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2D89" w:rsidRDefault="005A2D89">
      <w:pPr>
        <w:jc w:val="center"/>
        <w:rPr>
          <w:rFonts w:cs="Calibri"/>
          <w:b/>
          <w:sz w:val="28"/>
        </w:rPr>
      </w:pPr>
      <w:r>
        <w:rPr>
          <w:rFonts w:cs="Calibri"/>
          <w:b/>
          <w:sz w:val="28"/>
        </w:rPr>
        <w:t>Частное учреждение дошкольного образования</w:t>
      </w:r>
    </w:p>
    <w:p w:rsidR="005A2D89" w:rsidRDefault="005A2D89">
      <w:pPr>
        <w:jc w:val="center"/>
        <w:rPr>
          <w:rFonts w:cs="Calibri"/>
          <w:b/>
          <w:sz w:val="28"/>
        </w:rPr>
      </w:pPr>
      <w:r>
        <w:rPr>
          <w:rFonts w:cs="Calibri"/>
          <w:b/>
          <w:sz w:val="28"/>
        </w:rPr>
        <w:t>«СОЗВЕЗДИЕ БУДУЩЕГО»</w:t>
      </w:r>
    </w:p>
    <w:p w:rsidR="005A2D89" w:rsidRDefault="005A2D89">
      <w:pPr>
        <w:jc w:val="center"/>
        <w:rPr>
          <w:rFonts w:cs="Calibri"/>
        </w:rPr>
      </w:pPr>
      <w:r>
        <w:rPr>
          <w:rFonts w:cs="Calibri"/>
        </w:rPr>
        <w:t>614065, Пермский край, г. Пермь, ул. Давыдова, 12, тел.: 285 0 777 (доб. 3)</w:t>
      </w:r>
    </w:p>
    <w:p w:rsidR="005A2D89" w:rsidRDefault="005A2D89">
      <w:pPr>
        <w:rPr>
          <w:rFonts w:cs="Calibri"/>
          <w:u w:val="single"/>
        </w:rPr>
      </w:pPr>
    </w:p>
    <w:p w:rsidR="005A2D89" w:rsidRDefault="005A2D89">
      <w:pPr>
        <w:keepNext/>
        <w:spacing w:before="240" w:after="60" w:line="276" w:lineRule="auto"/>
        <w:jc w:val="center"/>
        <w:rPr>
          <w:rFonts w:ascii="Cambria" w:hAnsi="Cambria" w:cs="Cambria"/>
          <w:b/>
          <w:sz w:val="40"/>
        </w:rPr>
      </w:pPr>
    </w:p>
    <w:p w:rsidR="005A2D89" w:rsidRDefault="005A2D89">
      <w:pPr>
        <w:keepNext/>
        <w:spacing w:before="240" w:after="60" w:line="276" w:lineRule="auto"/>
        <w:rPr>
          <w:rFonts w:ascii="Cambria" w:hAnsi="Cambria" w:cs="Cambria"/>
          <w:b/>
          <w:sz w:val="40"/>
        </w:rPr>
      </w:pPr>
    </w:p>
    <w:p w:rsidR="005A2D89" w:rsidRDefault="005A2D89">
      <w:pPr>
        <w:keepNext/>
        <w:spacing w:before="240" w:after="60" w:line="276" w:lineRule="auto"/>
        <w:rPr>
          <w:rFonts w:ascii="Cambria" w:hAnsi="Cambria" w:cs="Cambria"/>
          <w:b/>
          <w:sz w:val="40"/>
        </w:rPr>
      </w:pPr>
    </w:p>
    <w:p w:rsidR="005A2D89" w:rsidRDefault="005A2D89">
      <w:pPr>
        <w:keepNext/>
        <w:spacing w:before="240" w:after="60" w:line="276" w:lineRule="auto"/>
        <w:rPr>
          <w:rFonts w:ascii="Cambria" w:hAnsi="Cambria" w:cs="Cambria"/>
          <w:b/>
          <w:sz w:val="40"/>
        </w:rPr>
      </w:pPr>
    </w:p>
    <w:p w:rsidR="005A2D89" w:rsidRDefault="005A2D89">
      <w:pPr>
        <w:keepNext/>
        <w:spacing w:before="240" w:after="60" w:line="276" w:lineRule="auto"/>
        <w:rPr>
          <w:rFonts w:ascii="Cambria" w:hAnsi="Cambria" w:cs="Cambria"/>
          <w:b/>
          <w:sz w:val="40"/>
        </w:rPr>
      </w:pPr>
    </w:p>
    <w:p w:rsidR="005A2D89" w:rsidRPr="00906A32" w:rsidRDefault="005A2D89">
      <w:pPr>
        <w:keepNext/>
        <w:spacing w:before="240" w:after="60" w:line="276" w:lineRule="auto"/>
        <w:jc w:val="center"/>
        <w:rPr>
          <w:rFonts w:ascii="Times New Roman" w:hAnsi="Times New Roman"/>
          <w:b/>
          <w:sz w:val="32"/>
          <w:szCs w:val="32"/>
        </w:rPr>
      </w:pPr>
      <w:r w:rsidRPr="00906A32">
        <w:rPr>
          <w:rFonts w:ascii="Times New Roman" w:hAnsi="Times New Roman"/>
          <w:b/>
          <w:sz w:val="32"/>
          <w:szCs w:val="32"/>
        </w:rPr>
        <w:t>"Со спортом нужно подружиться!"</w:t>
      </w:r>
    </w:p>
    <w:p w:rsidR="005A2D89" w:rsidRPr="00906A32" w:rsidRDefault="005A2D89">
      <w:pPr>
        <w:keepNext/>
        <w:spacing w:before="240" w:after="60" w:line="276" w:lineRule="auto"/>
        <w:jc w:val="center"/>
        <w:rPr>
          <w:rFonts w:ascii="Times New Roman" w:hAnsi="Times New Roman"/>
          <w:b/>
          <w:sz w:val="32"/>
          <w:szCs w:val="32"/>
        </w:rPr>
      </w:pPr>
      <w:r w:rsidRPr="00906A32">
        <w:rPr>
          <w:rFonts w:ascii="Times New Roman" w:hAnsi="Times New Roman"/>
          <w:b/>
          <w:sz w:val="32"/>
          <w:szCs w:val="32"/>
        </w:rPr>
        <w:t xml:space="preserve"> (Проект организованной образовательной познавательно- игровой деятельности  для детей подготовительной группы)</w:t>
      </w:r>
    </w:p>
    <w:p w:rsidR="005A2D89" w:rsidRPr="00906A32" w:rsidRDefault="005A2D89">
      <w:pPr>
        <w:spacing w:after="200" w:line="276" w:lineRule="auto"/>
        <w:rPr>
          <w:rFonts w:ascii="Times New Roman" w:hAnsi="Times New Roman"/>
          <w:b/>
          <w:color w:val="FF0000"/>
          <w:sz w:val="32"/>
          <w:szCs w:val="32"/>
        </w:rPr>
      </w:pPr>
    </w:p>
    <w:p w:rsidR="005A2D89" w:rsidRPr="00906A32" w:rsidRDefault="005A2D89">
      <w:pPr>
        <w:spacing w:after="200" w:line="276" w:lineRule="auto"/>
        <w:rPr>
          <w:rFonts w:ascii="Times New Roman" w:hAnsi="Times New Roman"/>
          <w:color w:val="FF0000"/>
          <w:sz w:val="32"/>
          <w:szCs w:val="32"/>
        </w:rPr>
      </w:pPr>
    </w:p>
    <w:p w:rsidR="005A2D89" w:rsidRDefault="005A2D89">
      <w:pPr>
        <w:keepNext/>
        <w:spacing w:before="240" w:after="60" w:line="276" w:lineRule="auto"/>
        <w:jc w:val="center"/>
        <w:rPr>
          <w:rFonts w:ascii="Times New Roman" w:hAnsi="Times New Roman"/>
          <w:sz w:val="28"/>
        </w:rPr>
      </w:pPr>
    </w:p>
    <w:p w:rsidR="005A2D89" w:rsidRDefault="005A2D89">
      <w:pPr>
        <w:keepNext/>
        <w:spacing w:before="240" w:after="60" w:line="276" w:lineRule="auto"/>
        <w:jc w:val="center"/>
        <w:rPr>
          <w:rFonts w:ascii="Times New Roman" w:hAnsi="Times New Roman"/>
          <w:sz w:val="28"/>
        </w:rPr>
      </w:pPr>
    </w:p>
    <w:p w:rsidR="005A2D89" w:rsidRDefault="005A2D89">
      <w:pPr>
        <w:keepNext/>
        <w:spacing w:before="240" w:after="60" w:line="276" w:lineRule="auto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ЧУДО «Созвездие будущего»</w:t>
      </w:r>
    </w:p>
    <w:p w:rsidR="005A2D89" w:rsidRDefault="005A2D89">
      <w:pPr>
        <w:keepNext/>
        <w:spacing w:before="240" w:after="60" w:line="276" w:lineRule="auto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г. Пермь, ул. Д.Давыдова, 12</w:t>
      </w:r>
    </w:p>
    <w:p w:rsidR="005A2D89" w:rsidRDefault="005A2D89">
      <w:pPr>
        <w:keepNext/>
        <w:spacing w:before="240" w:after="60" w:line="276" w:lineRule="auto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Составили воспитатели:</w:t>
      </w:r>
    </w:p>
    <w:p w:rsidR="005A2D89" w:rsidRDefault="005A2D89">
      <w:pPr>
        <w:keepNext/>
        <w:spacing w:before="240" w:after="60" w:line="276" w:lineRule="auto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Л.А. Колобова</w:t>
      </w:r>
    </w:p>
    <w:p w:rsidR="005A2D89" w:rsidRDefault="005A2D89">
      <w:pPr>
        <w:spacing w:after="200" w:line="276" w:lineRule="auto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И.В. Смолина </w:t>
      </w:r>
    </w:p>
    <w:p w:rsidR="005A2D89" w:rsidRDefault="005A2D89">
      <w:pPr>
        <w:keepNext/>
        <w:spacing w:before="240" w:after="60" w:line="276" w:lineRule="auto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</w:p>
    <w:p w:rsidR="005A2D89" w:rsidRDefault="005A2D89">
      <w:pPr>
        <w:keepNext/>
        <w:spacing w:before="240" w:after="60" w:line="276" w:lineRule="auto"/>
        <w:rPr>
          <w:rFonts w:ascii="Times New Roman" w:hAnsi="Times New Roman"/>
          <w:sz w:val="28"/>
        </w:rPr>
      </w:pPr>
    </w:p>
    <w:p w:rsidR="005A2D89" w:rsidRDefault="005A2D89">
      <w:pPr>
        <w:keepNext/>
        <w:spacing w:before="240" w:after="60" w:line="276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2020г.</w:t>
      </w:r>
    </w:p>
    <w:p w:rsidR="005A2D89" w:rsidRDefault="005A2D89">
      <w:pPr>
        <w:spacing w:line="276" w:lineRule="auto"/>
        <w:rPr>
          <w:rFonts w:ascii="Times New Roman" w:hAnsi="Times New Roman"/>
          <w:sz w:val="28"/>
        </w:rPr>
      </w:pPr>
    </w:p>
    <w:p w:rsidR="005A2D89" w:rsidRDefault="005A2D89">
      <w:pPr>
        <w:spacing w:line="276" w:lineRule="auto"/>
        <w:rPr>
          <w:rFonts w:cs="Calibri"/>
          <w:color w:val="004DBB"/>
          <w:sz w:val="28"/>
        </w:rPr>
      </w:pPr>
    </w:p>
    <w:p w:rsidR="005A2D89" w:rsidRPr="00906A32" w:rsidRDefault="005A2D89" w:rsidP="00906A32">
      <w:pPr>
        <w:spacing w:line="276" w:lineRule="auto"/>
        <w:jc w:val="both"/>
        <w:rPr>
          <w:rFonts w:ascii="Times New Roman" w:hAnsi="Times New Roman"/>
          <w:sz w:val="28"/>
        </w:rPr>
      </w:pPr>
      <w:r>
        <w:rPr>
          <w:rFonts w:cs="Calibri"/>
          <w:color w:val="004DBB"/>
          <w:sz w:val="28"/>
        </w:rPr>
        <w:t xml:space="preserve">  </w:t>
      </w:r>
      <w:r>
        <w:rPr>
          <w:rFonts w:cs="Calibri"/>
          <w:color w:val="004DBB"/>
          <w:sz w:val="28"/>
        </w:rPr>
        <w:tab/>
        <w:t xml:space="preserve"> </w:t>
      </w:r>
      <w:r w:rsidRPr="00906A32">
        <w:rPr>
          <w:rFonts w:ascii="Times New Roman" w:hAnsi="Times New Roman"/>
          <w:sz w:val="28"/>
        </w:rPr>
        <w:t>Здоровье человека -  самая главная ценность</w:t>
      </w:r>
      <w:r w:rsidRPr="00906A32">
        <w:rPr>
          <w:rFonts w:ascii="Times New Roman" w:hAnsi="Times New Roman"/>
          <w:color w:val="004DBB"/>
          <w:sz w:val="28"/>
        </w:rPr>
        <w:t xml:space="preserve">. </w:t>
      </w:r>
      <w:r w:rsidRPr="00906A32">
        <w:rPr>
          <w:rFonts w:ascii="Times New Roman" w:hAnsi="Times New Roman"/>
          <w:sz w:val="28"/>
        </w:rPr>
        <w:t xml:space="preserve">Сохранение и укрепление физического и психического здоровья детей - одна из главных  задач развития нашей страны. Эта задача приобретает особую актуальность именно сейчас, когда сохраняется риск распространения  новой коронавирусной инфекции. </w:t>
      </w:r>
    </w:p>
    <w:p w:rsidR="005A2D89" w:rsidRPr="00906A32" w:rsidRDefault="005A2D89" w:rsidP="00906A32">
      <w:pPr>
        <w:spacing w:line="276" w:lineRule="auto"/>
        <w:jc w:val="both"/>
        <w:rPr>
          <w:rFonts w:ascii="Times New Roman" w:hAnsi="Times New Roman"/>
          <w:color w:val="D16349"/>
          <w:sz w:val="28"/>
        </w:rPr>
      </w:pPr>
      <w:r w:rsidRPr="00906A32">
        <w:rPr>
          <w:rFonts w:ascii="Times New Roman" w:hAnsi="Times New Roman"/>
          <w:color w:val="004DBB"/>
          <w:sz w:val="28"/>
        </w:rPr>
        <w:t xml:space="preserve">  </w:t>
      </w:r>
      <w:r w:rsidRPr="00906A32">
        <w:rPr>
          <w:rFonts w:ascii="Times New Roman" w:hAnsi="Times New Roman"/>
          <w:sz w:val="28"/>
        </w:rPr>
        <w:t xml:space="preserve"> </w:t>
      </w:r>
      <w:r w:rsidRPr="00906A32">
        <w:rPr>
          <w:rFonts w:ascii="Times New Roman" w:hAnsi="Times New Roman"/>
          <w:sz w:val="28"/>
        </w:rPr>
        <w:tab/>
        <w:t xml:space="preserve"> В дошкольном возрасте формируется  привычка к здоровому образу жизни. Здоровье ребенка - это не только физическая активность, но и закаливающие процедуры, соблюдение режима дня, здоровый сон. Это очень важно для физического, психического и умственного развития ребёнка, так как именно в этот  период закладываются основы его здоровья. Перед образовательными учреждениями на  сегодняшний день стоит  задача  не только повысить качество образования детей, но и осуществить это без потерь для здоровья,  и улучшить физическую подготовленность подрастающего поколения.  </w:t>
      </w:r>
    </w:p>
    <w:p w:rsidR="005A2D89" w:rsidRPr="00906A32" w:rsidRDefault="005A2D89" w:rsidP="00906A32">
      <w:pPr>
        <w:spacing w:line="276" w:lineRule="auto"/>
        <w:jc w:val="both"/>
        <w:rPr>
          <w:rFonts w:ascii="Times New Roman" w:hAnsi="Times New Roman"/>
          <w:sz w:val="28"/>
        </w:rPr>
      </w:pPr>
      <w:r w:rsidRPr="00906A32">
        <w:rPr>
          <w:rFonts w:ascii="Times New Roman" w:hAnsi="Times New Roman"/>
          <w:color w:val="D16349"/>
          <w:sz w:val="28"/>
        </w:rPr>
        <w:t xml:space="preserve">  </w:t>
      </w:r>
      <w:r w:rsidRPr="00906A32">
        <w:rPr>
          <w:rFonts w:ascii="Times New Roman" w:hAnsi="Times New Roman"/>
          <w:color w:val="D16349"/>
          <w:sz w:val="28"/>
        </w:rPr>
        <w:tab/>
        <w:t xml:space="preserve">  </w:t>
      </w:r>
      <w:r w:rsidRPr="00906A32">
        <w:rPr>
          <w:rFonts w:ascii="Times New Roman" w:hAnsi="Times New Roman"/>
          <w:sz w:val="28"/>
        </w:rPr>
        <w:t>Поэтому дошкольные учреждения и семья призваны  заложить основы здорового образа жизни, используя различные формы работы.</w:t>
      </w:r>
    </w:p>
    <w:p w:rsidR="005A2D89" w:rsidRPr="00906A32" w:rsidRDefault="005A2D89">
      <w:pPr>
        <w:spacing w:line="276" w:lineRule="auto"/>
        <w:rPr>
          <w:rFonts w:ascii="Times New Roman" w:hAnsi="Times New Roman"/>
          <w:sz w:val="28"/>
        </w:rPr>
      </w:pPr>
    </w:p>
    <w:p w:rsidR="005A2D89" w:rsidRPr="00906A32" w:rsidRDefault="005A2D89" w:rsidP="00906A32">
      <w:pPr>
        <w:spacing w:line="276" w:lineRule="auto"/>
        <w:rPr>
          <w:rFonts w:ascii="Times New Roman" w:hAnsi="Times New Roman"/>
          <w:sz w:val="28"/>
        </w:rPr>
      </w:pPr>
      <w:r w:rsidRPr="00906A32">
        <w:rPr>
          <w:rFonts w:ascii="Times New Roman" w:hAnsi="Times New Roman"/>
          <w:b/>
          <w:sz w:val="28"/>
        </w:rPr>
        <w:t>Актуальность:</w:t>
      </w:r>
      <w:r>
        <w:rPr>
          <w:rFonts w:ascii="Times New Roman" w:hAnsi="Times New Roman"/>
          <w:sz w:val="28"/>
        </w:rPr>
        <w:t xml:space="preserve"> в</w:t>
      </w:r>
      <w:r w:rsidRPr="00906A32">
        <w:rPr>
          <w:rFonts w:ascii="Times New Roman" w:hAnsi="Times New Roman"/>
          <w:sz w:val="28"/>
        </w:rPr>
        <w:t xml:space="preserve">оспитание ребенка  здоровым, сильным и физически развитым.  Поддержание положительного отношения к активному образу жизни,  сохранение и укрепление здоровья ребенка. Это одни из самых важных вопросов, которые решает семья и дошкольные образовательные учреждения. </w:t>
      </w:r>
    </w:p>
    <w:p w:rsidR="005A2D89" w:rsidRPr="00906A32" w:rsidRDefault="005A2D89">
      <w:pPr>
        <w:keepNext/>
        <w:spacing w:before="240" w:after="60" w:line="276" w:lineRule="auto"/>
        <w:rPr>
          <w:rFonts w:ascii="Times New Roman" w:hAnsi="Times New Roman"/>
          <w:b/>
          <w:sz w:val="28"/>
        </w:rPr>
      </w:pPr>
      <w:r w:rsidRPr="00906A32">
        <w:rPr>
          <w:rFonts w:ascii="Times New Roman" w:hAnsi="Times New Roman"/>
          <w:b/>
          <w:sz w:val="28"/>
        </w:rPr>
        <w:t xml:space="preserve"> </w:t>
      </w:r>
      <w:r w:rsidRPr="00906A32">
        <w:rPr>
          <w:rFonts w:ascii="Times New Roman" w:hAnsi="Times New Roman"/>
          <w:color w:val="FF0000"/>
          <w:sz w:val="28"/>
        </w:rPr>
        <w:t xml:space="preserve">    </w:t>
      </w:r>
      <w:r w:rsidRPr="00906A32">
        <w:rPr>
          <w:rFonts w:ascii="Times New Roman" w:hAnsi="Times New Roman"/>
          <w:b/>
          <w:sz w:val="28"/>
        </w:rPr>
        <w:t xml:space="preserve">Тип проекта: </w:t>
      </w:r>
      <w:r w:rsidRPr="00906A32">
        <w:rPr>
          <w:rFonts w:ascii="Times New Roman" w:hAnsi="Times New Roman"/>
          <w:sz w:val="28"/>
        </w:rPr>
        <w:t>творчески - игровой</w:t>
      </w:r>
    </w:p>
    <w:p w:rsidR="005A2D89" w:rsidRPr="00906A32" w:rsidRDefault="005A2D89" w:rsidP="00906A32">
      <w:pPr>
        <w:spacing w:line="276" w:lineRule="auto"/>
        <w:jc w:val="both"/>
        <w:rPr>
          <w:rFonts w:ascii="Times New Roman" w:hAnsi="Times New Roman"/>
          <w:sz w:val="28"/>
        </w:rPr>
      </w:pPr>
      <w:r w:rsidRPr="00906A32">
        <w:rPr>
          <w:rFonts w:ascii="Times New Roman" w:hAnsi="Times New Roman"/>
          <w:b/>
          <w:sz w:val="28"/>
        </w:rPr>
        <w:t>Цель проекта:</w:t>
      </w:r>
      <w:r w:rsidRPr="00906A32">
        <w:rPr>
          <w:rFonts w:ascii="Times New Roman" w:hAnsi="Times New Roman"/>
          <w:color w:val="FF0000"/>
          <w:sz w:val="28"/>
        </w:rPr>
        <w:t xml:space="preserve"> </w:t>
      </w:r>
      <w:r>
        <w:rPr>
          <w:rFonts w:ascii="Times New Roman" w:hAnsi="Times New Roman"/>
          <w:sz w:val="28"/>
        </w:rPr>
        <w:t>ф</w:t>
      </w:r>
      <w:r w:rsidRPr="00906A32">
        <w:rPr>
          <w:rFonts w:ascii="Times New Roman" w:hAnsi="Times New Roman"/>
          <w:sz w:val="28"/>
        </w:rPr>
        <w:t>ормирование представлений о спорте, как важном условии здорового образа жизни; всестороннего и гармоничного развития личности.</w:t>
      </w:r>
    </w:p>
    <w:p w:rsidR="005A2D89" w:rsidRPr="00906A32" w:rsidRDefault="005A2D89">
      <w:pPr>
        <w:spacing w:line="276" w:lineRule="auto"/>
        <w:rPr>
          <w:rFonts w:ascii="Times New Roman" w:hAnsi="Times New Roman"/>
          <w:b/>
          <w:sz w:val="28"/>
        </w:rPr>
      </w:pPr>
      <w:r w:rsidRPr="00906A32">
        <w:rPr>
          <w:rFonts w:ascii="Times New Roman" w:hAnsi="Times New Roman"/>
          <w:b/>
          <w:sz w:val="28"/>
        </w:rPr>
        <w:t xml:space="preserve">Задачи: </w:t>
      </w:r>
    </w:p>
    <w:p w:rsidR="005A2D89" w:rsidRPr="00906A32" w:rsidRDefault="005A2D89" w:rsidP="00906A32">
      <w:pPr>
        <w:spacing w:line="276" w:lineRule="auto"/>
        <w:jc w:val="both"/>
        <w:rPr>
          <w:rFonts w:ascii="Times New Roman" w:hAnsi="Times New Roman"/>
          <w:sz w:val="28"/>
        </w:rPr>
      </w:pPr>
      <w:r w:rsidRPr="00906A32">
        <w:rPr>
          <w:rFonts w:ascii="Times New Roman" w:hAnsi="Times New Roman"/>
          <w:sz w:val="28"/>
        </w:rPr>
        <w:t>- выявить интересы, склонности и способности детей в двигательной деятельности и реализовывать их через систему оздоровительной работы;</w:t>
      </w:r>
    </w:p>
    <w:p w:rsidR="005A2D89" w:rsidRPr="00906A32" w:rsidRDefault="005A2D89" w:rsidP="00906A32">
      <w:pPr>
        <w:spacing w:line="276" w:lineRule="auto"/>
        <w:jc w:val="both"/>
        <w:rPr>
          <w:rFonts w:ascii="Times New Roman" w:hAnsi="Times New Roman"/>
          <w:sz w:val="28"/>
        </w:rPr>
      </w:pPr>
      <w:r w:rsidRPr="00906A32">
        <w:rPr>
          <w:rFonts w:ascii="Times New Roman" w:hAnsi="Times New Roman"/>
          <w:b/>
          <w:sz w:val="28"/>
        </w:rPr>
        <w:t xml:space="preserve"> </w:t>
      </w:r>
      <w:r w:rsidRPr="00906A32">
        <w:rPr>
          <w:rFonts w:ascii="Times New Roman" w:hAnsi="Times New Roman"/>
          <w:sz w:val="28"/>
        </w:rPr>
        <w:t>- развивать у детей желание заниматься спортом;</w:t>
      </w:r>
    </w:p>
    <w:p w:rsidR="005A2D89" w:rsidRPr="00906A32" w:rsidRDefault="005A2D89" w:rsidP="00906A32">
      <w:pPr>
        <w:spacing w:line="276" w:lineRule="auto"/>
        <w:jc w:val="both"/>
        <w:rPr>
          <w:rFonts w:ascii="Times New Roman" w:hAnsi="Times New Roman"/>
          <w:sz w:val="28"/>
        </w:rPr>
      </w:pPr>
      <w:r w:rsidRPr="00906A32">
        <w:rPr>
          <w:rFonts w:ascii="Times New Roman" w:hAnsi="Times New Roman"/>
          <w:sz w:val="28"/>
        </w:rPr>
        <w:t>-  воспитывать осознанное отношение к своему здоровью;</w:t>
      </w:r>
    </w:p>
    <w:p w:rsidR="005A2D89" w:rsidRPr="00906A32" w:rsidRDefault="005A2D89" w:rsidP="00906A32">
      <w:pPr>
        <w:spacing w:line="276" w:lineRule="auto"/>
        <w:jc w:val="both"/>
        <w:rPr>
          <w:rFonts w:ascii="Times New Roman" w:hAnsi="Times New Roman"/>
          <w:sz w:val="28"/>
        </w:rPr>
      </w:pPr>
      <w:r w:rsidRPr="00906A32">
        <w:rPr>
          <w:rFonts w:ascii="Times New Roman" w:hAnsi="Times New Roman"/>
          <w:sz w:val="28"/>
        </w:rPr>
        <w:t>- создать условия для реализации потребности детей в двигательной активности;</w:t>
      </w:r>
    </w:p>
    <w:p w:rsidR="005A2D89" w:rsidRPr="00906A32" w:rsidRDefault="005A2D89" w:rsidP="00906A32">
      <w:pPr>
        <w:spacing w:line="276" w:lineRule="auto"/>
        <w:jc w:val="both"/>
        <w:rPr>
          <w:rFonts w:ascii="Times New Roman" w:hAnsi="Times New Roman"/>
          <w:sz w:val="28"/>
        </w:rPr>
      </w:pPr>
      <w:r w:rsidRPr="00906A32">
        <w:rPr>
          <w:rFonts w:ascii="Times New Roman" w:hAnsi="Times New Roman"/>
          <w:sz w:val="28"/>
        </w:rPr>
        <w:t>- заинтересовать родителей укреплять здоровый образ жизни в семье.</w:t>
      </w:r>
    </w:p>
    <w:p w:rsidR="005A2D89" w:rsidRPr="00906A32" w:rsidRDefault="005A2D89">
      <w:pPr>
        <w:keepNext/>
        <w:spacing w:before="240" w:after="60" w:line="276" w:lineRule="auto"/>
        <w:rPr>
          <w:rFonts w:ascii="Times New Roman" w:hAnsi="Times New Roman"/>
          <w:sz w:val="28"/>
        </w:rPr>
      </w:pPr>
      <w:r w:rsidRPr="00906A32">
        <w:rPr>
          <w:rFonts w:ascii="Times New Roman" w:hAnsi="Times New Roman"/>
          <w:sz w:val="28"/>
        </w:rPr>
        <w:t xml:space="preserve"> </w:t>
      </w:r>
      <w:r w:rsidRPr="00906A32">
        <w:rPr>
          <w:rFonts w:ascii="Times New Roman" w:hAnsi="Times New Roman"/>
          <w:b/>
          <w:sz w:val="28"/>
        </w:rPr>
        <w:t>Проект рассчитан</w:t>
      </w:r>
      <w:r w:rsidRPr="00906A32">
        <w:rPr>
          <w:rFonts w:ascii="Times New Roman" w:hAnsi="Times New Roman"/>
          <w:sz w:val="28"/>
        </w:rPr>
        <w:t xml:space="preserve"> на 1 неделю.</w:t>
      </w:r>
    </w:p>
    <w:p w:rsidR="005A2D89" w:rsidRPr="00906A32" w:rsidRDefault="005A2D89">
      <w:pPr>
        <w:spacing w:line="276" w:lineRule="auto"/>
        <w:rPr>
          <w:rFonts w:ascii="Times New Roman" w:hAnsi="Times New Roman"/>
          <w:sz w:val="28"/>
        </w:rPr>
      </w:pPr>
    </w:p>
    <w:p w:rsidR="005A2D89" w:rsidRPr="00906A32" w:rsidRDefault="005A2D89" w:rsidP="00906A32">
      <w:pPr>
        <w:spacing w:line="276" w:lineRule="auto"/>
        <w:jc w:val="both"/>
        <w:rPr>
          <w:rFonts w:ascii="Times New Roman" w:hAnsi="Times New Roman"/>
          <w:sz w:val="28"/>
        </w:rPr>
      </w:pPr>
      <w:r w:rsidRPr="00906A32">
        <w:rPr>
          <w:rFonts w:ascii="Times New Roman" w:hAnsi="Times New Roman"/>
          <w:b/>
          <w:sz w:val="28"/>
        </w:rPr>
        <w:t xml:space="preserve">Проблема: </w:t>
      </w:r>
      <w:r w:rsidRPr="00906A32">
        <w:rPr>
          <w:rFonts w:ascii="Times New Roman" w:hAnsi="Times New Roman"/>
          <w:sz w:val="28"/>
        </w:rPr>
        <w:t>воспитание физических качеств необходимо для полноценного развития личности и поддержания его познавательной активности.</w:t>
      </w:r>
    </w:p>
    <w:p w:rsidR="005A2D89" w:rsidRPr="00906A32" w:rsidRDefault="005A2D89">
      <w:pPr>
        <w:spacing w:line="276" w:lineRule="auto"/>
        <w:rPr>
          <w:rFonts w:ascii="Times New Roman" w:hAnsi="Times New Roman"/>
          <w:sz w:val="28"/>
        </w:rPr>
      </w:pPr>
    </w:p>
    <w:p w:rsidR="005A2D89" w:rsidRPr="00906A32" w:rsidRDefault="005A2D89">
      <w:pPr>
        <w:spacing w:line="276" w:lineRule="auto"/>
        <w:rPr>
          <w:rFonts w:ascii="Times New Roman" w:hAnsi="Times New Roman"/>
          <w:b/>
          <w:sz w:val="28"/>
        </w:rPr>
      </w:pPr>
      <w:r w:rsidRPr="00906A32">
        <w:rPr>
          <w:rFonts w:ascii="Times New Roman" w:hAnsi="Times New Roman"/>
          <w:b/>
          <w:sz w:val="28"/>
        </w:rPr>
        <w:t>Ожидаемый результат:</w:t>
      </w:r>
    </w:p>
    <w:p w:rsidR="005A2D89" w:rsidRPr="00906A32" w:rsidRDefault="005A2D89">
      <w:pPr>
        <w:spacing w:line="276" w:lineRule="auto"/>
        <w:rPr>
          <w:rFonts w:ascii="Times New Roman" w:hAnsi="Times New Roman"/>
          <w:sz w:val="28"/>
        </w:rPr>
      </w:pPr>
      <w:r w:rsidRPr="00906A32">
        <w:rPr>
          <w:rFonts w:ascii="Times New Roman" w:hAnsi="Times New Roman"/>
          <w:sz w:val="28"/>
        </w:rPr>
        <w:t>-   дети освоили смысл ключевых понятий проекта: «соревнование», «спорт», «здоровый образ жизни»;</w:t>
      </w:r>
    </w:p>
    <w:p w:rsidR="005A2D89" w:rsidRPr="00906A32" w:rsidRDefault="005A2D89">
      <w:pPr>
        <w:spacing w:line="276" w:lineRule="auto"/>
        <w:rPr>
          <w:rFonts w:ascii="Times New Roman" w:hAnsi="Times New Roman"/>
          <w:sz w:val="28"/>
        </w:rPr>
      </w:pPr>
      <w:r w:rsidRPr="00906A32">
        <w:rPr>
          <w:rFonts w:ascii="Times New Roman" w:hAnsi="Times New Roman"/>
          <w:sz w:val="28"/>
        </w:rPr>
        <w:t>- дети стали более успешно взаимодействовать с другими детьми;</w:t>
      </w:r>
    </w:p>
    <w:p w:rsidR="005A2D89" w:rsidRPr="00906A32" w:rsidRDefault="005A2D89">
      <w:pPr>
        <w:spacing w:line="276" w:lineRule="auto"/>
        <w:rPr>
          <w:rFonts w:ascii="Times New Roman" w:hAnsi="Times New Roman"/>
          <w:sz w:val="28"/>
        </w:rPr>
      </w:pPr>
      <w:r w:rsidRPr="00906A32">
        <w:rPr>
          <w:rFonts w:ascii="Times New Roman" w:hAnsi="Times New Roman"/>
          <w:sz w:val="28"/>
        </w:rPr>
        <w:t>-  дети почувствовали себя успешными участниками проекта.</w:t>
      </w:r>
    </w:p>
    <w:p w:rsidR="005A2D89" w:rsidRPr="00906A32" w:rsidRDefault="005A2D89">
      <w:pPr>
        <w:spacing w:line="276" w:lineRule="auto"/>
        <w:rPr>
          <w:rFonts w:ascii="Times New Roman" w:hAnsi="Times New Roman"/>
          <w:sz w:val="28"/>
        </w:rPr>
      </w:pPr>
    </w:p>
    <w:p w:rsidR="005A2D89" w:rsidRPr="00906A32" w:rsidRDefault="005A2D89">
      <w:pPr>
        <w:spacing w:line="276" w:lineRule="auto"/>
        <w:rPr>
          <w:rFonts w:ascii="Times New Roman" w:hAnsi="Times New Roman"/>
          <w:b/>
          <w:sz w:val="28"/>
        </w:rPr>
      </w:pPr>
      <w:r w:rsidRPr="00906A32">
        <w:rPr>
          <w:rFonts w:ascii="Times New Roman" w:hAnsi="Times New Roman"/>
          <w:b/>
          <w:sz w:val="28"/>
        </w:rPr>
        <w:t>Продукт проектной деятельности:</w:t>
      </w:r>
    </w:p>
    <w:p w:rsidR="005A2D89" w:rsidRPr="00906A32" w:rsidRDefault="005A2D89">
      <w:pPr>
        <w:spacing w:line="276" w:lineRule="auto"/>
        <w:rPr>
          <w:rFonts w:ascii="Times New Roman" w:hAnsi="Times New Roman"/>
          <w:sz w:val="28"/>
        </w:rPr>
      </w:pPr>
      <w:r w:rsidRPr="00906A32">
        <w:rPr>
          <w:rFonts w:ascii="Times New Roman" w:hAnsi="Times New Roman"/>
          <w:sz w:val="28"/>
        </w:rPr>
        <w:t>- создание коллажа на тему "Со спортом нужно подружиться!"</w:t>
      </w:r>
    </w:p>
    <w:p w:rsidR="005A2D89" w:rsidRPr="00906A32" w:rsidRDefault="005A2D89">
      <w:pPr>
        <w:spacing w:line="276" w:lineRule="auto"/>
        <w:rPr>
          <w:rFonts w:ascii="Times New Roman" w:hAnsi="Times New Roman"/>
          <w:sz w:val="28"/>
        </w:rPr>
      </w:pPr>
      <w:r w:rsidRPr="00906A32">
        <w:rPr>
          <w:rFonts w:ascii="Times New Roman" w:hAnsi="Times New Roman"/>
          <w:sz w:val="28"/>
        </w:rPr>
        <w:t>- создание видеоролика с танцем "Перетанцуй меня!".</w:t>
      </w:r>
    </w:p>
    <w:p w:rsidR="005A2D89" w:rsidRPr="00906A32" w:rsidRDefault="005A2D89">
      <w:pPr>
        <w:spacing w:line="276" w:lineRule="auto"/>
        <w:rPr>
          <w:rFonts w:ascii="Times New Roman" w:hAnsi="Times New Roman"/>
          <w:sz w:val="28"/>
        </w:rPr>
      </w:pPr>
      <w:r w:rsidRPr="00906A32">
        <w:rPr>
          <w:rFonts w:ascii="Times New Roman" w:hAnsi="Times New Roman"/>
          <w:sz w:val="28"/>
        </w:rPr>
        <w:t xml:space="preserve"> -организация выставок творческих работ; наглядной информации в групповых  раздевалках  о спорте.</w:t>
      </w:r>
    </w:p>
    <w:p w:rsidR="005A2D89" w:rsidRPr="00906A32" w:rsidRDefault="005A2D89">
      <w:pPr>
        <w:spacing w:line="276" w:lineRule="auto"/>
        <w:rPr>
          <w:rFonts w:ascii="Times New Roman" w:hAnsi="Times New Roman"/>
          <w:sz w:val="28"/>
        </w:rPr>
      </w:pPr>
    </w:p>
    <w:p w:rsidR="005A2D89" w:rsidRPr="00906A32" w:rsidRDefault="005A2D89" w:rsidP="00906A32">
      <w:pPr>
        <w:spacing w:line="276" w:lineRule="auto"/>
        <w:jc w:val="both"/>
        <w:rPr>
          <w:rFonts w:ascii="Times New Roman" w:hAnsi="Times New Roman"/>
          <w:sz w:val="28"/>
        </w:rPr>
      </w:pPr>
      <w:r w:rsidRPr="00906A32">
        <w:rPr>
          <w:rFonts w:ascii="Times New Roman" w:hAnsi="Times New Roman"/>
          <w:sz w:val="28"/>
        </w:rPr>
        <w:t xml:space="preserve">     Проект </w:t>
      </w:r>
      <w:r w:rsidRPr="00906A32">
        <w:rPr>
          <w:rFonts w:ascii="Times New Roman" w:hAnsi="Times New Roman"/>
          <w:color w:val="004DBB"/>
          <w:sz w:val="28"/>
        </w:rPr>
        <w:t xml:space="preserve"> </w:t>
      </w:r>
      <w:r w:rsidRPr="00906A32">
        <w:rPr>
          <w:rFonts w:ascii="Times New Roman" w:hAnsi="Times New Roman"/>
          <w:sz w:val="28"/>
        </w:rPr>
        <w:t>продолжает формировать у детей  чувство ответственности за сохранение и укрепление своего здоровья. Он позволяет закрепить знания о здоровых привычках, о навыках гигиены, о влиянии закаливания на здоровье человека.</w:t>
      </w:r>
    </w:p>
    <w:p w:rsidR="005A2D89" w:rsidRPr="00906A32" w:rsidRDefault="005A2D89">
      <w:pPr>
        <w:spacing w:line="276" w:lineRule="auto"/>
        <w:rPr>
          <w:rFonts w:ascii="Times New Roman" w:hAnsi="Times New Roman"/>
          <w:sz w:val="28"/>
        </w:rPr>
      </w:pPr>
    </w:p>
    <w:p w:rsidR="005A2D89" w:rsidRPr="00906A32" w:rsidRDefault="005A2D89">
      <w:pPr>
        <w:spacing w:line="276" w:lineRule="auto"/>
        <w:rPr>
          <w:rFonts w:ascii="Times New Roman" w:hAnsi="Times New Roman"/>
          <w:color w:val="FF0000"/>
          <w:sz w:val="28"/>
          <w:szCs w:val="28"/>
        </w:rPr>
      </w:pPr>
    </w:p>
    <w:p w:rsidR="005A2D89" w:rsidRDefault="005A2D89">
      <w:pPr>
        <w:keepNext/>
        <w:spacing w:before="240" w:after="60"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906A32">
        <w:rPr>
          <w:rFonts w:ascii="Times New Roman" w:hAnsi="Times New Roman"/>
          <w:b/>
          <w:sz w:val="28"/>
          <w:szCs w:val="28"/>
        </w:rPr>
        <w:t>Планирование работы по проекту.</w:t>
      </w:r>
    </w:p>
    <w:p w:rsidR="005A2D89" w:rsidRPr="00906A32" w:rsidRDefault="005A2D89">
      <w:pPr>
        <w:keepNext/>
        <w:spacing w:before="240" w:after="60"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-8" w:type="dxa"/>
        <w:tblCellMar>
          <w:left w:w="10" w:type="dxa"/>
          <w:right w:w="10" w:type="dxa"/>
        </w:tblCellMar>
        <w:tblLook w:val="0000"/>
      </w:tblPr>
      <w:tblGrid>
        <w:gridCol w:w="2103"/>
        <w:gridCol w:w="2301"/>
        <w:gridCol w:w="2660"/>
        <w:gridCol w:w="2515"/>
      </w:tblGrid>
      <w:tr w:rsidR="005A2D89" w:rsidRPr="00906A32">
        <w:trPr>
          <w:trHeight w:val="1"/>
        </w:trPr>
        <w:tc>
          <w:tcPr>
            <w:tcW w:w="1934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2D89" w:rsidRPr="00906A32" w:rsidRDefault="005A2D89">
            <w:pPr>
              <w:keepNext/>
              <w:spacing w:before="240" w:after="6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06A32">
              <w:rPr>
                <w:rFonts w:ascii="Times New Roman" w:hAnsi="Times New Roman"/>
                <w:b/>
                <w:sz w:val="28"/>
                <w:szCs w:val="28"/>
              </w:rPr>
              <w:t>Совместная деятельность детей и взрослых.</w:t>
            </w:r>
          </w:p>
        </w:tc>
        <w:tc>
          <w:tcPr>
            <w:tcW w:w="2102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2D89" w:rsidRPr="00906A32" w:rsidRDefault="005A2D89">
            <w:pPr>
              <w:keepNext/>
              <w:spacing w:before="240" w:after="6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06A32">
              <w:rPr>
                <w:rFonts w:ascii="Times New Roman" w:hAnsi="Times New Roman"/>
                <w:b/>
                <w:sz w:val="28"/>
                <w:szCs w:val="28"/>
              </w:rPr>
              <w:t>Самостоятельная деятельность детей.</w:t>
            </w:r>
          </w:p>
        </w:tc>
        <w:tc>
          <w:tcPr>
            <w:tcW w:w="2999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2D89" w:rsidRPr="00906A32" w:rsidRDefault="005A2D89">
            <w:pPr>
              <w:keepNext/>
              <w:spacing w:before="240" w:after="6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06A32">
              <w:rPr>
                <w:rFonts w:ascii="Times New Roman" w:hAnsi="Times New Roman"/>
                <w:b/>
                <w:sz w:val="28"/>
                <w:szCs w:val="28"/>
              </w:rPr>
              <w:t>Создание развивающей среды</w:t>
            </w:r>
          </w:p>
        </w:tc>
        <w:tc>
          <w:tcPr>
            <w:tcW w:w="2544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2D89" w:rsidRPr="00906A32" w:rsidRDefault="005A2D89">
            <w:pPr>
              <w:keepNext/>
              <w:spacing w:before="240" w:after="6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06A32">
              <w:rPr>
                <w:rFonts w:ascii="Times New Roman" w:hAnsi="Times New Roman"/>
                <w:b/>
                <w:sz w:val="28"/>
                <w:szCs w:val="28"/>
              </w:rPr>
              <w:t>Задачи</w:t>
            </w:r>
          </w:p>
        </w:tc>
      </w:tr>
      <w:tr w:rsidR="005A2D89" w:rsidRPr="00906A32">
        <w:trPr>
          <w:trHeight w:val="1"/>
        </w:trPr>
        <w:tc>
          <w:tcPr>
            <w:tcW w:w="1934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2D89" w:rsidRPr="00906A32" w:rsidRDefault="005A2D89">
            <w:pPr>
              <w:keepNext/>
              <w:spacing w:before="240" w:after="6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06A32">
              <w:rPr>
                <w:rFonts w:ascii="Times New Roman" w:hAnsi="Times New Roman"/>
                <w:sz w:val="28"/>
                <w:szCs w:val="28"/>
              </w:rPr>
              <w:t>Музыкальная зарядка</w:t>
            </w:r>
          </w:p>
          <w:p w:rsidR="005A2D89" w:rsidRPr="00906A32" w:rsidRDefault="005A2D89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A2D89" w:rsidRPr="00906A32" w:rsidRDefault="005A2D89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A2D89" w:rsidRPr="00906A32" w:rsidRDefault="005A2D89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A2D89" w:rsidRPr="00906A32" w:rsidRDefault="005A2D89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A2D89" w:rsidRPr="00906A32" w:rsidRDefault="005A2D89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A2D89" w:rsidRPr="00906A32" w:rsidRDefault="005A2D89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A2D89" w:rsidRPr="00906A32" w:rsidRDefault="005A2D89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06A32">
              <w:rPr>
                <w:rFonts w:ascii="Times New Roman" w:hAnsi="Times New Roman"/>
                <w:sz w:val="28"/>
                <w:szCs w:val="28"/>
              </w:rPr>
              <w:t>Беседа "Спорт для жизни очень важен!"</w:t>
            </w:r>
          </w:p>
          <w:p w:rsidR="005A2D89" w:rsidRPr="00906A32" w:rsidRDefault="005A2D89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A2D89" w:rsidRPr="00906A32" w:rsidRDefault="005A2D89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A2D89" w:rsidRPr="00906A32" w:rsidRDefault="005A2D89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A2D89" w:rsidRPr="00906A32" w:rsidRDefault="005A2D89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A2D89" w:rsidRPr="00906A32" w:rsidRDefault="005A2D89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A2D89" w:rsidRPr="00906A32" w:rsidRDefault="005A2D89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A2D89" w:rsidRPr="00906A32" w:rsidRDefault="005A2D89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A2D89" w:rsidRPr="00906A32" w:rsidRDefault="005A2D89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06A32">
              <w:rPr>
                <w:rFonts w:ascii="Times New Roman" w:hAnsi="Times New Roman"/>
                <w:sz w:val="28"/>
                <w:szCs w:val="28"/>
              </w:rPr>
              <w:t>Викторина "Знатоки сорта"</w:t>
            </w:r>
          </w:p>
          <w:p w:rsidR="005A2D89" w:rsidRPr="00906A32" w:rsidRDefault="005A2D89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A2D89" w:rsidRPr="00906A32" w:rsidRDefault="005A2D89">
            <w:pPr>
              <w:keepNext/>
              <w:tabs>
                <w:tab w:val="left" w:pos="1988"/>
                <w:tab w:val="left" w:pos="2272"/>
                <w:tab w:val="left" w:pos="2414"/>
              </w:tabs>
              <w:spacing w:before="240" w:after="60"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A2D89" w:rsidRPr="00906A32" w:rsidRDefault="005A2D89">
            <w:pPr>
              <w:keepNext/>
              <w:tabs>
                <w:tab w:val="left" w:pos="1988"/>
                <w:tab w:val="left" w:pos="2272"/>
                <w:tab w:val="left" w:pos="2414"/>
              </w:tabs>
              <w:spacing w:before="240" w:after="6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06A32">
              <w:rPr>
                <w:rFonts w:ascii="Times New Roman" w:hAnsi="Times New Roman"/>
                <w:sz w:val="28"/>
                <w:szCs w:val="28"/>
              </w:rPr>
              <w:t>СРИ "Спортивная школа"</w:t>
            </w:r>
          </w:p>
          <w:p w:rsidR="005A2D89" w:rsidRPr="00906A32" w:rsidRDefault="005A2D89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02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2D89" w:rsidRPr="00906A32" w:rsidRDefault="005A2D89">
            <w:pPr>
              <w:keepNext/>
              <w:spacing w:before="240" w:after="6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06A32">
              <w:rPr>
                <w:rFonts w:ascii="Times New Roman" w:hAnsi="Times New Roman"/>
                <w:sz w:val="28"/>
                <w:szCs w:val="28"/>
              </w:rPr>
              <w:t>Разучивание комплекса утренней зарядки.</w:t>
            </w:r>
          </w:p>
          <w:p w:rsidR="005A2D89" w:rsidRPr="00906A32" w:rsidRDefault="005A2D89">
            <w:pPr>
              <w:keepNext/>
              <w:spacing w:before="240" w:after="60"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A2D89" w:rsidRPr="00906A32" w:rsidRDefault="005A2D89">
            <w:pPr>
              <w:keepNext/>
              <w:spacing w:before="240" w:after="60"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A2D89" w:rsidRPr="00906A32" w:rsidRDefault="005A2D89">
            <w:pPr>
              <w:keepNext/>
              <w:spacing w:before="240" w:after="6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06A32">
              <w:rPr>
                <w:rFonts w:ascii="Times New Roman" w:hAnsi="Times New Roman"/>
                <w:sz w:val="28"/>
                <w:szCs w:val="28"/>
              </w:rPr>
              <w:t xml:space="preserve">Рассматривание  дидактических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картинок на тему «Виды спорта», </w:t>
            </w:r>
            <w:r w:rsidRPr="00906A32">
              <w:rPr>
                <w:rFonts w:ascii="Times New Roman" w:hAnsi="Times New Roman"/>
                <w:sz w:val="28"/>
                <w:szCs w:val="28"/>
              </w:rPr>
              <w:t>"Спортивный инвентарь"</w:t>
            </w:r>
          </w:p>
          <w:p w:rsidR="005A2D89" w:rsidRPr="00906A32" w:rsidRDefault="005A2D89">
            <w:pPr>
              <w:keepNext/>
              <w:spacing w:before="240" w:after="60"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A2D89" w:rsidRPr="00906A32" w:rsidRDefault="005A2D89">
            <w:pPr>
              <w:keepNext/>
              <w:spacing w:before="240" w:after="60"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A2D89" w:rsidRPr="00906A32" w:rsidRDefault="005A2D89">
            <w:pPr>
              <w:keepNext/>
              <w:spacing w:before="240" w:after="6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06A32">
              <w:rPr>
                <w:rFonts w:ascii="Times New Roman" w:hAnsi="Times New Roman"/>
                <w:sz w:val="28"/>
                <w:szCs w:val="28"/>
              </w:rPr>
              <w:t>Участие в викторине.</w:t>
            </w:r>
          </w:p>
          <w:p w:rsidR="005A2D89" w:rsidRPr="00906A32" w:rsidRDefault="005A2D89">
            <w:pPr>
              <w:keepNext/>
              <w:spacing w:before="240" w:after="60"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A2D89" w:rsidRPr="00906A32" w:rsidRDefault="005A2D89">
            <w:pPr>
              <w:keepNext/>
              <w:spacing w:before="240" w:after="60"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A2D89" w:rsidRPr="00906A32" w:rsidRDefault="005A2D89">
            <w:pPr>
              <w:keepNext/>
              <w:spacing w:before="240" w:after="6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06A32">
              <w:rPr>
                <w:rFonts w:ascii="Times New Roman" w:hAnsi="Times New Roman"/>
                <w:sz w:val="28"/>
                <w:szCs w:val="28"/>
              </w:rPr>
              <w:t>Прочтение отрывка из книги Г.П. Шалаевой "Большая книга о спорте.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06A32">
              <w:rPr>
                <w:rFonts w:ascii="Times New Roman" w:hAnsi="Times New Roman"/>
                <w:sz w:val="28"/>
                <w:szCs w:val="28"/>
              </w:rPr>
              <w:t xml:space="preserve">Хочу стать чемпионом". </w:t>
            </w:r>
          </w:p>
        </w:tc>
        <w:tc>
          <w:tcPr>
            <w:tcW w:w="2999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2D89" w:rsidRPr="00906A32" w:rsidRDefault="005A2D89">
            <w:pPr>
              <w:keepNext/>
              <w:spacing w:before="240" w:after="6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06A32">
              <w:rPr>
                <w:rFonts w:ascii="Times New Roman" w:hAnsi="Times New Roman"/>
                <w:sz w:val="28"/>
                <w:szCs w:val="28"/>
              </w:rPr>
              <w:t>Диск с музыкой.</w:t>
            </w:r>
          </w:p>
          <w:p w:rsidR="005A2D89" w:rsidRPr="00906A32" w:rsidRDefault="005A2D89">
            <w:pPr>
              <w:keepNext/>
              <w:spacing w:before="240" w:after="60"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A2D89" w:rsidRPr="00906A32" w:rsidRDefault="005A2D89">
            <w:pPr>
              <w:keepNext/>
              <w:spacing w:before="240" w:after="60"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A2D89" w:rsidRPr="00906A32" w:rsidRDefault="005A2D89">
            <w:pPr>
              <w:keepNext/>
              <w:spacing w:before="240" w:after="60"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A2D89" w:rsidRPr="00906A32" w:rsidRDefault="005A2D89">
            <w:pPr>
              <w:keepNext/>
              <w:spacing w:before="240" w:after="60"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A2D89" w:rsidRPr="00906A32" w:rsidRDefault="005A2D89">
            <w:pPr>
              <w:keepNext/>
              <w:spacing w:before="240" w:after="6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06A32">
              <w:rPr>
                <w:rFonts w:ascii="Times New Roman" w:hAnsi="Times New Roman"/>
                <w:sz w:val="28"/>
                <w:szCs w:val="28"/>
              </w:rPr>
              <w:t>Дидактиче</w:t>
            </w:r>
            <w:r>
              <w:rPr>
                <w:rFonts w:ascii="Times New Roman" w:hAnsi="Times New Roman"/>
                <w:sz w:val="28"/>
                <w:szCs w:val="28"/>
              </w:rPr>
              <w:t>ские   картинки на тему  "Спорт</w:t>
            </w:r>
            <w:r w:rsidRPr="00906A32">
              <w:rPr>
                <w:rFonts w:ascii="Times New Roman" w:hAnsi="Times New Roman"/>
                <w:sz w:val="28"/>
                <w:szCs w:val="28"/>
              </w:rPr>
              <w:t>"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906A32">
              <w:rPr>
                <w:rFonts w:ascii="Times New Roman" w:hAnsi="Times New Roman"/>
                <w:sz w:val="28"/>
                <w:szCs w:val="28"/>
              </w:rPr>
              <w:t>«Виды спорта»,"Спортивный инвентарь"</w:t>
            </w:r>
          </w:p>
          <w:p w:rsidR="005A2D89" w:rsidRPr="00906A32" w:rsidRDefault="005A2D89">
            <w:pPr>
              <w:keepNext/>
              <w:spacing w:before="240" w:after="60" w:line="276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5A2D89" w:rsidRPr="00906A32" w:rsidRDefault="005A2D89">
            <w:pPr>
              <w:keepNext/>
              <w:spacing w:before="240" w:after="60"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A2D89" w:rsidRPr="00906A32" w:rsidRDefault="005A2D89">
            <w:pPr>
              <w:keepNext/>
              <w:spacing w:before="240" w:after="60"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A2D89" w:rsidRPr="00906A32" w:rsidRDefault="005A2D89">
            <w:pPr>
              <w:keepNext/>
              <w:spacing w:before="240" w:after="60" w:line="276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906A32">
              <w:rPr>
                <w:rFonts w:ascii="Times New Roman" w:hAnsi="Times New Roman"/>
                <w:sz w:val="28"/>
                <w:szCs w:val="28"/>
              </w:rPr>
              <w:t>Организация командной викторины. Задания и вопросы на тему "Спорт"</w:t>
            </w:r>
          </w:p>
          <w:p w:rsidR="005A2D89" w:rsidRPr="00906A32" w:rsidRDefault="005A2D89">
            <w:pPr>
              <w:keepNext/>
              <w:spacing w:before="240" w:after="60"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A2D89" w:rsidRPr="00906A32" w:rsidRDefault="005A2D89">
            <w:pPr>
              <w:keepNext/>
              <w:spacing w:before="240" w:after="6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06A32">
              <w:rPr>
                <w:rFonts w:ascii="Times New Roman" w:hAnsi="Times New Roman"/>
                <w:sz w:val="28"/>
                <w:szCs w:val="28"/>
              </w:rPr>
              <w:t>Спортивный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инвентарь в спортивном  уголке</w:t>
            </w:r>
            <w:r w:rsidRPr="00906A32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544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2D89" w:rsidRPr="00906A32" w:rsidRDefault="005A2D89">
            <w:pPr>
              <w:keepNext/>
              <w:spacing w:before="240" w:after="60" w:line="276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906A32">
              <w:rPr>
                <w:rFonts w:ascii="Times New Roman" w:hAnsi="Times New Roman"/>
                <w:sz w:val="28"/>
                <w:szCs w:val="28"/>
              </w:rPr>
              <w:t>Развивать эстетическое восприятие, спортивные способности, детей через музыку.</w:t>
            </w:r>
          </w:p>
          <w:p w:rsidR="005A2D89" w:rsidRDefault="005A2D89">
            <w:pPr>
              <w:keepNext/>
              <w:spacing w:before="240" w:after="6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06A3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5A2D89" w:rsidRPr="00906A32" w:rsidRDefault="005A2D89">
            <w:pPr>
              <w:keepNext/>
              <w:spacing w:before="240" w:after="6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06A32">
              <w:rPr>
                <w:rFonts w:ascii="Times New Roman" w:hAnsi="Times New Roman"/>
                <w:sz w:val="28"/>
                <w:szCs w:val="28"/>
              </w:rPr>
              <w:t>Развивать познавательную активность детей при проведении беседы. Вызвать желание  рассказать о важности спорта в жизни людей.</w:t>
            </w:r>
          </w:p>
          <w:p w:rsidR="005A2D89" w:rsidRPr="00906A32" w:rsidRDefault="005A2D89">
            <w:pPr>
              <w:keepNext/>
              <w:spacing w:before="240" w:after="6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06A32">
              <w:rPr>
                <w:rFonts w:ascii="Times New Roman" w:hAnsi="Times New Roman"/>
                <w:sz w:val="28"/>
                <w:szCs w:val="28"/>
              </w:rPr>
              <w:t>Развивать интерес к видам спорта.</w:t>
            </w:r>
          </w:p>
          <w:p w:rsidR="005A2D89" w:rsidRPr="00906A32" w:rsidRDefault="005A2D89">
            <w:pPr>
              <w:keepNext/>
              <w:spacing w:before="240" w:after="6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06A32">
              <w:rPr>
                <w:rFonts w:ascii="Times New Roman" w:hAnsi="Times New Roman"/>
                <w:sz w:val="28"/>
                <w:szCs w:val="28"/>
              </w:rPr>
              <w:t>Привлекать детей к выполнению простейших  действий со спортивным инвентарем (мяч, скакалка, кегли и т.д.) самостоятельно.</w:t>
            </w:r>
          </w:p>
        </w:tc>
      </w:tr>
      <w:tr w:rsidR="005A2D89" w:rsidRPr="00906A32">
        <w:trPr>
          <w:trHeight w:val="1"/>
        </w:trPr>
        <w:tc>
          <w:tcPr>
            <w:tcW w:w="1934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2D89" w:rsidRPr="00906A32" w:rsidRDefault="005A2D89">
            <w:pPr>
              <w:keepNext/>
              <w:spacing w:before="240" w:after="6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06A32">
              <w:rPr>
                <w:rFonts w:ascii="Times New Roman" w:hAnsi="Times New Roman"/>
                <w:sz w:val="28"/>
                <w:szCs w:val="28"/>
              </w:rPr>
              <w:t xml:space="preserve"> Беседа "Олимпийские игры"</w:t>
            </w:r>
          </w:p>
          <w:p w:rsidR="005A2D89" w:rsidRPr="00906A32" w:rsidRDefault="005A2D89">
            <w:pPr>
              <w:keepNext/>
              <w:spacing w:before="240" w:after="60"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A2D89" w:rsidRPr="00906A32" w:rsidRDefault="005A2D89">
            <w:pPr>
              <w:keepNext/>
              <w:spacing w:before="240" w:after="60"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A2D89" w:rsidRPr="00906A32" w:rsidRDefault="005A2D89">
            <w:pPr>
              <w:keepNext/>
              <w:spacing w:before="240" w:after="60"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A2D89" w:rsidRPr="00906A32" w:rsidRDefault="005A2D89">
            <w:pPr>
              <w:keepNext/>
              <w:spacing w:before="240" w:after="6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06A32">
              <w:rPr>
                <w:rFonts w:ascii="Times New Roman" w:hAnsi="Times New Roman"/>
                <w:sz w:val="28"/>
                <w:szCs w:val="28"/>
              </w:rPr>
              <w:t>Разучивание спортивного танца "Перетанцуй меня" для конкурса "Спортивная лихорадка"</w:t>
            </w:r>
          </w:p>
          <w:p w:rsidR="005A2D89" w:rsidRPr="00906A32" w:rsidRDefault="005A2D89">
            <w:pPr>
              <w:keepNext/>
              <w:spacing w:before="240" w:after="60"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02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2D89" w:rsidRPr="00906A32" w:rsidRDefault="005A2D89">
            <w:pPr>
              <w:keepNext/>
              <w:spacing w:before="240" w:after="6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06A32">
              <w:rPr>
                <w:rFonts w:ascii="Times New Roman" w:hAnsi="Times New Roman"/>
                <w:sz w:val="28"/>
                <w:szCs w:val="28"/>
              </w:rPr>
              <w:t>Рассказ о создании  и значении Олимпийского движения в мире</w:t>
            </w:r>
          </w:p>
          <w:p w:rsidR="005A2D89" w:rsidRPr="00906A32" w:rsidRDefault="005A2D89">
            <w:pPr>
              <w:keepNext/>
              <w:spacing w:before="240" w:after="60"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A2D89" w:rsidRPr="00906A32" w:rsidRDefault="005A2D89">
            <w:pPr>
              <w:keepNext/>
              <w:spacing w:before="240" w:after="60"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A2D89" w:rsidRPr="00906A32" w:rsidRDefault="005A2D89">
            <w:pPr>
              <w:keepNext/>
              <w:spacing w:before="240" w:after="6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06A32">
              <w:rPr>
                <w:rFonts w:ascii="Times New Roman" w:hAnsi="Times New Roman"/>
                <w:sz w:val="28"/>
                <w:szCs w:val="28"/>
              </w:rPr>
              <w:t>Разучивание танца</w:t>
            </w:r>
          </w:p>
          <w:p w:rsidR="005A2D89" w:rsidRPr="00906A32" w:rsidRDefault="005A2D89">
            <w:pPr>
              <w:keepNext/>
              <w:spacing w:before="240" w:after="60"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A2D89" w:rsidRPr="00906A32" w:rsidRDefault="005A2D89">
            <w:pPr>
              <w:keepNext/>
              <w:spacing w:before="240" w:after="60"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A2D89" w:rsidRPr="00906A32" w:rsidRDefault="005A2D89">
            <w:pPr>
              <w:keepNext/>
              <w:spacing w:before="240" w:after="60"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A2D89" w:rsidRDefault="005A2D89">
            <w:pPr>
              <w:keepNext/>
              <w:spacing w:before="240" w:after="60"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A2D89" w:rsidRPr="00906A32" w:rsidRDefault="005A2D89">
            <w:pPr>
              <w:keepNext/>
              <w:spacing w:before="240" w:after="6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06A32">
              <w:rPr>
                <w:rFonts w:ascii="Times New Roman" w:hAnsi="Times New Roman"/>
                <w:sz w:val="28"/>
                <w:szCs w:val="28"/>
              </w:rPr>
              <w:t>Д/И"Какой вид спорта?"</w:t>
            </w:r>
          </w:p>
        </w:tc>
        <w:tc>
          <w:tcPr>
            <w:tcW w:w="2999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2D89" w:rsidRPr="00906A32" w:rsidRDefault="005A2D89">
            <w:pPr>
              <w:keepNext/>
              <w:spacing w:before="240" w:after="60" w:line="276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906A32">
              <w:rPr>
                <w:rFonts w:ascii="Times New Roman" w:hAnsi="Times New Roman"/>
                <w:sz w:val="28"/>
                <w:szCs w:val="28"/>
              </w:rPr>
              <w:t>Просмотр видеоролика об Олимпиаде.</w:t>
            </w:r>
          </w:p>
          <w:p w:rsidR="005A2D89" w:rsidRPr="00906A32" w:rsidRDefault="005A2D89">
            <w:pPr>
              <w:keepNext/>
              <w:spacing w:before="240" w:after="60"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A2D89" w:rsidRPr="00906A32" w:rsidRDefault="005A2D89">
            <w:pPr>
              <w:keepNext/>
              <w:spacing w:before="240" w:after="60"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A2D89" w:rsidRPr="00906A32" w:rsidRDefault="005A2D89">
            <w:pPr>
              <w:keepNext/>
              <w:spacing w:before="240" w:after="60"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A2D89" w:rsidRDefault="005A2D89">
            <w:pPr>
              <w:keepNext/>
              <w:spacing w:before="240" w:after="60"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A2D89" w:rsidRPr="00906A32" w:rsidRDefault="005A2D89">
            <w:pPr>
              <w:keepNext/>
              <w:spacing w:before="240" w:after="6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06A32">
              <w:rPr>
                <w:rFonts w:ascii="Times New Roman" w:hAnsi="Times New Roman"/>
                <w:sz w:val="28"/>
                <w:szCs w:val="28"/>
              </w:rPr>
              <w:t>Запись танца на видеоролик. Видеозаписывающее устройство</w:t>
            </w:r>
          </w:p>
        </w:tc>
        <w:tc>
          <w:tcPr>
            <w:tcW w:w="2544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2D89" w:rsidRPr="00906A32" w:rsidRDefault="005A2D89">
            <w:pPr>
              <w:keepNext/>
              <w:spacing w:before="240" w:after="6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06A32">
              <w:rPr>
                <w:rFonts w:ascii="Times New Roman" w:hAnsi="Times New Roman"/>
                <w:sz w:val="28"/>
                <w:szCs w:val="28"/>
              </w:rPr>
              <w:t>Вызвать желание  рассказать о спортивном движении и его значении для здоровья</w:t>
            </w:r>
          </w:p>
          <w:p w:rsidR="005A2D89" w:rsidRDefault="005A2D89">
            <w:pPr>
              <w:keepNext/>
              <w:spacing w:before="240" w:after="60"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A2D89" w:rsidRPr="00906A32" w:rsidRDefault="005A2D89">
            <w:pPr>
              <w:keepNext/>
              <w:spacing w:before="240" w:after="6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06A32">
              <w:rPr>
                <w:rFonts w:ascii="Times New Roman" w:hAnsi="Times New Roman"/>
                <w:sz w:val="28"/>
                <w:szCs w:val="28"/>
              </w:rPr>
              <w:t>Развивать чувство прекрасного через музыку. Приобщать детей к искусству исполнения  танца. Вызвать интерес к  созданию видеоролика.</w:t>
            </w:r>
          </w:p>
          <w:p w:rsidR="005A2D89" w:rsidRPr="00906A32" w:rsidRDefault="005A2D89">
            <w:pPr>
              <w:keepNext/>
              <w:spacing w:before="240" w:after="6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06A32">
              <w:rPr>
                <w:rFonts w:ascii="Times New Roman" w:hAnsi="Times New Roman"/>
                <w:sz w:val="28"/>
                <w:szCs w:val="28"/>
              </w:rPr>
              <w:t>Обогащать словарный  запас ребенка</w:t>
            </w:r>
          </w:p>
        </w:tc>
      </w:tr>
      <w:tr w:rsidR="005A2D89" w:rsidRPr="00906A32">
        <w:trPr>
          <w:trHeight w:val="1"/>
        </w:trPr>
        <w:tc>
          <w:tcPr>
            <w:tcW w:w="1934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2D89" w:rsidRPr="00906A32" w:rsidRDefault="005A2D89">
            <w:pPr>
              <w:keepNext/>
              <w:spacing w:before="240" w:after="6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06A32">
              <w:rPr>
                <w:rFonts w:ascii="Times New Roman" w:hAnsi="Times New Roman"/>
                <w:sz w:val="28"/>
                <w:szCs w:val="28"/>
              </w:rPr>
              <w:t>Конкурс "Здоровому все здорово!"</w:t>
            </w:r>
          </w:p>
          <w:p w:rsidR="005A2D89" w:rsidRPr="00906A32" w:rsidRDefault="005A2D89">
            <w:pPr>
              <w:keepNext/>
              <w:spacing w:before="240" w:after="60"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A2D89" w:rsidRPr="00906A32" w:rsidRDefault="005A2D89">
            <w:pPr>
              <w:keepNext/>
              <w:spacing w:before="240" w:after="60"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A2D89" w:rsidRPr="00906A32" w:rsidRDefault="005A2D89">
            <w:pPr>
              <w:keepNext/>
              <w:spacing w:before="240" w:after="60"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A2D89" w:rsidRPr="00906A32" w:rsidRDefault="005A2D89">
            <w:pPr>
              <w:keepNext/>
              <w:spacing w:before="240" w:after="60"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A2D89" w:rsidRPr="00906A32" w:rsidRDefault="005A2D89">
            <w:pPr>
              <w:keepNext/>
              <w:spacing w:before="240" w:after="60"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A2D89" w:rsidRPr="00906A32" w:rsidRDefault="005A2D89">
            <w:pPr>
              <w:keepNext/>
              <w:spacing w:before="240" w:after="6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06A32">
              <w:rPr>
                <w:rFonts w:ascii="Times New Roman" w:hAnsi="Times New Roman"/>
                <w:sz w:val="28"/>
                <w:szCs w:val="28"/>
              </w:rPr>
              <w:t xml:space="preserve">Спортивные соревнования на улице </w:t>
            </w: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Pr="00906A32">
              <w:rPr>
                <w:rFonts w:ascii="Times New Roman" w:hAnsi="Times New Roman"/>
                <w:sz w:val="28"/>
                <w:szCs w:val="28"/>
              </w:rPr>
              <w:t>Лучший гимнаст!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5A2D89" w:rsidRPr="00906A32" w:rsidRDefault="005A2D89">
            <w:pPr>
              <w:keepNext/>
              <w:spacing w:before="240" w:after="60"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A2D89" w:rsidRPr="00906A32" w:rsidRDefault="005A2D89">
            <w:pPr>
              <w:keepNext/>
              <w:spacing w:before="240" w:after="60"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A2D89" w:rsidRPr="00906A32" w:rsidRDefault="005A2D89">
            <w:pPr>
              <w:keepNext/>
              <w:spacing w:before="240" w:after="6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06A32">
              <w:rPr>
                <w:rFonts w:ascii="Times New Roman" w:hAnsi="Times New Roman"/>
                <w:sz w:val="28"/>
                <w:szCs w:val="28"/>
              </w:rPr>
              <w:t>Сюрпризный момент "Знатоки спорта!"</w:t>
            </w:r>
          </w:p>
        </w:tc>
        <w:tc>
          <w:tcPr>
            <w:tcW w:w="2102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2D89" w:rsidRPr="00906A32" w:rsidRDefault="005A2D89">
            <w:pPr>
              <w:keepNext/>
              <w:spacing w:before="240" w:after="6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06A32">
              <w:rPr>
                <w:rFonts w:ascii="Times New Roman" w:hAnsi="Times New Roman"/>
                <w:sz w:val="28"/>
                <w:szCs w:val="28"/>
              </w:rPr>
              <w:t>Чтение стихов о спорте.</w:t>
            </w:r>
          </w:p>
          <w:p w:rsidR="005A2D89" w:rsidRPr="00906A32" w:rsidRDefault="005A2D89">
            <w:pPr>
              <w:keepNext/>
              <w:spacing w:before="240" w:after="60"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A2D89" w:rsidRPr="00906A32" w:rsidRDefault="005A2D89">
            <w:pPr>
              <w:keepNext/>
              <w:spacing w:before="240" w:after="60"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A2D89" w:rsidRPr="00906A32" w:rsidRDefault="005A2D89">
            <w:pPr>
              <w:keepNext/>
              <w:spacing w:before="240" w:after="60"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A2D89" w:rsidRPr="00906A32" w:rsidRDefault="005A2D89">
            <w:pPr>
              <w:keepNext/>
              <w:spacing w:before="240" w:after="60"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A2D89" w:rsidRPr="00906A32" w:rsidRDefault="005A2D89">
            <w:pPr>
              <w:keepNext/>
              <w:spacing w:before="240" w:after="60"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A2D89" w:rsidRPr="00906A32" w:rsidRDefault="005A2D89">
            <w:pPr>
              <w:keepNext/>
              <w:spacing w:before="240" w:after="60"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A2D89" w:rsidRPr="00906A32" w:rsidRDefault="005A2D89">
            <w:pPr>
              <w:keepNext/>
              <w:spacing w:before="240" w:after="6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06A32">
              <w:rPr>
                <w:rFonts w:ascii="Times New Roman" w:hAnsi="Times New Roman"/>
                <w:sz w:val="28"/>
                <w:szCs w:val="28"/>
              </w:rPr>
              <w:t>Выполнение упражнений на тренажере "Радуга"</w:t>
            </w:r>
          </w:p>
          <w:p w:rsidR="005A2D89" w:rsidRPr="00906A32" w:rsidRDefault="005A2D89">
            <w:pPr>
              <w:keepNext/>
              <w:spacing w:before="240" w:after="60"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A2D89" w:rsidRPr="00906A32" w:rsidRDefault="005A2D89">
            <w:pPr>
              <w:keepNext/>
              <w:spacing w:before="240" w:after="60"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A2D89" w:rsidRPr="00906A32" w:rsidRDefault="005A2D89">
            <w:pPr>
              <w:keepNext/>
              <w:spacing w:before="240" w:after="6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06A32">
              <w:rPr>
                <w:rFonts w:ascii="Times New Roman" w:hAnsi="Times New Roman"/>
                <w:sz w:val="28"/>
                <w:szCs w:val="28"/>
              </w:rPr>
              <w:t>П.И."Догони свою пару"</w:t>
            </w:r>
          </w:p>
          <w:p w:rsidR="005A2D89" w:rsidRPr="00906A32" w:rsidRDefault="005A2D89">
            <w:pPr>
              <w:keepNext/>
              <w:spacing w:before="240" w:after="6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06A32">
              <w:rPr>
                <w:rFonts w:ascii="Times New Roman" w:hAnsi="Times New Roman"/>
                <w:sz w:val="28"/>
                <w:szCs w:val="28"/>
              </w:rPr>
              <w:t>Загадки из книги "500 Олимпийских загадок для детей"</w:t>
            </w:r>
          </w:p>
        </w:tc>
        <w:tc>
          <w:tcPr>
            <w:tcW w:w="2999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2D89" w:rsidRPr="00906A32" w:rsidRDefault="005A2D89">
            <w:pPr>
              <w:keepNext/>
              <w:spacing w:before="240" w:after="60" w:line="276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906A32">
              <w:rPr>
                <w:rFonts w:ascii="Times New Roman" w:hAnsi="Times New Roman"/>
                <w:sz w:val="28"/>
                <w:szCs w:val="28"/>
              </w:rPr>
              <w:t>Картинки о разных видах спорта.</w:t>
            </w:r>
          </w:p>
          <w:p w:rsidR="005A2D89" w:rsidRPr="00906A32" w:rsidRDefault="005A2D89">
            <w:pPr>
              <w:keepNext/>
              <w:spacing w:before="240" w:after="60"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A2D89" w:rsidRPr="00906A32" w:rsidRDefault="005A2D89">
            <w:pPr>
              <w:keepNext/>
              <w:spacing w:before="240" w:after="60"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A2D89" w:rsidRPr="00906A32" w:rsidRDefault="005A2D89">
            <w:pPr>
              <w:keepNext/>
              <w:spacing w:before="240" w:after="60"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A2D89" w:rsidRPr="00906A32" w:rsidRDefault="005A2D89">
            <w:pPr>
              <w:keepNext/>
              <w:spacing w:before="240" w:after="60"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A2D89" w:rsidRPr="00906A32" w:rsidRDefault="005A2D89">
            <w:pPr>
              <w:keepNext/>
              <w:spacing w:before="240" w:after="60"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A2D89" w:rsidRPr="00906A32" w:rsidRDefault="005A2D89">
            <w:pPr>
              <w:keepNext/>
              <w:spacing w:before="240" w:after="60"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A2D89" w:rsidRPr="00906A32" w:rsidRDefault="005A2D89">
            <w:pPr>
              <w:keepNext/>
              <w:spacing w:before="240" w:after="6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06A32">
              <w:rPr>
                <w:rFonts w:ascii="Times New Roman" w:hAnsi="Times New Roman"/>
                <w:sz w:val="28"/>
                <w:szCs w:val="28"/>
              </w:rPr>
              <w:t>Тренажер "Радуга"</w:t>
            </w:r>
          </w:p>
          <w:p w:rsidR="005A2D89" w:rsidRPr="00906A32" w:rsidRDefault="005A2D89">
            <w:pPr>
              <w:keepNext/>
              <w:spacing w:before="240" w:after="60"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44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2D89" w:rsidRPr="00906A32" w:rsidRDefault="005A2D89">
            <w:pPr>
              <w:keepNext/>
              <w:spacing w:before="240" w:after="6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06A32">
              <w:rPr>
                <w:rFonts w:ascii="Times New Roman" w:hAnsi="Times New Roman"/>
                <w:sz w:val="28"/>
                <w:szCs w:val="28"/>
              </w:rPr>
              <w:t>Вызвать интерес к участию в художественном конк</w:t>
            </w:r>
            <w:r>
              <w:rPr>
                <w:rFonts w:ascii="Times New Roman" w:hAnsi="Times New Roman"/>
                <w:sz w:val="28"/>
                <w:szCs w:val="28"/>
              </w:rPr>
              <w:t>урсе</w:t>
            </w:r>
            <w:r w:rsidRPr="00906A32">
              <w:rPr>
                <w:rFonts w:ascii="Times New Roman" w:hAnsi="Times New Roman"/>
                <w:sz w:val="28"/>
                <w:szCs w:val="28"/>
              </w:rPr>
              <w:t>. Вызвать желание  рассказать о спортивном движении и его значении для здоровья</w:t>
            </w:r>
          </w:p>
          <w:p w:rsidR="005A2D89" w:rsidRPr="00906A32" w:rsidRDefault="005A2D89">
            <w:pPr>
              <w:keepNext/>
              <w:spacing w:before="240" w:after="6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06A32">
              <w:rPr>
                <w:rFonts w:ascii="Times New Roman" w:hAnsi="Times New Roman"/>
                <w:sz w:val="28"/>
                <w:szCs w:val="28"/>
              </w:rPr>
              <w:t>Развивать ловкость, гибкость, желание правильно выполнить упражнение и "дух" соревновательности.</w:t>
            </w:r>
          </w:p>
          <w:p w:rsidR="005A2D89" w:rsidRPr="00906A32" w:rsidRDefault="005A2D89">
            <w:pPr>
              <w:keepNext/>
              <w:spacing w:before="240" w:after="60"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A2D89" w:rsidRPr="00906A32" w:rsidRDefault="005A2D89">
            <w:pPr>
              <w:keepNext/>
              <w:spacing w:before="240" w:after="6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06A32">
              <w:rPr>
                <w:rFonts w:ascii="Times New Roman" w:hAnsi="Times New Roman"/>
                <w:sz w:val="28"/>
                <w:szCs w:val="28"/>
              </w:rPr>
              <w:t>Стимулировать интеллектуальные способности детей.</w:t>
            </w:r>
          </w:p>
        </w:tc>
      </w:tr>
      <w:tr w:rsidR="005A2D89" w:rsidRPr="00906A32">
        <w:trPr>
          <w:trHeight w:val="1"/>
        </w:trPr>
        <w:tc>
          <w:tcPr>
            <w:tcW w:w="1934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2D89" w:rsidRPr="00906A32" w:rsidRDefault="005A2D89">
            <w:pPr>
              <w:keepNext/>
              <w:spacing w:before="240" w:after="6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06A32">
              <w:rPr>
                <w:rFonts w:ascii="Times New Roman" w:hAnsi="Times New Roman"/>
                <w:sz w:val="28"/>
                <w:szCs w:val="28"/>
              </w:rPr>
              <w:t>Рисование. Знакомство с различными видами спорта через художественную деятельность.</w:t>
            </w:r>
          </w:p>
          <w:p w:rsidR="005A2D89" w:rsidRPr="00906A32" w:rsidRDefault="005A2D89">
            <w:pPr>
              <w:keepNext/>
              <w:spacing w:before="240" w:after="6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06A32">
              <w:rPr>
                <w:rFonts w:ascii="Times New Roman" w:hAnsi="Times New Roman"/>
                <w:sz w:val="28"/>
                <w:szCs w:val="28"/>
              </w:rPr>
              <w:t>Пальчиковая гимнастика "Я прошу подняться вас"</w:t>
            </w:r>
          </w:p>
          <w:p w:rsidR="005A2D89" w:rsidRDefault="005A2D89">
            <w:pPr>
              <w:keepNext/>
              <w:spacing w:before="240" w:after="60"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A2D89" w:rsidRPr="00906A32" w:rsidRDefault="005A2D89">
            <w:pPr>
              <w:keepNext/>
              <w:spacing w:before="240" w:after="6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06A32">
              <w:rPr>
                <w:rFonts w:ascii="Times New Roman" w:hAnsi="Times New Roman"/>
                <w:sz w:val="28"/>
                <w:szCs w:val="28"/>
              </w:rPr>
              <w:t>СРИ "Олимпийские игры</w:t>
            </w:r>
          </w:p>
          <w:p w:rsidR="005A2D89" w:rsidRPr="00906A32" w:rsidRDefault="005A2D89">
            <w:pPr>
              <w:keepNext/>
              <w:spacing w:before="240" w:after="60"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02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2D89" w:rsidRPr="00906A32" w:rsidRDefault="005A2D89">
            <w:pPr>
              <w:keepNext/>
              <w:spacing w:before="240" w:after="6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06A32">
              <w:rPr>
                <w:rFonts w:ascii="Times New Roman" w:hAnsi="Times New Roman"/>
                <w:sz w:val="28"/>
                <w:szCs w:val="28"/>
              </w:rPr>
              <w:t xml:space="preserve"> Рисуем "Разные виды спорта"</w:t>
            </w:r>
          </w:p>
          <w:p w:rsidR="005A2D89" w:rsidRPr="00906A32" w:rsidRDefault="005A2D89">
            <w:pPr>
              <w:keepNext/>
              <w:spacing w:before="240" w:after="60"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A2D89" w:rsidRPr="00906A32" w:rsidRDefault="005A2D89">
            <w:pPr>
              <w:keepNext/>
              <w:spacing w:before="240" w:after="60"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A2D89" w:rsidRPr="00906A32" w:rsidRDefault="005A2D89">
            <w:pPr>
              <w:keepNext/>
              <w:spacing w:before="240" w:after="60"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A2D89" w:rsidRPr="00906A32" w:rsidRDefault="005A2D89">
            <w:pPr>
              <w:keepNext/>
              <w:spacing w:before="240" w:after="60"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A2D89" w:rsidRPr="00906A32" w:rsidRDefault="005A2D89">
            <w:pPr>
              <w:keepNext/>
              <w:spacing w:before="240" w:after="60"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A2D89" w:rsidRPr="00906A32" w:rsidRDefault="005A2D89">
            <w:pPr>
              <w:keepNext/>
              <w:spacing w:before="240" w:after="60"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A2D89" w:rsidRPr="00906A32" w:rsidRDefault="005A2D89">
            <w:pPr>
              <w:keepNext/>
              <w:spacing w:before="240" w:after="60"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A2D89" w:rsidRPr="00906A32" w:rsidRDefault="005A2D89">
            <w:pPr>
              <w:keepNext/>
              <w:spacing w:before="240" w:after="6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06A32">
              <w:rPr>
                <w:rFonts w:ascii="Times New Roman" w:hAnsi="Times New Roman"/>
                <w:sz w:val="28"/>
                <w:szCs w:val="28"/>
              </w:rPr>
              <w:t xml:space="preserve">Прочтение Отрывка из книги Е. Озерецкой "Олимпийские игры. </w:t>
            </w:r>
          </w:p>
        </w:tc>
        <w:tc>
          <w:tcPr>
            <w:tcW w:w="2999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2D89" w:rsidRPr="00906A32" w:rsidRDefault="005A2D89">
            <w:pPr>
              <w:keepNext/>
              <w:spacing w:before="240" w:after="6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06A32">
              <w:rPr>
                <w:rFonts w:ascii="Times New Roman" w:hAnsi="Times New Roman"/>
                <w:sz w:val="28"/>
                <w:szCs w:val="28"/>
              </w:rPr>
              <w:t>Краски,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906A32">
              <w:rPr>
                <w:rFonts w:ascii="Times New Roman" w:hAnsi="Times New Roman"/>
                <w:sz w:val="28"/>
                <w:szCs w:val="28"/>
              </w:rPr>
              <w:t>кисточки,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06A32">
              <w:rPr>
                <w:rFonts w:ascii="Times New Roman" w:hAnsi="Times New Roman"/>
                <w:sz w:val="28"/>
                <w:szCs w:val="28"/>
              </w:rPr>
              <w:t>салфетки.</w:t>
            </w:r>
          </w:p>
          <w:p w:rsidR="005A2D89" w:rsidRPr="00906A32" w:rsidRDefault="005A2D89">
            <w:pPr>
              <w:keepNext/>
              <w:spacing w:before="240" w:after="60"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A2D89" w:rsidRPr="00906A32" w:rsidRDefault="005A2D89">
            <w:pPr>
              <w:keepNext/>
              <w:spacing w:before="240" w:after="60"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A2D89" w:rsidRPr="00906A32" w:rsidRDefault="005A2D89">
            <w:pPr>
              <w:keepNext/>
              <w:spacing w:before="240" w:after="60"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A2D89" w:rsidRPr="00906A32" w:rsidRDefault="005A2D89">
            <w:pPr>
              <w:keepNext/>
              <w:spacing w:before="240" w:after="60"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A2D89" w:rsidRPr="00906A32" w:rsidRDefault="005A2D89">
            <w:pPr>
              <w:keepNext/>
              <w:spacing w:before="240" w:after="60"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A2D89" w:rsidRPr="00906A32" w:rsidRDefault="005A2D89">
            <w:pPr>
              <w:keepNext/>
              <w:spacing w:before="240" w:after="60"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A2D89" w:rsidRPr="00906A32" w:rsidRDefault="005A2D89">
            <w:pPr>
              <w:keepNext/>
              <w:spacing w:before="240" w:after="60"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A2D89" w:rsidRPr="00906A32" w:rsidRDefault="005A2D89">
            <w:pPr>
              <w:keepNext/>
              <w:spacing w:before="240" w:after="6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06A32">
              <w:rPr>
                <w:rFonts w:ascii="Times New Roman" w:hAnsi="Times New Roman"/>
                <w:sz w:val="28"/>
                <w:szCs w:val="28"/>
              </w:rPr>
              <w:t>Спортивный инвентарь в спортивном  уголке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544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2D89" w:rsidRPr="00906A32" w:rsidRDefault="005A2D89">
            <w:pPr>
              <w:keepNext/>
              <w:spacing w:before="240" w:after="6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06A32">
              <w:rPr>
                <w:rFonts w:ascii="Times New Roman" w:hAnsi="Times New Roman"/>
                <w:sz w:val="28"/>
                <w:szCs w:val="28"/>
              </w:rPr>
              <w:t xml:space="preserve">Вызвать интерес к созданию коллажа на конкурс. </w:t>
            </w:r>
          </w:p>
          <w:p w:rsidR="005A2D89" w:rsidRPr="00906A32" w:rsidRDefault="005A2D89">
            <w:pPr>
              <w:keepNext/>
              <w:spacing w:before="240" w:after="60"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A2D89" w:rsidRPr="00906A32" w:rsidRDefault="005A2D89">
            <w:pPr>
              <w:keepNext/>
              <w:spacing w:before="240" w:after="60"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A2D89" w:rsidRPr="00906A32" w:rsidRDefault="005A2D89">
            <w:pPr>
              <w:keepNext/>
              <w:spacing w:before="240" w:after="60"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A2D89" w:rsidRPr="00906A32" w:rsidRDefault="005A2D89">
            <w:pPr>
              <w:keepNext/>
              <w:spacing w:before="240" w:after="6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06A32">
              <w:rPr>
                <w:rFonts w:ascii="Times New Roman" w:hAnsi="Times New Roman"/>
                <w:sz w:val="28"/>
                <w:szCs w:val="28"/>
              </w:rPr>
              <w:t>Стимулировать развитие речи,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06A32">
              <w:rPr>
                <w:rFonts w:ascii="Times New Roman" w:hAnsi="Times New Roman"/>
                <w:sz w:val="28"/>
                <w:szCs w:val="28"/>
              </w:rPr>
              <w:t>творче</w:t>
            </w: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Pr="00906A32">
              <w:rPr>
                <w:rFonts w:ascii="Times New Roman" w:hAnsi="Times New Roman"/>
                <w:sz w:val="28"/>
                <w:szCs w:val="28"/>
              </w:rPr>
              <w:t>кую способность,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06A32">
              <w:rPr>
                <w:rFonts w:ascii="Times New Roman" w:hAnsi="Times New Roman"/>
                <w:sz w:val="28"/>
                <w:szCs w:val="28"/>
              </w:rPr>
              <w:t>фантазию</w:t>
            </w:r>
          </w:p>
          <w:p w:rsidR="005A2D89" w:rsidRPr="00906A32" w:rsidRDefault="005A2D89">
            <w:pPr>
              <w:keepNext/>
              <w:spacing w:before="240" w:after="6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06A32">
              <w:rPr>
                <w:rFonts w:ascii="Times New Roman" w:hAnsi="Times New Roman"/>
                <w:sz w:val="28"/>
                <w:szCs w:val="28"/>
              </w:rPr>
              <w:t>Развивать умения принимать роль, вступать в простейшее игровое взаимодействие</w:t>
            </w:r>
          </w:p>
        </w:tc>
      </w:tr>
      <w:tr w:rsidR="005A2D89" w:rsidRPr="00906A32">
        <w:trPr>
          <w:trHeight w:val="1"/>
        </w:trPr>
        <w:tc>
          <w:tcPr>
            <w:tcW w:w="1934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2D89" w:rsidRPr="00906A32" w:rsidRDefault="005A2D89">
            <w:pPr>
              <w:keepNext/>
              <w:spacing w:before="240" w:after="6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06A32">
              <w:rPr>
                <w:rFonts w:ascii="Times New Roman" w:hAnsi="Times New Roman"/>
                <w:sz w:val="28"/>
                <w:szCs w:val="28"/>
              </w:rPr>
              <w:t>Беседа "Где прячется здоровье?"</w:t>
            </w:r>
          </w:p>
          <w:p w:rsidR="005A2D89" w:rsidRPr="00906A32" w:rsidRDefault="005A2D89">
            <w:pPr>
              <w:keepNext/>
              <w:spacing w:before="240" w:after="60"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A2D89" w:rsidRPr="00906A32" w:rsidRDefault="005A2D89">
            <w:pPr>
              <w:keepNext/>
              <w:spacing w:before="240" w:after="60"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A2D89" w:rsidRPr="00906A32" w:rsidRDefault="005A2D89">
            <w:pPr>
              <w:keepNext/>
              <w:spacing w:before="240" w:after="6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06A32">
              <w:rPr>
                <w:rFonts w:ascii="Times New Roman" w:hAnsi="Times New Roman"/>
                <w:sz w:val="28"/>
                <w:szCs w:val="28"/>
              </w:rPr>
              <w:t>Подготовка к конкурсу "Будьте здоровы!" посвященному ЗОЖ</w:t>
            </w:r>
          </w:p>
        </w:tc>
        <w:tc>
          <w:tcPr>
            <w:tcW w:w="2102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2D89" w:rsidRPr="00906A32" w:rsidRDefault="005A2D89">
            <w:pPr>
              <w:keepNext/>
              <w:spacing w:before="240" w:after="6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06A32">
              <w:rPr>
                <w:rFonts w:ascii="Times New Roman" w:hAnsi="Times New Roman"/>
                <w:sz w:val="28"/>
                <w:szCs w:val="28"/>
              </w:rPr>
              <w:t>Составление рассказа о том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906A32">
              <w:rPr>
                <w:rFonts w:ascii="Times New Roman" w:hAnsi="Times New Roman"/>
                <w:sz w:val="28"/>
                <w:szCs w:val="28"/>
              </w:rPr>
              <w:t xml:space="preserve"> как ребенок заботиться о здоровье по сюжетным картинкам.</w:t>
            </w:r>
          </w:p>
          <w:p w:rsidR="005A2D89" w:rsidRPr="00906A32" w:rsidRDefault="005A2D89">
            <w:pPr>
              <w:keepNext/>
              <w:spacing w:before="240" w:after="60"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A2D89" w:rsidRPr="00906A32" w:rsidRDefault="005A2D89">
            <w:pPr>
              <w:keepNext/>
              <w:spacing w:before="240" w:after="6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06A32">
              <w:rPr>
                <w:rFonts w:ascii="Times New Roman" w:hAnsi="Times New Roman"/>
                <w:sz w:val="28"/>
                <w:szCs w:val="28"/>
              </w:rPr>
              <w:t>С.И."Здоровый образ жизни"</w:t>
            </w:r>
          </w:p>
          <w:p w:rsidR="005A2D89" w:rsidRPr="00906A32" w:rsidRDefault="005A2D89">
            <w:pPr>
              <w:keepNext/>
              <w:spacing w:before="240" w:after="60"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A2D89" w:rsidRPr="00906A32" w:rsidRDefault="005A2D89">
            <w:pPr>
              <w:keepNext/>
              <w:spacing w:before="240" w:after="6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06A32">
              <w:rPr>
                <w:rFonts w:ascii="Times New Roman" w:hAnsi="Times New Roman"/>
                <w:sz w:val="28"/>
                <w:szCs w:val="28"/>
              </w:rPr>
              <w:t>Создание коллажа на тему "Со спортом нужно подружиться!"</w:t>
            </w:r>
          </w:p>
        </w:tc>
        <w:tc>
          <w:tcPr>
            <w:tcW w:w="2999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2D89" w:rsidRPr="00906A32" w:rsidRDefault="005A2D89">
            <w:pPr>
              <w:keepNext/>
              <w:spacing w:before="240" w:after="6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06A32">
              <w:rPr>
                <w:rFonts w:ascii="Times New Roman" w:hAnsi="Times New Roman"/>
                <w:sz w:val="28"/>
                <w:szCs w:val="28"/>
              </w:rPr>
              <w:t>Сюжетные картинки "Здоровый образ жизни"</w:t>
            </w:r>
          </w:p>
          <w:p w:rsidR="005A2D89" w:rsidRPr="00906A32" w:rsidRDefault="005A2D89">
            <w:pPr>
              <w:keepNext/>
              <w:spacing w:before="240" w:after="60"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A2D89" w:rsidRPr="00906A32" w:rsidRDefault="005A2D89">
            <w:pPr>
              <w:keepNext/>
              <w:spacing w:before="240" w:after="60"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A2D89" w:rsidRPr="00906A32" w:rsidRDefault="005A2D89">
            <w:pPr>
              <w:keepNext/>
              <w:spacing w:before="240" w:after="6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06A32">
              <w:rPr>
                <w:rFonts w:ascii="Times New Roman" w:hAnsi="Times New Roman"/>
                <w:sz w:val="28"/>
                <w:szCs w:val="28"/>
              </w:rPr>
              <w:t>Сюжетные картинки "Спорт и здоровье"</w:t>
            </w:r>
          </w:p>
          <w:p w:rsidR="005A2D89" w:rsidRPr="00906A32" w:rsidRDefault="005A2D89">
            <w:pPr>
              <w:keepNext/>
              <w:spacing w:before="240" w:after="6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06A32">
              <w:rPr>
                <w:rFonts w:ascii="Times New Roman" w:hAnsi="Times New Roman"/>
                <w:sz w:val="28"/>
                <w:szCs w:val="28"/>
              </w:rPr>
              <w:t>Ватман, клей, фотографии, фломастеры.</w:t>
            </w:r>
          </w:p>
        </w:tc>
        <w:tc>
          <w:tcPr>
            <w:tcW w:w="2544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2D89" w:rsidRPr="00906A32" w:rsidRDefault="005A2D89">
            <w:pPr>
              <w:keepNext/>
              <w:spacing w:before="240" w:after="6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06A32">
              <w:rPr>
                <w:rFonts w:ascii="Times New Roman" w:hAnsi="Times New Roman"/>
                <w:sz w:val="28"/>
                <w:szCs w:val="28"/>
              </w:rPr>
              <w:t xml:space="preserve">Учить составлять по сюжетным картинкам короткие, простые по содержанию тексты. </w:t>
            </w:r>
          </w:p>
          <w:p w:rsidR="005A2D89" w:rsidRPr="00906A32" w:rsidRDefault="005A2D89">
            <w:pPr>
              <w:keepNext/>
              <w:spacing w:before="240" w:after="6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06A32">
              <w:rPr>
                <w:rFonts w:ascii="Times New Roman" w:hAnsi="Times New Roman"/>
                <w:sz w:val="28"/>
                <w:szCs w:val="28"/>
              </w:rPr>
              <w:t>Вызвать интерес к созданию коллажа на конкурс, в сотворчестве с воспитателем.</w:t>
            </w:r>
          </w:p>
        </w:tc>
      </w:tr>
    </w:tbl>
    <w:p w:rsidR="005A2D89" w:rsidRPr="00906A32" w:rsidRDefault="005A2D89">
      <w:pPr>
        <w:spacing w:line="276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5A2D89" w:rsidRDefault="005A2D89">
      <w:pPr>
        <w:spacing w:line="276" w:lineRule="auto"/>
        <w:rPr>
          <w:rFonts w:ascii="Times New Roman" w:hAnsi="Times New Roman"/>
          <w:b/>
          <w:sz w:val="28"/>
          <w:szCs w:val="28"/>
        </w:rPr>
      </w:pPr>
    </w:p>
    <w:p w:rsidR="005A2D89" w:rsidRDefault="005A2D89">
      <w:pPr>
        <w:spacing w:line="276" w:lineRule="auto"/>
        <w:rPr>
          <w:rFonts w:ascii="Times New Roman" w:hAnsi="Times New Roman"/>
          <w:b/>
          <w:sz w:val="28"/>
          <w:szCs w:val="28"/>
        </w:rPr>
      </w:pPr>
    </w:p>
    <w:p w:rsidR="005A2D89" w:rsidRDefault="005A2D89">
      <w:pPr>
        <w:spacing w:line="276" w:lineRule="auto"/>
        <w:rPr>
          <w:rFonts w:ascii="Times New Roman" w:hAnsi="Times New Roman"/>
          <w:b/>
          <w:sz w:val="28"/>
          <w:szCs w:val="28"/>
        </w:rPr>
      </w:pPr>
    </w:p>
    <w:p w:rsidR="005A2D89" w:rsidRDefault="005A2D89">
      <w:pPr>
        <w:spacing w:line="276" w:lineRule="auto"/>
        <w:rPr>
          <w:rFonts w:ascii="Times New Roman" w:hAnsi="Times New Roman"/>
          <w:b/>
          <w:sz w:val="28"/>
          <w:szCs w:val="28"/>
        </w:rPr>
      </w:pPr>
    </w:p>
    <w:p w:rsidR="005A2D89" w:rsidRDefault="005A2D89">
      <w:pPr>
        <w:spacing w:line="276" w:lineRule="auto"/>
        <w:rPr>
          <w:rFonts w:ascii="Times New Roman" w:hAnsi="Times New Roman"/>
          <w:b/>
          <w:sz w:val="28"/>
          <w:szCs w:val="28"/>
        </w:rPr>
      </w:pPr>
    </w:p>
    <w:p w:rsidR="005A2D89" w:rsidRDefault="005A2D89">
      <w:pPr>
        <w:spacing w:line="276" w:lineRule="auto"/>
        <w:rPr>
          <w:rFonts w:ascii="Times New Roman" w:hAnsi="Times New Roman"/>
          <w:b/>
          <w:sz w:val="28"/>
          <w:szCs w:val="28"/>
        </w:rPr>
      </w:pPr>
    </w:p>
    <w:p w:rsidR="005A2D89" w:rsidRDefault="005A2D89">
      <w:pPr>
        <w:spacing w:line="276" w:lineRule="auto"/>
        <w:rPr>
          <w:rFonts w:ascii="Times New Roman" w:hAnsi="Times New Roman"/>
          <w:b/>
          <w:sz w:val="28"/>
          <w:szCs w:val="28"/>
        </w:rPr>
      </w:pPr>
    </w:p>
    <w:p w:rsidR="005A2D89" w:rsidRDefault="005A2D89">
      <w:pPr>
        <w:spacing w:line="276" w:lineRule="auto"/>
        <w:rPr>
          <w:rFonts w:ascii="Times New Roman" w:hAnsi="Times New Roman"/>
          <w:b/>
          <w:sz w:val="28"/>
          <w:szCs w:val="28"/>
        </w:rPr>
      </w:pPr>
    </w:p>
    <w:p w:rsidR="005A2D89" w:rsidRDefault="005A2D89">
      <w:pPr>
        <w:spacing w:line="276" w:lineRule="auto"/>
        <w:rPr>
          <w:rFonts w:ascii="Times New Roman" w:hAnsi="Times New Roman"/>
          <w:b/>
          <w:sz w:val="28"/>
          <w:szCs w:val="28"/>
        </w:rPr>
      </w:pPr>
    </w:p>
    <w:p w:rsidR="005A2D89" w:rsidRDefault="005A2D89">
      <w:pPr>
        <w:spacing w:line="276" w:lineRule="auto"/>
        <w:rPr>
          <w:rFonts w:ascii="Times New Roman" w:hAnsi="Times New Roman"/>
          <w:b/>
          <w:sz w:val="28"/>
          <w:szCs w:val="28"/>
        </w:rPr>
      </w:pPr>
    </w:p>
    <w:p w:rsidR="005A2D89" w:rsidRDefault="005A2D89">
      <w:pPr>
        <w:spacing w:line="276" w:lineRule="auto"/>
        <w:rPr>
          <w:rFonts w:ascii="Times New Roman" w:hAnsi="Times New Roman"/>
          <w:b/>
          <w:sz w:val="28"/>
          <w:szCs w:val="28"/>
        </w:rPr>
      </w:pPr>
    </w:p>
    <w:p w:rsidR="005A2D89" w:rsidRDefault="005A2D89">
      <w:pPr>
        <w:spacing w:line="276" w:lineRule="auto"/>
        <w:rPr>
          <w:rFonts w:ascii="Times New Roman" w:hAnsi="Times New Roman"/>
          <w:b/>
          <w:sz w:val="28"/>
          <w:szCs w:val="28"/>
        </w:rPr>
      </w:pPr>
    </w:p>
    <w:p w:rsidR="005A2D89" w:rsidRDefault="005A2D89">
      <w:pPr>
        <w:spacing w:line="276" w:lineRule="auto"/>
        <w:rPr>
          <w:rFonts w:ascii="Times New Roman" w:hAnsi="Times New Roman"/>
          <w:b/>
          <w:sz w:val="28"/>
          <w:szCs w:val="28"/>
        </w:rPr>
      </w:pPr>
    </w:p>
    <w:p w:rsidR="005A2D89" w:rsidRDefault="005A2D89">
      <w:pPr>
        <w:spacing w:line="276" w:lineRule="auto"/>
        <w:rPr>
          <w:rFonts w:ascii="Times New Roman" w:hAnsi="Times New Roman"/>
          <w:b/>
          <w:sz w:val="28"/>
          <w:szCs w:val="28"/>
        </w:rPr>
      </w:pPr>
      <w:r w:rsidRPr="00AC2D0D">
        <w:rPr>
          <w:rFonts w:ascii="Times New Roman" w:hAnsi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6pt;height:264pt">
            <v:imagedata r:id="rId4" o:title=""/>
          </v:shape>
        </w:pict>
      </w:r>
    </w:p>
    <w:p w:rsidR="005A2D89" w:rsidRDefault="005A2D89">
      <w:pPr>
        <w:spacing w:line="276" w:lineRule="auto"/>
        <w:rPr>
          <w:rFonts w:ascii="Times New Roman" w:hAnsi="Times New Roman"/>
          <w:b/>
          <w:sz w:val="28"/>
          <w:szCs w:val="28"/>
        </w:rPr>
      </w:pPr>
    </w:p>
    <w:p w:rsidR="005A2D89" w:rsidRDefault="005A2D89">
      <w:pPr>
        <w:spacing w:line="276" w:lineRule="auto"/>
        <w:rPr>
          <w:rFonts w:ascii="Times New Roman" w:hAnsi="Times New Roman"/>
          <w:b/>
          <w:sz w:val="28"/>
          <w:szCs w:val="28"/>
        </w:rPr>
      </w:pPr>
    </w:p>
    <w:p w:rsidR="005A2D89" w:rsidRDefault="005A2D89">
      <w:pPr>
        <w:spacing w:line="276" w:lineRule="auto"/>
        <w:rPr>
          <w:rFonts w:ascii="Times New Roman" w:hAnsi="Times New Roman"/>
          <w:b/>
          <w:sz w:val="28"/>
          <w:szCs w:val="28"/>
        </w:rPr>
      </w:pPr>
    </w:p>
    <w:p w:rsidR="005A2D89" w:rsidRDefault="005A2D89">
      <w:pPr>
        <w:spacing w:line="276" w:lineRule="auto"/>
        <w:rPr>
          <w:rFonts w:ascii="Times New Roman" w:hAnsi="Times New Roman"/>
          <w:b/>
          <w:sz w:val="28"/>
          <w:szCs w:val="28"/>
        </w:rPr>
      </w:pPr>
    </w:p>
    <w:p w:rsidR="005A2D89" w:rsidRDefault="005A2D89">
      <w:pPr>
        <w:spacing w:line="276" w:lineRule="auto"/>
        <w:rPr>
          <w:rFonts w:ascii="Times New Roman" w:hAnsi="Times New Roman"/>
          <w:b/>
          <w:sz w:val="28"/>
          <w:szCs w:val="28"/>
        </w:rPr>
      </w:pPr>
      <w:r w:rsidRPr="00AC2D0D">
        <w:rPr>
          <w:rFonts w:ascii="Times New Roman" w:hAnsi="Times New Roman"/>
          <w:b/>
          <w:sz w:val="28"/>
          <w:szCs w:val="28"/>
        </w:rPr>
        <w:pict>
          <v:shape id="_x0000_i1026" type="#_x0000_t75" style="width:460.5pt;height:345.75pt">
            <v:imagedata r:id="rId5" o:title=""/>
          </v:shape>
        </w:pict>
      </w:r>
    </w:p>
    <w:p w:rsidR="005A2D89" w:rsidRDefault="005A2D89" w:rsidP="00E73E53">
      <w:pPr>
        <w:rPr>
          <w:rFonts w:ascii="Times New Roman" w:hAnsi="Times New Roman"/>
          <w:sz w:val="28"/>
          <w:szCs w:val="28"/>
        </w:rPr>
      </w:pPr>
    </w:p>
    <w:p w:rsidR="005A2D89" w:rsidRDefault="005A2D89" w:rsidP="00E73E53">
      <w:pPr>
        <w:tabs>
          <w:tab w:val="left" w:pos="2302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Рисование «</w:t>
      </w:r>
      <w:r w:rsidRPr="00906A32">
        <w:rPr>
          <w:rFonts w:ascii="Times New Roman" w:hAnsi="Times New Roman"/>
          <w:sz w:val="28"/>
          <w:szCs w:val="28"/>
        </w:rPr>
        <w:t>Разные виды спорта</w:t>
      </w:r>
      <w:r>
        <w:rPr>
          <w:rFonts w:ascii="Times New Roman" w:hAnsi="Times New Roman"/>
          <w:sz w:val="28"/>
          <w:szCs w:val="28"/>
        </w:rPr>
        <w:t>»</w:t>
      </w:r>
    </w:p>
    <w:p w:rsidR="005A2D89" w:rsidRDefault="005A2D89" w:rsidP="00E73E53">
      <w:pPr>
        <w:tabs>
          <w:tab w:val="left" w:pos="2302"/>
        </w:tabs>
        <w:rPr>
          <w:rFonts w:ascii="Times New Roman" w:hAnsi="Times New Roman"/>
          <w:sz w:val="28"/>
          <w:szCs w:val="28"/>
        </w:rPr>
      </w:pPr>
      <w:r w:rsidRPr="00E90ADF">
        <w:rPr>
          <w:rFonts w:ascii="Times New Roman" w:hAnsi="Times New Roman"/>
          <w:sz w:val="28"/>
          <w:szCs w:val="28"/>
        </w:rPr>
        <w:pict>
          <v:shape id="_x0000_i1027" type="#_x0000_t75" style="width:447.75pt;height:336pt">
            <v:imagedata r:id="rId6" o:title=""/>
          </v:shape>
        </w:pict>
      </w:r>
    </w:p>
    <w:p w:rsidR="005A2D89" w:rsidRDefault="005A2D89" w:rsidP="00E90ADF">
      <w:pPr>
        <w:rPr>
          <w:rFonts w:ascii="Times New Roman" w:hAnsi="Times New Roman"/>
          <w:sz w:val="28"/>
          <w:szCs w:val="28"/>
        </w:rPr>
      </w:pPr>
    </w:p>
    <w:p w:rsidR="005A2D89" w:rsidRDefault="005A2D89" w:rsidP="00E90ADF">
      <w:pPr>
        <w:tabs>
          <w:tab w:val="left" w:pos="3336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Утренняя зарядка</w:t>
      </w:r>
    </w:p>
    <w:p w:rsidR="005A2D89" w:rsidRDefault="005A2D89" w:rsidP="00E90ADF">
      <w:pPr>
        <w:tabs>
          <w:tab w:val="left" w:pos="1856"/>
        </w:tabs>
        <w:rPr>
          <w:rFonts w:ascii="Times New Roman" w:hAnsi="Times New Roman"/>
          <w:sz w:val="28"/>
          <w:szCs w:val="28"/>
        </w:rPr>
      </w:pPr>
      <w:r w:rsidRPr="00E90ADF">
        <w:rPr>
          <w:rFonts w:ascii="Times New Roman" w:hAnsi="Times New Roman"/>
          <w:sz w:val="28"/>
          <w:szCs w:val="28"/>
        </w:rPr>
        <w:pict>
          <v:shape id="_x0000_i1028" type="#_x0000_t75" style="width:435pt;height:326.25pt">
            <v:imagedata r:id="rId7" o:title=""/>
          </v:shape>
        </w:pict>
      </w:r>
    </w:p>
    <w:p w:rsidR="005A2D89" w:rsidRDefault="005A2D89" w:rsidP="00F81FE6">
      <w:pPr>
        <w:tabs>
          <w:tab w:val="left" w:pos="1856"/>
        </w:tabs>
        <w:jc w:val="center"/>
        <w:rPr>
          <w:rFonts w:ascii="Times New Roman" w:hAnsi="Times New Roman"/>
          <w:sz w:val="28"/>
          <w:szCs w:val="28"/>
        </w:rPr>
      </w:pPr>
      <w:r w:rsidRPr="00906A32">
        <w:rPr>
          <w:rFonts w:ascii="Times New Roman" w:hAnsi="Times New Roman"/>
          <w:sz w:val="28"/>
          <w:szCs w:val="28"/>
        </w:rPr>
        <w:t xml:space="preserve">Спортивные соревнования на улице </w:t>
      </w:r>
      <w:r>
        <w:rPr>
          <w:rFonts w:ascii="Times New Roman" w:hAnsi="Times New Roman"/>
          <w:sz w:val="28"/>
          <w:szCs w:val="28"/>
        </w:rPr>
        <w:t>«</w:t>
      </w:r>
      <w:r w:rsidRPr="00906A32">
        <w:rPr>
          <w:rFonts w:ascii="Times New Roman" w:hAnsi="Times New Roman"/>
          <w:sz w:val="28"/>
          <w:szCs w:val="28"/>
        </w:rPr>
        <w:t>Лучший гимнаст!</w:t>
      </w:r>
      <w:r>
        <w:rPr>
          <w:rFonts w:ascii="Times New Roman" w:hAnsi="Times New Roman"/>
          <w:sz w:val="28"/>
          <w:szCs w:val="28"/>
        </w:rPr>
        <w:t>»</w:t>
      </w:r>
    </w:p>
    <w:p w:rsidR="005A2D89" w:rsidRDefault="005A2D89" w:rsidP="00E90ADF">
      <w:pPr>
        <w:tabs>
          <w:tab w:val="left" w:pos="1856"/>
        </w:tabs>
        <w:rPr>
          <w:rFonts w:ascii="Times New Roman" w:hAnsi="Times New Roman"/>
          <w:sz w:val="28"/>
          <w:szCs w:val="28"/>
        </w:rPr>
      </w:pPr>
    </w:p>
    <w:p w:rsidR="005A2D89" w:rsidRDefault="005A2D89" w:rsidP="00F81FE6">
      <w:pPr>
        <w:rPr>
          <w:rFonts w:ascii="Times New Roman" w:hAnsi="Times New Roman"/>
          <w:sz w:val="28"/>
          <w:szCs w:val="28"/>
        </w:rPr>
      </w:pPr>
    </w:p>
    <w:p w:rsidR="005A2D89" w:rsidRDefault="005A2D89" w:rsidP="00F81FE6">
      <w:pPr>
        <w:rPr>
          <w:rFonts w:ascii="Times New Roman" w:hAnsi="Times New Roman"/>
          <w:sz w:val="28"/>
          <w:szCs w:val="28"/>
        </w:rPr>
      </w:pPr>
      <w:r w:rsidRPr="00F81FE6">
        <w:rPr>
          <w:rFonts w:ascii="Times New Roman" w:hAnsi="Times New Roman"/>
          <w:sz w:val="28"/>
          <w:szCs w:val="28"/>
        </w:rPr>
        <w:pict>
          <v:shape id="_x0000_i1029" type="#_x0000_t75" style="width:447.75pt;height:336pt">
            <v:imagedata r:id="rId8" o:title=""/>
          </v:shape>
        </w:pict>
      </w:r>
    </w:p>
    <w:p w:rsidR="005A2D89" w:rsidRDefault="005A2D89" w:rsidP="00F81FE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</w:t>
      </w:r>
    </w:p>
    <w:p w:rsidR="005A2D89" w:rsidRDefault="005A2D89" w:rsidP="00F81FE6">
      <w:pPr>
        <w:tabs>
          <w:tab w:val="left" w:pos="1856"/>
        </w:tabs>
        <w:rPr>
          <w:rFonts w:ascii="Times New Roman" w:hAnsi="Times New Roman"/>
          <w:sz w:val="28"/>
          <w:szCs w:val="28"/>
        </w:rPr>
      </w:pPr>
    </w:p>
    <w:p w:rsidR="005A2D89" w:rsidRDefault="005A2D89" w:rsidP="00F81FE6">
      <w:pPr>
        <w:tabs>
          <w:tab w:val="left" w:pos="1247"/>
        </w:tabs>
        <w:rPr>
          <w:rFonts w:ascii="Times New Roman" w:hAnsi="Times New Roman"/>
          <w:sz w:val="28"/>
          <w:szCs w:val="28"/>
        </w:rPr>
      </w:pPr>
      <w:r w:rsidRPr="00E90ADF">
        <w:rPr>
          <w:rFonts w:ascii="Times New Roman" w:hAnsi="Times New Roman"/>
          <w:sz w:val="28"/>
          <w:szCs w:val="28"/>
        </w:rPr>
        <w:pict>
          <v:shape id="_x0000_i1030" type="#_x0000_t75" style="width:447.75pt;height:336pt">
            <v:imagedata r:id="rId9" o:title=""/>
          </v:shape>
        </w:pict>
      </w:r>
    </w:p>
    <w:p w:rsidR="005A2D89" w:rsidRPr="00F81FE6" w:rsidRDefault="005A2D89" w:rsidP="00F81FE6">
      <w:pPr>
        <w:tabs>
          <w:tab w:val="left" w:pos="180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Сюжетно – ролевая игра «Спортивная школа»</w:t>
      </w:r>
    </w:p>
    <w:p w:rsidR="005A2D89" w:rsidRDefault="005A2D89" w:rsidP="00E90ADF">
      <w:pPr>
        <w:tabs>
          <w:tab w:val="left" w:pos="3012"/>
        </w:tabs>
        <w:rPr>
          <w:rFonts w:ascii="Times New Roman" w:hAnsi="Times New Roman"/>
          <w:sz w:val="28"/>
          <w:szCs w:val="28"/>
        </w:rPr>
      </w:pPr>
      <w:r w:rsidRPr="00E90ADF">
        <w:rPr>
          <w:rFonts w:ascii="Times New Roman" w:hAnsi="Times New Roman"/>
          <w:sz w:val="28"/>
          <w:szCs w:val="28"/>
        </w:rPr>
        <w:pict>
          <v:shape id="_x0000_i1031" type="#_x0000_t75" style="width:445.5pt;height:220.5pt">
            <v:imagedata r:id="rId10" o:title=""/>
          </v:shape>
        </w:pict>
      </w:r>
    </w:p>
    <w:p w:rsidR="005A2D89" w:rsidRDefault="005A2D89" w:rsidP="00E90ADF">
      <w:pPr>
        <w:tabs>
          <w:tab w:val="left" w:pos="3012"/>
        </w:tabs>
        <w:rPr>
          <w:rFonts w:ascii="Times New Roman" w:hAnsi="Times New Roman"/>
          <w:sz w:val="28"/>
          <w:szCs w:val="28"/>
        </w:rPr>
      </w:pPr>
    </w:p>
    <w:p w:rsidR="005A2D89" w:rsidRDefault="005A2D89" w:rsidP="00E90ADF">
      <w:pPr>
        <w:tabs>
          <w:tab w:val="left" w:pos="3012"/>
        </w:tabs>
        <w:rPr>
          <w:rFonts w:ascii="Times New Roman" w:hAnsi="Times New Roman"/>
          <w:sz w:val="28"/>
          <w:szCs w:val="28"/>
        </w:rPr>
      </w:pPr>
    </w:p>
    <w:p w:rsidR="005A2D89" w:rsidRDefault="005A2D89" w:rsidP="00E90ADF">
      <w:pPr>
        <w:tabs>
          <w:tab w:val="left" w:pos="3012"/>
        </w:tabs>
        <w:rPr>
          <w:rFonts w:ascii="Times New Roman" w:hAnsi="Times New Roman"/>
          <w:sz w:val="28"/>
          <w:szCs w:val="28"/>
        </w:rPr>
      </w:pPr>
      <w:r w:rsidRPr="00E90ADF">
        <w:rPr>
          <w:rFonts w:ascii="Times New Roman" w:hAnsi="Times New Roman"/>
          <w:sz w:val="28"/>
          <w:szCs w:val="28"/>
        </w:rPr>
        <w:pict>
          <v:shape id="_x0000_i1032" type="#_x0000_t75" style="width:447.75pt;height:336pt">
            <v:imagedata r:id="rId11" o:title=""/>
          </v:shape>
        </w:pict>
      </w:r>
    </w:p>
    <w:p w:rsidR="005A2D89" w:rsidRPr="00F81FE6" w:rsidRDefault="005A2D89" w:rsidP="00F81FE6">
      <w:pPr>
        <w:rPr>
          <w:rFonts w:ascii="Times New Roman" w:hAnsi="Times New Roman"/>
          <w:sz w:val="28"/>
          <w:szCs w:val="28"/>
        </w:rPr>
      </w:pPr>
    </w:p>
    <w:p w:rsidR="005A2D89" w:rsidRDefault="005A2D89" w:rsidP="00F81FE6">
      <w:pPr>
        <w:rPr>
          <w:rFonts w:ascii="Times New Roman" w:hAnsi="Times New Roman"/>
          <w:sz w:val="28"/>
          <w:szCs w:val="28"/>
        </w:rPr>
      </w:pPr>
    </w:p>
    <w:p w:rsidR="005A2D89" w:rsidRPr="00F81FE6" w:rsidRDefault="005A2D89" w:rsidP="00F81FE6">
      <w:pPr>
        <w:tabs>
          <w:tab w:val="left" w:pos="1602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Коллаж</w:t>
      </w:r>
      <w:r w:rsidRPr="00906A32">
        <w:rPr>
          <w:rFonts w:ascii="Times New Roman" w:hAnsi="Times New Roman"/>
          <w:sz w:val="28"/>
          <w:szCs w:val="28"/>
        </w:rPr>
        <w:t xml:space="preserve"> "Со спортом нужно подружиться!"</w:t>
      </w:r>
    </w:p>
    <w:sectPr w:rsidR="005A2D89" w:rsidRPr="00F81FE6" w:rsidSect="00E90ADF">
      <w:pgSz w:w="11906" w:h="16838"/>
      <w:pgMar w:top="1134" w:right="850" w:bottom="71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2123E"/>
    <w:rsid w:val="000215CB"/>
    <w:rsid w:val="001609B2"/>
    <w:rsid w:val="002A359A"/>
    <w:rsid w:val="002B0C7E"/>
    <w:rsid w:val="00451B69"/>
    <w:rsid w:val="005A2D89"/>
    <w:rsid w:val="0062123E"/>
    <w:rsid w:val="00751A23"/>
    <w:rsid w:val="00906A32"/>
    <w:rsid w:val="00961DF1"/>
    <w:rsid w:val="009F2D04"/>
    <w:rsid w:val="00AC2D0D"/>
    <w:rsid w:val="00E73E53"/>
    <w:rsid w:val="00E90ADF"/>
    <w:rsid w:val="00F81F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1B69"/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30</TotalTime>
  <Pages>11</Pages>
  <Words>1002</Words>
  <Characters>5714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Microsoft Office</cp:lastModifiedBy>
  <cp:revision>4</cp:revision>
  <dcterms:created xsi:type="dcterms:W3CDTF">2020-09-14T08:49:00Z</dcterms:created>
  <dcterms:modified xsi:type="dcterms:W3CDTF">2020-09-15T04:11:00Z</dcterms:modified>
</cp:coreProperties>
</file>