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A60" w:rsidRDefault="00791A60" w:rsidP="00886FB7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791A60" w:rsidRPr="000A2EB8" w:rsidRDefault="00791A60" w:rsidP="000A2EB8">
      <w:pPr>
        <w:spacing w:after="0"/>
        <w:jc w:val="center"/>
        <w:rPr>
          <w:rFonts w:ascii="Times New Roman" w:hAnsi="Times New Roman"/>
          <w:i/>
          <w:color w:val="000000"/>
          <w:sz w:val="72"/>
          <w:szCs w:val="72"/>
          <w:shd w:val="clear" w:color="auto" w:fill="FFFFFF"/>
          <w:lang w:eastAsia="ru-RU"/>
        </w:rPr>
      </w:pPr>
      <w:r w:rsidRPr="000A2EB8">
        <w:rPr>
          <w:rFonts w:ascii="Times New Roman" w:hAnsi="Times New Roman"/>
          <w:b/>
          <w:bCs/>
          <w:sz w:val="72"/>
          <w:szCs w:val="72"/>
          <w:lang w:eastAsia="ru-RU"/>
        </w:rPr>
        <w:t xml:space="preserve">Сценарий выпускного бала в детском саду </w:t>
      </w:r>
      <w:r w:rsidRPr="000A2EB8">
        <w:rPr>
          <w:rFonts w:ascii="Times New Roman" w:hAnsi="Times New Roman"/>
          <w:b/>
          <w:bCs/>
          <w:i/>
          <w:sz w:val="72"/>
          <w:szCs w:val="72"/>
          <w:lang w:eastAsia="ru-RU"/>
        </w:rPr>
        <w:t>"Прощальный бал дошкольников"</w:t>
      </w:r>
    </w:p>
    <w:p w:rsidR="00791A60" w:rsidRPr="000A2EB8" w:rsidRDefault="00791A60" w:rsidP="00886FB7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1A60" w:rsidRDefault="00791A60" w:rsidP="00886FB7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0A639D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63.25pt;visibility:visible">
            <v:imagedata r:id="rId5" o:title=""/>
          </v:shape>
        </w:pict>
      </w:r>
    </w:p>
    <w:p w:rsidR="00791A60" w:rsidRDefault="00791A60" w:rsidP="00886FB7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sz w:val="36"/>
          <w:szCs w:val="36"/>
          <w:lang w:eastAsia="ru-RU"/>
        </w:rPr>
        <w:t>Разработала: музыкальный руководитель МБ ДОУ «Детский сад № 268» Василенко М.В.</w:t>
      </w:r>
    </w:p>
    <w:p w:rsidR="00791A60" w:rsidRDefault="00791A60" w:rsidP="00886FB7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791A60" w:rsidRDefault="00791A60" w:rsidP="00886FB7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791A60" w:rsidRDefault="00791A60" w:rsidP="00886FB7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791A60" w:rsidRDefault="00791A60" w:rsidP="00886FB7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791A60" w:rsidRDefault="00791A60" w:rsidP="00886FB7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791A60" w:rsidRPr="000A2EB8" w:rsidRDefault="00791A60" w:rsidP="00886FB7">
      <w:pPr>
        <w:spacing w:after="0"/>
        <w:jc w:val="center"/>
        <w:rPr>
          <w:rFonts w:ascii="Times New Roman" w:hAnsi="Times New Roman"/>
          <w:bCs/>
          <w:sz w:val="36"/>
          <w:szCs w:val="36"/>
          <w:lang w:eastAsia="ru-RU"/>
        </w:rPr>
      </w:pPr>
      <w:r w:rsidRPr="000A2EB8">
        <w:rPr>
          <w:rFonts w:ascii="Times New Roman" w:hAnsi="Times New Roman"/>
          <w:bCs/>
          <w:sz w:val="36"/>
          <w:szCs w:val="36"/>
          <w:lang w:eastAsia="ru-RU"/>
        </w:rPr>
        <w:t>г. Новокузнецк</w:t>
      </w:r>
    </w:p>
    <w:p w:rsidR="00791A60" w:rsidRPr="000A2EB8" w:rsidRDefault="00791A60" w:rsidP="00886FB7">
      <w:pPr>
        <w:spacing w:after="0"/>
        <w:jc w:val="center"/>
        <w:rPr>
          <w:rFonts w:ascii="Times New Roman" w:hAnsi="Times New Roman"/>
          <w:bCs/>
          <w:sz w:val="36"/>
          <w:szCs w:val="36"/>
          <w:lang w:eastAsia="ru-RU"/>
        </w:rPr>
      </w:pPr>
      <w:r>
        <w:rPr>
          <w:rFonts w:ascii="Times New Roman" w:hAnsi="Times New Roman"/>
          <w:bCs/>
          <w:sz w:val="36"/>
          <w:szCs w:val="36"/>
          <w:lang w:eastAsia="ru-RU"/>
        </w:rPr>
        <w:t>2021</w:t>
      </w:r>
      <w:r w:rsidRPr="000A2EB8">
        <w:rPr>
          <w:rFonts w:ascii="Times New Roman" w:hAnsi="Times New Roman"/>
          <w:bCs/>
          <w:sz w:val="36"/>
          <w:szCs w:val="36"/>
          <w:lang w:eastAsia="ru-RU"/>
        </w:rPr>
        <w:t>г.</w:t>
      </w:r>
    </w:p>
    <w:p w:rsidR="00791A60" w:rsidRPr="000A2EB8" w:rsidRDefault="00791A60" w:rsidP="000A2EB8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A2EB8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A2E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1.Создание праздничной атмосферы для выпускников детского сада, родителей и педагогов. 2. Формировать позитивное отношение к знаниям и школе.</w:t>
      </w:r>
      <w:r w:rsidRPr="000A2EB8">
        <w:rPr>
          <w:rFonts w:ascii="Times New Roman" w:hAnsi="Times New Roman"/>
          <w:color w:val="000000"/>
          <w:sz w:val="28"/>
          <w:szCs w:val="28"/>
        </w:rPr>
        <w:br/>
      </w:r>
      <w:r w:rsidRPr="000A2EB8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0A2EB8">
        <w:rPr>
          <w:rFonts w:ascii="Times New Roman" w:hAnsi="Times New Roman"/>
          <w:color w:val="000000"/>
          <w:sz w:val="28"/>
          <w:szCs w:val="28"/>
        </w:rPr>
        <w:br/>
      </w:r>
      <w:r w:rsidRPr="000A2E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Создать условия для проявления творческих способностей детей.</w:t>
      </w:r>
      <w:r w:rsidRPr="000A2EB8">
        <w:rPr>
          <w:rFonts w:ascii="Times New Roman" w:hAnsi="Times New Roman"/>
          <w:color w:val="000000"/>
          <w:sz w:val="28"/>
          <w:szCs w:val="28"/>
        </w:rPr>
        <w:br/>
      </w:r>
      <w:r w:rsidRPr="000A2E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Развивать память, речь, воображение, наблюдательность, творческие способности детей.</w:t>
      </w:r>
      <w:r w:rsidRPr="000A2EB8">
        <w:rPr>
          <w:rFonts w:ascii="Times New Roman" w:hAnsi="Times New Roman"/>
          <w:color w:val="000000"/>
          <w:sz w:val="28"/>
          <w:szCs w:val="28"/>
        </w:rPr>
        <w:br/>
      </w:r>
      <w:r w:rsidRPr="000A2E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Воспитывать желание пойти в школу, желание учиться хорошо. </w:t>
      </w:r>
      <w:r w:rsidRPr="000A2EB8">
        <w:rPr>
          <w:rFonts w:ascii="Times New Roman" w:hAnsi="Times New Roman"/>
          <w:color w:val="000000"/>
          <w:sz w:val="28"/>
          <w:szCs w:val="28"/>
        </w:rPr>
        <w:br/>
      </w:r>
      <w:r w:rsidRPr="000A2E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Дать детям возможность показать свои знания.</w:t>
      </w:r>
      <w:r w:rsidRPr="000A2EB8">
        <w:rPr>
          <w:rFonts w:ascii="Times New Roman" w:hAnsi="Times New Roman"/>
          <w:color w:val="000000"/>
          <w:sz w:val="28"/>
          <w:szCs w:val="28"/>
        </w:rPr>
        <w:br/>
      </w:r>
      <w:r w:rsidRPr="000A2E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 Создать праздничное настроение. </w:t>
      </w:r>
    </w:p>
    <w:p w:rsidR="00791A60" w:rsidRPr="000A2EB8" w:rsidRDefault="00791A60" w:rsidP="000A2EB8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1A60" w:rsidRPr="000A2EB8" w:rsidRDefault="00791A60" w:rsidP="000A2EB8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A2EB8">
        <w:rPr>
          <w:rFonts w:ascii="Times New Roman" w:hAnsi="Times New Roman"/>
          <w:b/>
          <w:bCs/>
          <w:sz w:val="28"/>
          <w:szCs w:val="28"/>
          <w:lang w:eastAsia="ru-RU"/>
        </w:rPr>
        <w:t>Ход мероприятия:</w:t>
      </w:r>
    </w:p>
    <w:p w:rsidR="00791A60" w:rsidRPr="005B04AC" w:rsidRDefault="00791A60" w:rsidP="00FC3286">
      <w:pPr>
        <w:shd w:val="clear" w:color="auto" w:fill="FFFFFF"/>
        <w:spacing w:after="150" w:line="315" w:lineRule="atLeast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Звучит торжественная музыка – в группу входят две Ведущие.</w:t>
      </w:r>
    </w:p>
    <w:p w:rsidR="00791A60" w:rsidRPr="009F1131" w:rsidRDefault="00791A60" w:rsidP="00AE780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</w:t>
      </w:r>
      <w:r w:rsidRPr="005B04AC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1</w:t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Дорогие гости! Сегодня всех нас ждет необычное и волнующее торжество! Наши дети прощаются с детским садом и готовятся к новому жизненному этапу – поступлению в школу. Так хочется, чтобы этот день запомнился надолго и ребятам и взрослым. Каждый год наш детский сад выпускает в школу не простых дошколят, а самых настоящих талантливых и замечательных звезд.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</w:t>
      </w:r>
      <w:r w:rsidRPr="005B04AC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2.</w:t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Каждый ребенок в группе – маленькая звездочка. Каждый талантлив и неповторим. Мы полюбили их за годы прожитые вместе. И сегодня с гордостью и надеждой, грустью отпускаем их в школу. Наш детский сад оставил надолго добрый, светлый след в жизни каждого из вас.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</w:t>
      </w:r>
      <w:r w:rsidRPr="005B04AC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1.</w:t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Ах, сколько раз в просторном зале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Мы с вами праздники встречали!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 этот ждали столько лет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вот настал торжественный момент.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</w:t>
      </w:r>
      <w:r w:rsidRPr="005B04AC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2</w:t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Здесь будет нынче бал прощальный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Спешат дошкольники с утра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Мы их торжественно встречаем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Аплодисментами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!!!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Звучит музыка «Полонез» - дети поочередно тройками входят в группу, их представляют Ведущие  и затем представленные дети выстраиваются полукругом, лицом к зрителям.</w:t>
      </w:r>
    </w:p>
    <w:p w:rsidR="00791A60" w:rsidRPr="00A71FD9" w:rsidRDefault="00791A60" w:rsidP="00A71FD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ребенок</w:t>
      </w:r>
      <w:r w:rsidRPr="00A71FD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1FD9">
        <w:rPr>
          <w:rFonts w:ascii="Times New Roman" w:hAnsi="Times New Roman"/>
          <w:sz w:val="24"/>
          <w:szCs w:val="24"/>
        </w:rPr>
        <w:t>Есть на свете чудо сад,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 w:rsidRPr="00A71FD9">
        <w:rPr>
          <w:rFonts w:ascii="Times New Roman" w:hAnsi="Times New Roman"/>
          <w:sz w:val="24"/>
          <w:szCs w:val="24"/>
        </w:rPr>
        <w:t>В этот сад идти я рад!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 w:rsidRPr="00A71FD9">
        <w:rPr>
          <w:rFonts w:ascii="Times New Roman" w:hAnsi="Times New Roman"/>
          <w:sz w:val="24"/>
          <w:szCs w:val="24"/>
        </w:rPr>
        <w:t>А в саду у нас растут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 w:rsidRPr="00A71FD9">
        <w:rPr>
          <w:rFonts w:ascii="Times New Roman" w:hAnsi="Times New Roman"/>
          <w:sz w:val="24"/>
          <w:szCs w:val="24"/>
        </w:rPr>
        <w:t>Не черешни и не груши,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Маши, Кати и Кирюши</w:t>
      </w:r>
      <w:r w:rsidRPr="00A71FD9">
        <w:rPr>
          <w:rFonts w:ascii="Times New Roman" w:hAnsi="Times New Roman"/>
          <w:sz w:val="24"/>
          <w:szCs w:val="24"/>
        </w:rPr>
        <w:t>.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ребенок</w:t>
      </w:r>
      <w:r w:rsidRPr="00A71FD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1FD9">
        <w:rPr>
          <w:rFonts w:ascii="Times New Roman" w:hAnsi="Times New Roman"/>
          <w:sz w:val="24"/>
          <w:szCs w:val="24"/>
        </w:rPr>
        <w:t>Мы пришли в детский сад малышами,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 w:rsidRPr="00A71FD9">
        <w:rPr>
          <w:rFonts w:ascii="Times New Roman" w:hAnsi="Times New Roman"/>
          <w:sz w:val="24"/>
          <w:szCs w:val="24"/>
        </w:rPr>
        <w:t>Даже ложку держать не могли.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 w:rsidRPr="00A71FD9">
        <w:rPr>
          <w:rFonts w:ascii="Times New Roman" w:hAnsi="Times New Roman"/>
          <w:sz w:val="24"/>
          <w:szCs w:val="24"/>
        </w:rPr>
        <w:t xml:space="preserve">А теперь вы все видите сами - 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 w:rsidRPr="00A71FD9">
        <w:rPr>
          <w:rFonts w:ascii="Times New Roman" w:hAnsi="Times New Roman"/>
          <w:sz w:val="24"/>
          <w:szCs w:val="24"/>
        </w:rPr>
        <w:t>Повзрослели мы и подросли.</w:t>
      </w:r>
    </w:p>
    <w:p w:rsidR="00791A60" w:rsidRPr="00A71FD9" w:rsidRDefault="00791A60" w:rsidP="00A71FD9">
      <w:pPr>
        <w:spacing w:after="0"/>
        <w:rPr>
          <w:rFonts w:ascii="Times New Roman" w:hAnsi="Times New Roman"/>
          <w:b/>
          <w:sz w:val="24"/>
          <w:szCs w:val="24"/>
        </w:rPr>
      </w:pPr>
      <w:r w:rsidRPr="00A71FD9">
        <w:rPr>
          <w:rFonts w:ascii="Times New Roman" w:hAnsi="Times New Roman"/>
          <w:b/>
          <w:sz w:val="24"/>
          <w:szCs w:val="24"/>
        </w:rPr>
        <w:t>Ведущая 1: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1FD9">
        <w:rPr>
          <w:rFonts w:ascii="Times New Roman" w:hAnsi="Times New Roman"/>
          <w:sz w:val="24"/>
          <w:szCs w:val="24"/>
        </w:rPr>
        <w:t>И правда, посмотрите, как быстро пролетело время! Не успели мы оглянуться, а наши малыши уже выпускники.</w:t>
      </w:r>
    </w:p>
    <w:p w:rsidR="00791A60" w:rsidRPr="00A71FD9" w:rsidRDefault="00791A60" w:rsidP="00A71FD9">
      <w:pPr>
        <w:spacing w:after="0"/>
        <w:rPr>
          <w:rFonts w:ascii="Times New Roman" w:hAnsi="Times New Roman"/>
          <w:b/>
          <w:sz w:val="24"/>
          <w:szCs w:val="24"/>
        </w:rPr>
      </w:pPr>
      <w:r w:rsidRPr="00A71FD9">
        <w:rPr>
          <w:rFonts w:ascii="Times New Roman" w:hAnsi="Times New Roman"/>
          <w:b/>
          <w:sz w:val="24"/>
          <w:szCs w:val="24"/>
        </w:rPr>
        <w:t>Ребенок 3: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1FD9">
        <w:rPr>
          <w:rFonts w:ascii="Times New Roman" w:hAnsi="Times New Roman"/>
          <w:sz w:val="24"/>
          <w:szCs w:val="24"/>
        </w:rPr>
        <w:t>Да, дни пролетели так быстро, что мы не заметили как стали большими.</w:t>
      </w:r>
    </w:p>
    <w:p w:rsidR="00791A60" w:rsidRPr="00A71FD9" w:rsidRDefault="00791A60" w:rsidP="00A71FD9">
      <w:pPr>
        <w:spacing w:after="0"/>
        <w:rPr>
          <w:rFonts w:ascii="Times New Roman" w:hAnsi="Times New Roman"/>
          <w:b/>
          <w:sz w:val="24"/>
          <w:szCs w:val="24"/>
        </w:rPr>
      </w:pPr>
      <w:r w:rsidRPr="00A71FD9">
        <w:rPr>
          <w:rFonts w:ascii="Times New Roman" w:hAnsi="Times New Roman"/>
          <w:b/>
          <w:sz w:val="24"/>
          <w:szCs w:val="24"/>
        </w:rPr>
        <w:t>Ребенок 4: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1FD9">
        <w:rPr>
          <w:rFonts w:ascii="Times New Roman" w:hAnsi="Times New Roman"/>
          <w:sz w:val="24"/>
          <w:szCs w:val="24"/>
        </w:rPr>
        <w:t>А помните, как мы пришли в детский сад в первый раз?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 w:rsidRPr="00A71FD9">
        <w:rPr>
          <w:rFonts w:ascii="Times New Roman" w:hAnsi="Times New Roman"/>
          <w:b/>
          <w:sz w:val="24"/>
          <w:szCs w:val="24"/>
        </w:rPr>
        <w:t>Ребенок 5: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1FD9">
        <w:rPr>
          <w:rFonts w:ascii="Times New Roman" w:hAnsi="Times New Roman"/>
          <w:sz w:val="24"/>
          <w:szCs w:val="24"/>
        </w:rPr>
        <w:t>Я на ручках часто сидел,</w:t>
      </w:r>
      <w:r>
        <w:rPr>
          <w:rFonts w:ascii="Times New Roman" w:hAnsi="Times New Roman"/>
          <w:sz w:val="24"/>
          <w:szCs w:val="24"/>
        </w:rPr>
        <w:t xml:space="preserve"> ногами топал и ревел</w:t>
      </w:r>
      <w:r w:rsidRPr="00A71FD9">
        <w:rPr>
          <w:rFonts w:ascii="Times New Roman" w:hAnsi="Times New Roman"/>
          <w:sz w:val="24"/>
          <w:szCs w:val="24"/>
        </w:rPr>
        <w:t>!</w:t>
      </w:r>
    </w:p>
    <w:p w:rsidR="00791A60" w:rsidRPr="00A71FD9" w:rsidRDefault="00791A60" w:rsidP="00A71FD9">
      <w:pPr>
        <w:spacing w:after="0"/>
        <w:rPr>
          <w:rFonts w:ascii="Times New Roman" w:hAnsi="Times New Roman"/>
          <w:b/>
          <w:sz w:val="24"/>
          <w:szCs w:val="24"/>
        </w:rPr>
      </w:pPr>
      <w:r w:rsidRPr="00A71FD9">
        <w:rPr>
          <w:rFonts w:ascii="Times New Roman" w:hAnsi="Times New Roman"/>
          <w:b/>
          <w:sz w:val="24"/>
          <w:szCs w:val="24"/>
        </w:rPr>
        <w:t>Ребенок 6: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1FD9">
        <w:rPr>
          <w:rFonts w:ascii="Times New Roman" w:hAnsi="Times New Roman"/>
          <w:sz w:val="24"/>
          <w:szCs w:val="24"/>
        </w:rPr>
        <w:t>А я помню, как плакал целый день,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 w:rsidRPr="00A71FD9">
        <w:rPr>
          <w:rFonts w:ascii="Times New Roman" w:hAnsi="Times New Roman"/>
          <w:sz w:val="24"/>
          <w:szCs w:val="24"/>
        </w:rPr>
        <w:t>Все маму звал и в окно глядел.</w:t>
      </w:r>
    </w:p>
    <w:p w:rsidR="00791A60" w:rsidRPr="00A71FD9" w:rsidRDefault="00791A60" w:rsidP="00A71FD9">
      <w:pPr>
        <w:spacing w:after="0"/>
        <w:rPr>
          <w:rFonts w:ascii="Times New Roman" w:hAnsi="Times New Roman"/>
          <w:b/>
          <w:sz w:val="24"/>
          <w:szCs w:val="24"/>
        </w:rPr>
      </w:pPr>
      <w:r w:rsidRPr="00A71FD9">
        <w:rPr>
          <w:rFonts w:ascii="Times New Roman" w:hAnsi="Times New Roman"/>
          <w:b/>
          <w:sz w:val="24"/>
          <w:szCs w:val="24"/>
        </w:rPr>
        <w:t>Ребенок 7: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1FD9">
        <w:rPr>
          <w:rFonts w:ascii="Times New Roman" w:hAnsi="Times New Roman"/>
          <w:sz w:val="24"/>
          <w:szCs w:val="24"/>
        </w:rPr>
        <w:t>Да, все мы были хороши,</w:t>
      </w:r>
    </w:p>
    <w:p w:rsidR="00791A60" w:rsidRPr="00A71FD9" w:rsidRDefault="00791A60" w:rsidP="00A71FD9">
      <w:pPr>
        <w:spacing w:after="0"/>
        <w:rPr>
          <w:rFonts w:ascii="Times New Roman" w:hAnsi="Times New Roman"/>
          <w:sz w:val="24"/>
          <w:szCs w:val="24"/>
        </w:rPr>
      </w:pPr>
      <w:r w:rsidRPr="00A71FD9">
        <w:rPr>
          <w:rFonts w:ascii="Times New Roman" w:hAnsi="Times New Roman"/>
          <w:sz w:val="24"/>
          <w:szCs w:val="24"/>
        </w:rPr>
        <w:t>Но что с нас взять - ведь малыши!</w:t>
      </w:r>
    </w:p>
    <w:p w:rsidR="00791A60" w:rsidRPr="00A71FD9" w:rsidRDefault="00791A60" w:rsidP="00A71FD9">
      <w:pPr>
        <w:spacing w:after="0"/>
        <w:rPr>
          <w:rFonts w:ascii="Times New Roman" w:hAnsi="Times New Roman"/>
          <w:b/>
          <w:sz w:val="24"/>
          <w:szCs w:val="24"/>
        </w:rPr>
      </w:pPr>
      <w:r w:rsidRPr="00A71FD9">
        <w:rPr>
          <w:rFonts w:ascii="Times New Roman" w:hAnsi="Times New Roman"/>
          <w:b/>
          <w:sz w:val="24"/>
          <w:szCs w:val="24"/>
        </w:rPr>
        <w:t>Ребенок 8:</w:t>
      </w:r>
      <w:r w:rsidRPr="00A71FD9">
        <w:rPr>
          <w:rFonts w:ascii="Times New Roman" w:hAnsi="Times New Roman"/>
          <w:sz w:val="24"/>
          <w:szCs w:val="24"/>
        </w:rPr>
        <w:t>А мне даже и не вериться, что мы</w:t>
      </w:r>
      <w:r>
        <w:rPr>
          <w:rFonts w:ascii="Times New Roman" w:hAnsi="Times New Roman"/>
          <w:sz w:val="24"/>
          <w:szCs w:val="24"/>
        </w:rPr>
        <w:t>,</w:t>
      </w:r>
      <w:r w:rsidRPr="00A71FD9">
        <w:rPr>
          <w:rFonts w:ascii="Times New Roman" w:hAnsi="Times New Roman"/>
          <w:sz w:val="24"/>
          <w:szCs w:val="24"/>
        </w:rPr>
        <w:t xml:space="preserve"> когда то были маленькими!</w:t>
      </w:r>
    </w:p>
    <w:p w:rsidR="00791A60" w:rsidRPr="00A71FD9" w:rsidRDefault="00791A60" w:rsidP="00A71FD9">
      <w:pPr>
        <w:spacing w:after="0"/>
        <w:rPr>
          <w:rFonts w:ascii="Times New Roman" w:hAnsi="Times New Roman"/>
          <w:b/>
          <w:sz w:val="24"/>
          <w:szCs w:val="24"/>
        </w:rPr>
      </w:pPr>
      <w:r w:rsidRPr="00A71FD9">
        <w:rPr>
          <w:rFonts w:ascii="Times New Roman" w:hAnsi="Times New Roman"/>
          <w:b/>
          <w:sz w:val="24"/>
          <w:szCs w:val="24"/>
        </w:rPr>
        <w:t>Ребенок 9: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1FD9">
        <w:rPr>
          <w:rFonts w:ascii="Times New Roman" w:hAnsi="Times New Roman"/>
          <w:sz w:val="24"/>
          <w:szCs w:val="24"/>
        </w:rPr>
        <w:t>Давайте не будем грустить, ведь мы пока еще в детском саду!</w:t>
      </w:r>
    </w:p>
    <w:p w:rsidR="00791A60" w:rsidRPr="00251A8C" w:rsidRDefault="00791A60" w:rsidP="00C66AE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10 р</w:t>
      </w:r>
      <w:r w:rsidRPr="005B04AC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ебенок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нашей группе все друзья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одиночку жить нельзя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Знает здесь любой из нас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прожить не день, ни час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Без наставников друзей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Наших воспитателей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!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Скажем вам сегодня прямо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- 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Дети хором: Вы для нас – вторые мамы!</w:t>
      </w:r>
      <w:r w:rsidRPr="005B04AC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11 р</w:t>
      </w:r>
      <w:r w:rsidRPr="005B04AC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ебенок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 пусть наш выпуск шумный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Будет самый умный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 чтоб из новых малышей 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 тоже сделали людей.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Песня «До свиданья, детский сад, до свиданья</w:t>
      </w:r>
      <w:r w:rsidRPr="005B04AC">
        <w:rPr>
          <w:rFonts w:ascii="Times New Roman" w:hAnsi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.</w:t>
      </w:r>
      <w:r w:rsidRPr="005B04AC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конце песни дети рассаживаются на свои места.</w:t>
      </w:r>
    </w:p>
    <w:p w:rsidR="00791A60" w:rsidRDefault="00791A60" w:rsidP="00886FB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 2</w:t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На выпускном празднике всегда бывает много поздравлений.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5B04A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Вас, ребята, от души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B04A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Поздравляют малыши!</w:t>
      </w:r>
    </w:p>
    <w:p w:rsidR="00791A60" w:rsidRPr="00886FB7" w:rsidRDefault="00791A60" w:rsidP="00886FB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86FB7">
        <w:rPr>
          <w:rFonts w:ascii="Times New Roman" w:hAnsi="Times New Roman"/>
          <w:b/>
          <w:sz w:val="24"/>
          <w:szCs w:val="24"/>
          <w:lang w:eastAsia="ru-RU"/>
        </w:rPr>
        <w:t>Под музыку в группу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входят малыши за воспитателем.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 1. </w:t>
      </w:r>
      <w:r w:rsidRPr="00A60F95">
        <w:rPr>
          <w:rFonts w:ascii="Times New Roman" w:hAnsi="Times New Roman"/>
          <w:sz w:val="24"/>
          <w:szCs w:val="24"/>
          <w:lang w:eastAsia="ru-RU"/>
        </w:rPr>
        <w:t>Ой, забавные, смешные! Были ведь и вы такие. Они немножко подра</w:t>
      </w:r>
      <w:r>
        <w:rPr>
          <w:rFonts w:ascii="Times New Roman" w:hAnsi="Times New Roman"/>
          <w:sz w:val="24"/>
          <w:szCs w:val="24"/>
          <w:lang w:eastAsia="ru-RU"/>
        </w:rPr>
        <w:t>стут, тоже в школу к вам придут!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A1877">
        <w:rPr>
          <w:rFonts w:ascii="Times New Roman" w:hAnsi="Times New Roman"/>
          <w:b/>
          <w:sz w:val="24"/>
          <w:szCs w:val="24"/>
          <w:lang w:eastAsia="ru-RU"/>
        </w:rPr>
        <w:t>1-й малыш:</w:t>
      </w:r>
      <w:r w:rsidRPr="00A60F95">
        <w:rPr>
          <w:rFonts w:ascii="Times New Roman" w:hAnsi="Times New Roman"/>
          <w:sz w:val="24"/>
          <w:szCs w:val="24"/>
          <w:lang w:eastAsia="ru-RU"/>
        </w:rPr>
        <w:t xml:space="preserve"> Мы, ребята, малыши всех поздравить вас пришли!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60F95">
        <w:rPr>
          <w:rFonts w:ascii="Times New Roman" w:hAnsi="Times New Roman"/>
          <w:sz w:val="24"/>
          <w:szCs w:val="24"/>
          <w:lang w:eastAsia="ru-RU"/>
        </w:rPr>
        <w:t>В первый класс вы поступайте и про нас не забывайте.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A1877">
        <w:rPr>
          <w:rFonts w:ascii="Times New Roman" w:hAnsi="Times New Roman"/>
          <w:b/>
          <w:sz w:val="24"/>
          <w:szCs w:val="24"/>
          <w:lang w:eastAsia="ru-RU"/>
        </w:rPr>
        <w:t>2-й малыш:</w:t>
      </w:r>
      <w:r w:rsidRPr="00A60F95">
        <w:rPr>
          <w:rFonts w:ascii="Times New Roman" w:hAnsi="Times New Roman"/>
          <w:sz w:val="24"/>
          <w:szCs w:val="24"/>
          <w:lang w:eastAsia="ru-RU"/>
        </w:rPr>
        <w:t xml:space="preserve"> Скоро в школу вы пойдете, просим не лениться,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60F95">
        <w:rPr>
          <w:rFonts w:ascii="Times New Roman" w:hAnsi="Times New Roman"/>
          <w:sz w:val="24"/>
          <w:szCs w:val="24"/>
          <w:lang w:eastAsia="ru-RU"/>
        </w:rPr>
        <w:t>Мы желаем вам, ребята, хорошо учиться.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A1877">
        <w:rPr>
          <w:rFonts w:ascii="Times New Roman" w:hAnsi="Times New Roman"/>
          <w:b/>
          <w:sz w:val="24"/>
          <w:szCs w:val="24"/>
          <w:lang w:eastAsia="ru-RU"/>
        </w:rPr>
        <w:t>3-й малыш:</w:t>
      </w:r>
      <w:r w:rsidRPr="00A60F95">
        <w:rPr>
          <w:rFonts w:ascii="Times New Roman" w:hAnsi="Times New Roman"/>
          <w:sz w:val="24"/>
          <w:szCs w:val="24"/>
          <w:lang w:eastAsia="ru-RU"/>
        </w:rPr>
        <w:t xml:space="preserve"> Мы вам честно обещаем, что без вас в саду родном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60F95">
        <w:rPr>
          <w:rFonts w:ascii="Times New Roman" w:hAnsi="Times New Roman"/>
          <w:sz w:val="24"/>
          <w:szCs w:val="24"/>
          <w:lang w:eastAsia="ru-RU"/>
        </w:rPr>
        <w:t>Мы цветы не поломаем, все игрушки сбережем.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A1877">
        <w:rPr>
          <w:rFonts w:ascii="Times New Roman" w:hAnsi="Times New Roman"/>
          <w:b/>
          <w:sz w:val="24"/>
          <w:szCs w:val="24"/>
          <w:lang w:eastAsia="ru-RU"/>
        </w:rPr>
        <w:t>4-й малыш:</w:t>
      </w:r>
      <w:r w:rsidRPr="00A60F95">
        <w:rPr>
          <w:rFonts w:ascii="Times New Roman" w:hAnsi="Times New Roman"/>
          <w:sz w:val="24"/>
          <w:szCs w:val="24"/>
          <w:lang w:eastAsia="ru-RU"/>
        </w:rPr>
        <w:t xml:space="preserve"> Желаем вам учиться, пятёрки получать! 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 наш любимый садик,</w:t>
      </w:r>
      <w:r w:rsidRPr="00A60F95">
        <w:rPr>
          <w:rFonts w:ascii="Times New Roman" w:hAnsi="Times New Roman"/>
          <w:sz w:val="24"/>
          <w:szCs w:val="24"/>
          <w:lang w:eastAsia="ru-RU"/>
        </w:rPr>
        <w:t xml:space="preserve"> почаще вспоминать.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A1877">
        <w:rPr>
          <w:rFonts w:ascii="Times New Roman" w:hAnsi="Times New Roman"/>
          <w:b/>
          <w:sz w:val="24"/>
          <w:szCs w:val="24"/>
          <w:lang w:eastAsia="ru-RU"/>
        </w:rPr>
        <w:t>5-й малыш:</w:t>
      </w:r>
      <w:r w:rsidRPr="00A60F95">
        <w:rPr>
          <w:rFonts w:ascii="Times New Roman" w:hAnsi="Times New Roman"/>
          <w:sz w:val="24"/>
          <w:szCs w:val="24"/>
          <w:lang w:eastAsia="ru-RU"/>
        </w:rPr>
        <w:t xml:space="preserve"> Вы о нас не забывайте в детский сад к нам прибегайте</w:t>
      </w:r>
      <w:r>
        <w:rPr>
          <w:rFonts w:ascii="Times New Roman" w:hAnsi="Times New Roman"/>
          <w:sz w:val="24"/>
          <w:szCs w:val="24"/>
          <w:lang w:eastAsia="ru-RU"/>
        </w:rPr>
        <w:t>,</w:t>
      </w:r>
    </w:p>
    <w:p w:rsidR="00791A60" w:rsidRPr="00A60F95" w:rsidRDefault="00791A60" w:rsidP="00886FB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60F95">
        <w:rPr>
          <w:rFonts w:ascii="Times New Roman" w:hAnsi="Times New Roman"/>
          <w:sz w:val="24"/>
          <w:szCs w:val="24"/>
          <w:lang w:eastAsia="ru-RU"/>
        </w:rPr>
        <w:t>Будем вместе мы играть, книжки школьные читать.</w:t>
      </w:r>
    </w:p>
    <w:p w:rsidR="00791A60" w:rsidRDefault="00791A60" w:rsidP="00886FB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0A1877">
        <w:rPr>
          <w:rFonts w:ascii="Times New Roman" w:hAnsi="Times New Roman"/>
          <w:b/>
          <w:sz w:val="24"/>
          <w:szCs w:val="24"/>
          <w:u w:val="single"/>
          <w:lang w:eastAsia="ru-RU"/>
        </w:rPr>
        <w:t>Танец малышей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«Мы веселые малышки, подрастаем с каждым днем»</w:t>
      </w:r>
    </w:p>
    <w:p w:rsidR="00791A60" w:rsidRDefault="00791A60" w:rsidP="00886FB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В конце танца малыши уходят, выпускники прощаются с ними.</w:t>
      </w:r>
    </w:p>
    <w:p w:rsidR="00791A60" w:rsidRPr="007A15F7" w:rsidRDefault="00791A60" w:rsidP="0078132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8132A">
        <w:rPr>
          <w:rFonts w:ascii="Times New Roman" w:hAnsi="Times New Roman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Гаснет свет, звучит «разбойничья музыка», слышится шум.</w:t>
      </w:r>
      <w:r w:rsidRPr="0078132A">
        <w:rPr>
          <w:rFonts w:ascii="Times New Roman" w:hAnsi="Times New Roman"/>
          <w:b/>
          <w:color w:val="000000"/>
          <w:sz w:val="23"/>
          <w:szCs w:val="23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 1: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Что случилось? Свет погас, всё изменилось!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 2: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7A15F7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(подходит к двери)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Вот в чем дело! Появилась двойка, в дневники к нашим детям хочет поместиться.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Звучит фонограмма «Танец маленьких лебедей», входит двойка, пританцовывая.</w:t>
      </w:r>
      <w:r w:rsidRPr="007A15F7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 1: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Подожди, подожди, ты не торопись, ты нам не годишься! Тебя к себе не пустим, уходи вон!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Двойка: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Посмотрите-ка на них, тоже мне, всезнайки!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Знает каждый ученик, в школе я – хозяйка!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Никому не верьте, дет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и: лучше двойки нет отметки.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Без меня никак нельзя, все лентяи - мне друзья!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Лежебок, нерях люблю, а усердных не терплю.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 мною весело дружить, двойку просто получить!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 2: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Ну и ну, вот так дела, двойка, дети, нам нужна?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Нет!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Двойка: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 вы, что вы, ну, конечно же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нужна!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Я прелестна, всем на диво, вся изогнута красиво,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Украшаю я дневник, коль плохой ты ученик,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Без меня вам и ни туда и ни сюда.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Я – Двойка - супер, я - звезда!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 мной всегда легко учиться,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Побольше надо лишь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лениться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 1: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Нет, Двойка нам не пригодится!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Я думаю, сама ты знаешь…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Двойка: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Нет, тетенька, не понимаешь.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Наверно, у тебя температура.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Ты посмотри, какая у меня фигура!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Какая шея, голова какая!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 1: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Да, шея длинная, но голова пустая!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Такая, не годится для ученья.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Двойка: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Я не могу снести такого оскорбленья!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Ребята, я хочу спросить у вас: меня возьмете в 1 класс?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Нет!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Двойка: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Чем учебники читать,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Предлагаю поиграть!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Кто тут смелый, кто герой?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Детвора, пошли за мной!</w:t>
      </w:r>
    </w:p>
    <w:p w:rsidR="00791A60" w:rsidRPr="007A15F7" w:rsidRDefault="00791A60" w:rsidP="0078132A">
      <w:pPr>
        <w:shd w:val="clear" w:color="auto" w:fill="FFFFFF"/>
        <w:spacing w:after="75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7A15F7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Проводится игра «Жадины».</w:t>
      </w:r>
    </w:p>
    <w:p w:rsidR="00791A60" w:rsidRPr="007A15F7" w:rsidRDefault="00791A60" w:rsidP="00E72B40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5F7">
        <w:rPr>
          <w:rFonts w:ascii="Times New Roman" w:hAnsi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Ход игры: </w:t>
      </w:r>
      <w:r w:rsidRPr="007A15F7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 полу  рассыпаются воздушные шары или маленькие мячики (штук 12-15) . Вызываются два участника. По команде дети начинают их собирать. Тот, кто больше наберет и удержит в руках свои шары, и станет победителем. Количество шаров, собранных участниками, считают хором все дети.</w:t>
      </w:r>
      <w:r w:rsidRPr="007A15F7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7A15F7">
        <w:rPr>
          <w:rFonts w:ascii="Times New Roman" w:hAnsi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Двойка: </w:t>
      </w:r>
      <w:r w:rsidRPr="007A15F7"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Надо же, какие вы ловкие, но я еще быстрее вас соберу все шары.</w:t>
      </w:r>
      <w:r w:rsidRPr="007A15F7"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Двойка соревнуется с кем-то из ребят,</w:t>
      </w:r>
      <w:r w:rsidRPr="007A15F7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15F7"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 неё ничего не получается и она начинает плакать…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 2: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 Не-е-ет, Двоечка, такие игры нам не нужны. </w:t>
      </w:r>
    </w:p>
    <w:p w:rsidR="00791A60" w:rsidRPr="007A15F7" w:rsidRDefault="00791A60" w:rsidP="0078132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Двойка: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 вами мне не интересно!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Я уйду в другой детсад,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Победить других ребят.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 1: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Ты ребятам не нужна, понятно? Счастливый путь, и дорогу к нам забудь!</w:t>
      </w:r>
      <w:r w:rsidRPr="007A15F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A15F7">
        <w:rPr>
          <w:rFonts w:ascii="Times New Roman" w:hAnsi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Двойка убегает из зала под «разбойничью» музыку.</w:t>
      </w:r>
      <w:r w:rsidRPr="007A15F7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  <w:t>Ведущий 2</w:t>
      </w:r>
      <w:r w:rsidRPr="007A15F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Ну, наконец-то мы проводили,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непрошенную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гостью. Ох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 утомила она нас. Ребята, но мы не будем унывать, будем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дальше танцевать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! Встречайте, испанская танцевальная группа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«Фламенко»</w:t>
      </w:r>
      <w:r w:rsidRPr="007A15F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791A60" w:rsidRPr="007A15F7" w:rsidRDefault="00791A60" w:rsidP="00E72B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u w:val="single"/>
          <w:lang w:eastAsia="ru-RU"/>
        </w:rPr>
        <w:t>Испанский танец (6 девочек).</w:t>
      </w:r>
    </w:p>
    <w:p w:rsidR="00791A60" w:rsidRPr="007A15F7" w:rsidRDefault="00791A60" w:rsidP="00886FB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Дети и гости аплодисментами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провожают танцовщиц.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Ведущая 1</w:t>
      </w:r>
      <w:r w:rsidRPr="007A15F7">
        <w:rPr>
          <w:rFonts w:ascii="Times New Roman" w:hAnsi="Times New Roman"/>
          <w:sz w:val="24"/>
          <w:szCs w:val="24"/>
          <w:lang w:eastAsia="ru-RU"/>
        </w:rPr>
        <w:t>: Дорогие ребята, дорогие родители и гости! Несмотря на расставание, мы надеемся, что этот праздник будет приятным! Ведь с детьми мы связываем свои надежды, несбывшиеся мечты и, конечно же, мы хотим, чтобы они были счастливее нас!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 xml:space="preserve">Ведущая 2: </w:t>
      </w:r>
      <w:r w:rsidRPr="007A15F7">
        <w:rPr>
          <w:rFonts w:ascii="Times New Roman" w:hAnsi="Times New Roman"/>
          <w:sz w:val="24"/>
          <w:szCs w:val="24"/>
          <w:lang w:eastAsia="ru-RU"/>
        </w:rPr>
        <w:t>Как года пролетели – мгновенно,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>Повзрослели вы здесь, несомненно,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>И настала пора нам проститься,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>Вы пойдете в школу учиться.</w:t>
      </w:r>
    </w:p>
    <w:p w:rsidR="00791A60" w:rsidRPr="007A15F7" w:rsidRDefault="00791A60" w:rsidP="00E72B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Песня «Маленькая страна</w:t>
      </w:r>
      <w:r w:rsidRPr="007A15F7">
        <w:rPr>
          <w:rFonts w:ascii="Times New Roman" w:hAnsi="Times New Roman"/>
          <w:b/>
          <w:sz w:val="24"/>
          <w:szCs w:val="24"/>
          <w:u w:val="single"/>
          <w:lang w:eastAsia="ru-RU"/>
        </w:rPr>
        <w:t>».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Ведущая 1:</w:t>
      </w:r>
      <w:r>
        <w:rPr>
          <w:rFonts w:ascii="Times New Roman" w:hAnsi="Times New Roman"/>
          <w:sz w:val="24"/>
          <w:szCs w:val="24"/>
          <w:lang w:eastAsia="ru-RU"/>
        </w:rPr>
        <w:t xml:space="preserve"> Дорогие ребята вы ходили в этот  детский сад 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на протяжении нескольких лет, но с этого момента наши пути разойдутся. А давайте немножко погадаем, кем вы хотите быть?</w:t>
      </w:r>
    </w:p>
    <w:p w:rsidR="00791A60" w:rsidRPr="007A15F7" w:rsidRDefault="00791A60" w:rsidP="00251A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u w:val="single"/>
          <w:lang w:eastAsia="ru-RU"/>
        </w:rPr>
        <w:t>Игра «Гадание на ромашке».</w:t>
      </w:r>
    </w:p>
    <w:p w:rsidR="00791A60" w:rsidRPr="007A15F7" w:rsidRDefault="00791A60" w:rsidP="002D33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 xml:space="preserve">Ход игры: </w:t>
      </w:r>
      <w:r w:rsidRPr="007A15F7">
        <w:rPr>
          <w:rFonts w:ascii="Times New Roman" w:hAnsi="Times New Roman"/>
          <w:sz w:val="24"/>
          <w:szCs w:val="24"/>
          <w:lang w:eastAsia="ru-RU"/>
        </w:rPr>
        <w:t>На полу раскладывается ромашка: желтый круг – сердцевина, и лепестки. На каждом лепестке с обратной стороны написано название профессий, отдельно для мальчиков и отдельно для девочек. Сначала девочки идут под музыку вокруг ромашки, с окончанием музыки берут ближайший лепесток. Ведущий предлагает показать родителям, какие профессии они выбрали. То же самое предлагается для мальчиков.</w:t>
      </w:r>
    </w:p>
    <w:p w:rsidR="00791A60" w:rsidRPr="007A15F7" w:rsidRDefault="00791A60" w:rsidP="0092796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Ведущая 2: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Мы думаем, что когда наши дети вырастут, то каждый из них найдет свою дорогу в жизни, и все у них получится. Поиграли  на "Ура", а теперь, поиграем с нашими мамами!                                         </w:t>
      </w:r>
      <w:r w:rsidRPr="007A15F7">
        <w:rPr>
          <w:rFonts w:ascii="Times New Roman" w:hAnsi="Times New Roman"/>
          <w:b/>
          <w:sz w:val="24"/>
          <w:szCs w:val="24"/>
          <w:u w:val="single"/>
          <w:lang w:eastAsia="ru-RU"/>
        </w:rPr>
        <w:t>Игра «Косичка».</w:t>
      </w:r>
    </w:p>
    <w:p w:rsidR="00791A60" w:rsidRPr="007A15F7" w:rsidRDefault="00791A60" w:rsidP="00ED2ED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 xml:space="preserve">Ход игры: </w:t>
      </w:r>
      <w:r w:rsidRPr="007A15F7">
        <w:rPr>
          <w:rFonts w:ascii="Times New Roman" w:hAnsi="Times New Roman"/>
          <w:sz w:val="24"/>
          <w:szCs w:val="24"/>
          <w:lang w:eastAsia="ru-RU"/>
        </w:rPr>
        <w:t>Ведущая предлагает проверить, насколько быстро мамы умеют заплетать косички. Выходят три мамы, им в руки дается по ленте длиной 4-</w:t>
      </w:r>
      <w:smartTag w:uri="urn:schemas-microsoft-com:office:smarttags" w:element="metricconverter">
        <w:smartTagPr>
          <w:attr w:name="ProductID" w:val="5 метров"/>
        </w:smartTagPr>
        <w:r w:rsidRPr="007A15F7">
          <w:rPr>
            <w:rFonts w:ascii="Times New Roman" w:hAnsi="Times New Roman"/>
            <w:sz w:val="24"/>
            <w:szCs w:val="24"/>
            <w:lang w:eastAsia="ru-RU"/>
          </w:rPr>
          <w:t>5 метров</w:t>
        </w:r>
      </w:smartTag>
      <w:r w:rsidRPr="007A15F7">
        <w:rPr>
          <w:rFonts w:ascii="Times New Roman" w:hAnsi="Times New Roman"/>
          <w:sz w:val="24"/>
          <w:szCs w:val="24"/>
          <w:lang w:eastAsia="ru-RU"/>
        </w:rPr>
        <w:t>, противоположные стороны ленты пришиты на кольцо. Мамам предлагается «заплести косичку», не выпуская ленту из рук, то есть перешагивая через ленты и подлезая под ленты друг друга. Когда принцип становится понятен, устраивается соревнование между командами. Побеждает команда, которая, которая первой смогла «заплести косичку» до конца.</w:t>
      </w:r>
    </w:p>
    <w:p w:rsidR="00791A60" w:rsidRPr="007A15F7" w:rsidRDefault="00791A60" w:rsidP="00D63E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A639D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6" type="#_x0000_t75" style="width:415.5pt;height:287.25pt;visibility:visible">
            <v:imagedata r:id="rId6" o:title=""/>
          </v:shape>
        </w:pict>
      </w:r>
    </w:p>
    <w:p w:rsidR="00791A60" w:rsidRPr="007A15F7" w:rsidRDefault="00791A60" w:rsidP="00D63E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1A60" w:rsidRPr="007A15F7" w:rsidRDefault="00791A60" w:rsidP="00D63E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A639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7" type="#_x0000_t75" style="width:417pt;height:276pt;visibility:visible">
            <v:imagedata r:id="rId7" o:title=""/>
          </v:shape>
        </w:pic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Ведущая 1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: Наш праздник продолжается. Детство - это всегда сказочный мир чудес. Дети, да и мы взрослые очень любим сказки. Правда, ребята? Вы любите сказки?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Дети – Да!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Звучит музыка «В гостях у сказки» – входит Кот Ученый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Кот: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Здравствуйте ребята! Я ходил по своим сказочным делам, и кажется, опоздал к вам на бал. </w:t>
      </w:r>
      <w:r>
        <w:rPr>
          <w:rFonts w:ascii="Times New Roman" w:hAnsi="Times New Roman"/>
          <w:sz w:val="24"/>
          <w:szCs w:val="24"/>
          <w:lang w:eastAsia="ru-RU"/>
        </w:rPr>
        <w:t>Мяу!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Ведущая 2: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Не волнуйтесь уважаемый</w:t>
      </w:r>
      <w:r>
        <w:rPr>
          <w:rFonts w:ascii="Times New Roman" w:hAnsi="Times New Roman"/>
          <w:sz w:val="24"/>
          <w:szCs w:val="24"/>
          <w:lang w:eastAsia="ru-RU"/>
        </w:rPr>
        <w:t>, наш праздник продолжается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. Посмотри, сколько здесь радостных лиц собралось сегодня.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Кот: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Мяу! Тогда все в порядке. А вы меня узнали?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Ведущая 1: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Ну, конечно. Ребята, кто это? </w:t>
      </w:r>
      <w:r w:rsidRPr="007A15F7">
        <w:rPr>
          <w:rFonts w:ascii="Times New Roman" w:hAnsi="Times New Roman"/>
          <w:b/>
          <w:sz w:val="24"/>
          <w:szCs w:val="24"/>
          <w:lang w:eastAsia="ru-RU"/>
        </w:rPr>
        <w:t>Ответы детей.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Кот: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Я кот ученый самого сказочного лукоморья. Вот пришел проводить вас в школу. И заодно проверить, готовы ли вы школ</w:t>
      </w:r>
      <w:r>
        <w:rPr>
          <w:rFonts w:ascii="Times New Roman" w:hAnsi="Times New Roman"/>
          <w:sz w:val="24"/>
          <w:szCs w:val="24"/>
          <w:lang w:eastAsia="ru-RU"/>
        </w:rPr>
        <w:t xml:space="preserve">ьные науки изучать. Готовы? </w:t>
      </w:r>
    </w:p>
    <w:p w:rsidR="00791A60" w:rsidRPr="00BA74FF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Дети – Да!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Кот. 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А сейчас и выясним.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>Кто совсем, совсем, уж скоро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Зашагает дружно в школу?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Дети – это я, это я – это все мои друзья.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Кто из вас прибудет в класс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С опозданием на час?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Дети не отвечают.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Кто хранит в порядки вещи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Ручки и тетрадки? </w:t>
      </w:r>
    </w:p>
    <w:p w:rsidR="00791A60" w:rsidRPr="007A15F7" w:rsidRDefault="00791A60" w:rsidP="00D63ED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Дети – это я, это я – это все мои друзья.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Кто из вас из малышей,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>Ходит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грязный, до ушей? </w:t>
      </w:r>
    </w:p>
    <w:p w:rsidR="00791A60" w:rsidRPr="007A15F7" w:rsidRDefault="00791A60" w:rsidP="00D63ED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Дети не отвечают.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Отвечайте хором в миг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Кто тут главный ученик?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Кто одежду бережет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 xml:space="preserve">Под кровать ее кладет? </w:t>
      </w:r>
    </w:p>
    <w:p w:rsidR="00791A60" w:rsidRPr="007A15F7" w:rsidRDefault="00791A60" w:rsidP="00D63ED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Дети не отвечают.</w:t>
      </w:r>
    </w:p>
    <w:p w:rsidR="00791A60" w:rsidRPr="007A15F7" w:rsidRDefault="00791A60" w:rsidP="000B3D7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Кот: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Какие молодцы! Справились с заданием. Ну, а сейчас я хочу, чтобы наши уважаемые папы показали свою ловкость и сообразительность в игре «Умные рукавички»!  Приглашаю четырех пап, входите, свою ловкость покажите!</w:t>
      </w:r>
    </w:p>
    <w:p w:rsidR="00791A60" w:rsidRPr="007A15F7" w:rsidRDefault="00791A60" w:rsidP="000B3D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u w:val="single"/>
          <w:lang w:eastAsia="ru-RU"/>
        </w:rPr>
        <w:t>Игра «Умные рукавички».</w:t>
      </w:r>
    </w:p>
    <w:p w:rsidR="00791A60" w:rsidRDefault="00791A60" w:rsidP="000B3D7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 xml:space="preserve">Ход игры: </w:t>
      </w:r>
      <w:r w:rsidRPr="007A15F7">
        <w:rPr>
          <w:rFonts w:ascii="Times New Roman" w:hAnsi="Times New Roman"/>
          <w:sz w:val="24"/>
          <w:szCs w:val="24"/>
          <w:lang w:eastAsia="ru-RU"/>
        </w:rPr>
        <w:t>Приглашают четырех пап, им раздают рукавицы, на каждой из которых наклеены буквы для первой четверки – Р,О,П,Т,Ь,Е,Ф,Л, для второй четверки – К,О,Ь,Ш,Л,И,К,Н. Папы надевают рукавицы на обе руки. Ведущий предлагает, не снимая рукавиц, сложить из букв слово на школьную тему.</w:t>
      </w:r>
    </w:p>
    <w:p w:rsidR="00791A60" w:rsidRPr="007A15F7" w:rsidRDefault="00791A60" w:rsidP="000B3D7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91A60" w:rsidRPr="007A15F7" w:rsidRDefault="00791A60" w:rsidP="00BA74F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A639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8" type="#_x0000_t75" style="width:348pt;height:201.75pt;visibility:visible">
            <v:imagedata r:id="rId8" o:title="" cropleft="-5343f" cropright="-4008f"/>
          </v:shape>
        </w:pict>
      </w:r>
    </w:p>
    <w:p w:rsidR="00791A60" w:rsidRPr="007A15F7" w:rsidRDefault="00791A60" w:rsidP="000B3D7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91A60" w:rsidRPr="007A15F7" w:rsidRDefault="00791A60" w:rsidP="00BA74F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A639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9" type="#_x0000_t75" style="width:333.75pt;height:218.25pt;visibility:visible">
            <v:imagedata r:id="rId9" o:title=""/>
          </v:shape>
        </w:pic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 xml:space="preserve">Кот: 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Какие молодцы! И родители все справились. С ними в школе проблем никаких не будет. Ребята, а вы буквы знаете? Скажите, а что вы еще умеете? Считать умеете? 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Дети – Да!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 xml:space="preserve">Кот: </w:t>
      </w:r>
      <w:r w:rsidRPr="007A15F7">
        <w:rPr>
          <w:rFonts w:ascii="Times New Roman" w:hAnsi="Times New Roman"/>
          <w:sz w:val="24"/>
          <w:szCs w:val="24"/>
          <w:lang w:eastAsia="ru-RU"/>
        </w:rPr>
        <w:t>Молодцы! Хорошо, а сейчас я проверю какие вы внимательные! Давайте поиграем!</w:t>
      </w:r>
    </w:p>
    <w:p w:rsidR="00791A60" w:rsidRPr="007A15F7" w:rsidRDefault="00791A60" w:rsidP="007513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u w:val="single"/>
          <w:lang w:eastAsia="ru-RU"/>
        </w:rPr>
        <w:t>Игра "Будь внимателен"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 xml:space="preserve">Ход игры: </w:t>
      </w:r>
      <w:r w:rsidRPr="007A15F7">
        <w:rPr>
          <w:rFonts w:ascii="Times New Roman" w:hAnsi="Times New Roman"/>
          <w:sz w:val="24"/>
          <w:szCs w:val="24"/>
          <w:lang w:eastAsia="ru-RU"/>
        </w:rPr>
        <w:t>Под музыку дети бегают врассыпную, Кот говорит любую цифру от одного до пяти, и дети соответственно должны встать либо по одному, либо парами, либо тройками и т.д.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Кот: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Да, вижу в садик вы,  не даром ходили. Полезные знания здесь получили.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b/>
          <w:sz w:val="24"/>
          <w:szCs w:val="24"/>
          <w:lang w:eastAsia="ru-RU"/>
        </w:rPr>
        <w:t>Ведущая 2: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А еще наши ребята настоящие артисты, и танцоры. Встречайт</w:t>
      </w:r>
      <w:r>
        <w:rPr>
          <w:rFonts w:ascii="Times New Roman" w:hAnsi="Times New Roman"/>
          <w:sz w:val="24"/>
          <w:szCs w:val="24"/>
          <w:lang w:eastAsia="ru-RU"/>
        </w:rPr>
        <w:t xml:space="preserve">е, танцевальная группа  в стиле Майкла Джексона! </w:t>
      </w:r>
    </w:p>
    <w:p w:rsidR="00791A60" w:rsidRPr="007A15F7" w:rsidRDefault="00791A60" w:rsidP="001445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Стильный танец (мальчики 8 мальчиков)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A74FF">
        <w:rPr>
          <w:rFonts w:ascii="Times New Roman" w:hAnsi="Times New Roman"/>
          <w:b/>
          <w:sz w:val="24"/>
          <w:szCs w:val="24"/>
          <w:lang w:eastAsia="ru-RU"/>
        </w:rPr>
        <w:t>Кот: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Молодцы ребята! Школа таким ученикам будет рада всегда! Желаю вам в школе учиться отлично, но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7A15F7">
        <w:rPr>
          <w:rFonts w:ascii="Times New Roman" w:hAnsi="Times New Roman"/>
          <w:sz w:val="24"/>
          <w:szCs w:val="24"/>
          <w:lang w:eastAsia="ru-RU"/>
        </w:rPr>
        <w:t xml:space="preserve"> а сейчас разрешите проститься. 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Звучит музыка «В гостях у сказки» </w:t>
      </w:r>
      <w:r w:rsidRPr="00BA74FF">
        <w:rPr>
          <w:rFonts w:ascii="Times New Roman" w:hAnsi="Times New Roman"/>
          <w:b/>
          <w:sz w:val="24"/>
          <w:szCs w:val="24"/>
          <w:lang w:eastAsia="ru-RU"/>
        </w:rPr>
        <w:t>Кот уходит.</w:t>
      </w:r>
    </w:p>
    <w:p w:rsidR="00791A60" w:rsidRPr="00674AFC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 2:  </w:t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Праздник наш сегодня весел,</w:t>
      </w:r>
      <w:r w:rsidRPr="00674AFC">
        <w:rPr>
          <w:rFonts w:ascii="Times New Roman" w:hAnsi="Times New Roman"/>
          <w:sz w:val="24"/>
          <w:szCs w:val="24"/>
        </w:rPr>
        <w:br/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Так давайте поскорей</w:t>
      </w:r>
      <w:r w:rsidRPr="00674AFC">
        <w:rPr>
          <w:rFonts w:ascii="Times New Roman" w:hAnsi="Times New Roman"/>
          <w:sz w:val="24"/>
          <w:szCs w:val="24"/>
        </w:rPr>
        <w:br/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Ласково споем мы песню</w:t>
      </w:r>
      <w:r w:rsidRPr="00674AFC">
        <w:rPr>
          <w:rFonts w:ascii="Times New Roman" w:hAnsi="Times New Roman"/>
          <w:sz w:val="24"/>
          <w:szCs w:val="24"/>
        </w:rPr>
        <w:br/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И порадуем гостей.</w:t>
      </w:r>
    </w:p>
    <w:p w:rsidR="00791A60" w:rsidRDefault="00791A60" w:rsidP="00674A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Песня «Маленькая страна».</w:t>
      </w:r>
    </w:p>
    <w:p w:rsidR="00791A60" w:rsidRDefault="00791A60" w:rsidP="00674AFC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Ведущая 1:</w:t>
      </w:r>
      <w:r w:rsidRPr="00674AFC">
        <w:rPr>
          <w:rFonts w:ascii="Tahoma" w:hAnsi="Tahoma" w:cs="Tahoma"/>
          <w:color w:val="3E3E3E"/>
          <w:sz w:val="27"/>
          <w:szCs w:val="27"/>
          <w:shd w:val="clear" w:color="auto" w:fill="FFFFFF"/>
        </w:rPr>
        <w:t xml:space="preserve"> </w:t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Чтобы счастливей летели года,</w:t>
      </w:r>
      <w:r w:rsidRPr="00674AFC">
        <w:rPr>
          <w:rFonts w:ascii="Times New Roman" w:hAnsi="Times New Roman"/>
          <w:sz w:val="24"/>
          <w:szCs w:val="24"/>
        </w:rPr>
        <w:br/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Нужно на танцы ходить иногда.</w:t>
      </w:r>
      <w:r w:rsidRPr="00674AFC">
        <w:rPr>
          <w:rFonts w:ascii="Times New Roman" w:hAnsi="Times New Roman"/>
          <w:sz w:val="24"/>
          <w:szCs w:val="24"/>
        </w:rPr>
        <w:br/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Музыка манит и сердце поёт,</w:t>
      </w:r>
      <w:r w:rsidRPr="00674AFC">
        <w:rPr>
          <w:rFonts w:ascii="Times New Roman" w:hAnsi="Times New Roman"/>
          <w:sz w:val="24"/>
          <w:szCs w:val="24"/>
        </w:rPr>
        <w:br/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В мире без танцев никто не живёт.</w:t>
      </w:r>
      <w:r w:rsidRPr="00674AF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Ведущая 2: </w:t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Танцуют волны и журавли,</w:t>
      </w:r>
      <w:r w:rsidRPr="00674AF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Бабочки в воздухе</w:t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, звезды вдали…</w:t>
      </w:r>
      <w:r w:rsidRPr="00674AFC">
        <w:rPr>
          <w:rFonts w:ascii="Times New Roman" w:hAnsi="Times New Roman"/>
          <w:sz w:val="24"/>
          <w:szCs w:val="24"/>
        </w:rPr>
        <w:br/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И что мудрить, чего скрывать –</w:t>
      </w:r>
      <w:r w:rsidRPr="00674AFC">
        <w:rPr>
          <w:rFonts w:ascii="Times New Roman" w:hAnsi="Times New Roman"/>
          <w:sz w:val="24"/>
          <w:szCs w:val="24"/>
        </w:rPr>
        <w:br/>
      </w:r>
      <w:r w:rsidRPr="00674AFC">
        <w:rPr>
          <w:rFonts w:ascii="Times New Roman" w:hAnsi="Times New Roman"/>
          <w:sz w:val="24"/>
          <w:szCs w:val="24"/>
          <w:shd w:val="clear" w:color="auto" w:fill="FFFFFF"/>
        </w:rPr>
        <w:t>Мы тоже очень любим танцевать!</w:t>
      </w:r>
    </w:p>
    <w:p w:rsidR="00791A60" w:rsidRPr="00674AFC" w:rsidRDefault="00791A60" w:rsidP="00674AF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Ведущая 1: </w:t>
      </w:r>
      <w:r>
        <w:rPr>
          <w:rFonts w:ascii="Times New Roman" w:hAnsi="Times New Roman"/>
          <w:sz w:val="24"/>
          <w:szCs w:val="24"/>
          <w:shd w:val="clear" w:color="auto" w:fill="FFFFFF"/>
        </w:rPr>
        <w:t>Встречайте, танцевальная композиция с крыльями!</w:t>
      </w:r>
    </w:p>
    <w:p w:rsidR="00791A60" w:rsidRDefault="00791A60" w:rsidP="00674A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Танец с крыльями (6 девочек).</w:t>
      </w:r>
    </w:p>
    <w:p w:rsidR="00791A60" w:rsidRDefault="00791A60" w:rsidP="004469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 2: </w:t>
      </w:r>
      <w:r>
        <w:rPr>
          <w:rFonts w:ascii="Times New Roman" w:hAnsi="Times New Roman"/>
          <w:sz w:val="24"/>
          <w:szCs w:val="24"/>
          <w:lang w:eastAsia="ru-RU"/>
        </w:rPr>
        <w:t>Этот праздник наш прощальный и, конечно, чуть печальный.</w:t>
      </w:r>
    </w:p>
    <w:p w:rsidR="00791A60" w:rsidRDefault="00791A60" w:rsidP="004469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 1: </w:t>
      </w:r>
      <w:r>
        <w:rPr>
          <w:rFonts w:ascii="Times New Roman" w:hAnsi="Times New Roman"/>
          <w:sz w:val="24"/>
          <w:szCs w:val="24"/>
          <w:lang w:eastAsia="ru-RU"/>
        </w:rPr>
        <w:t>Песню садику подарим мы сегодня в этот час!</w:t>
      </w:r>
    </w:p>
    <w:p w:rsidR="00791A60" w:rsidRDefault="00791A60" w:rsidP="0044697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Звучит музыка – дети выстраиваются полукругом.</w:t>
      </w:r>
    </w:p>
    <w:p w:rsidR="00791A60" w:rsidRPr="00446970" w:rsidRDefault="00791A60" w:rsidP="004469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Песня «Детский сад».</w:t>
      </w:r>
    </w:p>
    <w:p w:rsidR="00791A60" w:rsidRDefault="00791A60" w:rsidP="00D83A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83A7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Ведущая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2</w:t>
      </w:r>
      <w:r w:rsidRPr="00D83A7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аши выпускники хотят сказать сейчас добрые слова людям, которые все эти годы были рядом с ними в детском саду.</w:t>
      </w:r>
    </w:p>
    <w:p w:rsidR="00791A60" w:rsidRDefault="00791A60" w:rsidP="00D83A7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83A7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Звучит музыка – дети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 цветами</w:t>
      </w:r>
      <w:r w:rsidRPr="00D83A7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выходят и выстраиваются полукругом, лицом к зрителям.</w:t>
      </w:r>
      <w:r w:rsidRPr="00D83A75">
        <w:rPr>
          <w:rFonts w:ascii="Times New Roman" w:hAnsi="Times New Roman"/>
          <w:b/>
          <w:color w:val="000000"/>
          <w:sz w:val="24"/>
          <w:szCs w:val="24"/>
        </w:rPr>
        <w:br/>
      </w:r>
      <w:r>
        <w:rPr>
          <w:rStyle w:val="Strong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1 ребенок: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 все добру учили нас, добро дарили нам.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Хотим порадовать мы вас, в любви признаться вам!</w:t>
      </w:r>
    </w:p>
    <w:p w:rsidR="00791A60" w:rsidRPr="00487B1B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2 ребенок: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Спортивные и смелые, ловкие, умелые.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Прыгаем и скачем, никогда не плачем.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Воспитатель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 осанке и фигуре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Нам все время говорила, бегать быстро научила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теперь со спортом дружим - и ни капельки не тужим.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3 ребенок: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 медсестры есть кабинет, и чего там только нет.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Витамины и таблетки, марля, бинтик и пипетки.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Если кто-то вдруг упал и коленку ободрал.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 медсестре бежим скорей -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Зеленка — лучший друг детей!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487B1B">
        <w:rPr>
          <w:rFonts w:ascii="Times New Roman" w:hAnsi="Times New Roman"/>
          <w:b/>
          <w:color w:val="000000"/>
          <w:sz w:val="24"/>
          <w:szCs w:val="24"/>
        </w:rPr>
        <w:t>4 ребенок: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Чтоб были мы все сытыми, компотами напитыми,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салатами, котлетками, полезными конфетками.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Волшебный повар есть - еду готовит здесь.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Нам было очень вкусно, эх, расставаться грустно.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5 ребенок: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всегда хотели петь,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олько надо же уметь…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Семь есть нот — их нужно знать. И свой голос развивать.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занятия ходили, Хороводы там водили.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Подготовлены блестяще — м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 артисты настоящие.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487B1B">
        <w:rPr>
          <w:rFonts w:ascii="Times New Roman" w:hAnsi="Times New Roman"/>
          <w:b/>
          <w:color w:val="000000"/>
          <w:sz w:val="24"/>
          <w:szCs w:val="24"/>
        </w:rPr>
        <w:t xml:space="preserve">6 ребенок: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Мыслить нужно современно, ч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тоб детишек воспитать.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 науки, несомненно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воспитатель должен знать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Style w:val="Strong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 ребенок: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Дети, как всегда водилось,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Очень любят рисовать.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 им раньше приходилось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Нам рисунки разъяснять.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 с годами наблюдаем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Удивительный прогресс.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Среди них, мы твердо знаем,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Левитаны тоже есть. 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8 ребенок: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Воспитатели родными стали нам теперь,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наш детсад они впервые нам открыли дверь!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Вместе с нами веселились и учили нас, 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теперь вот провожают в школу, в первый класс!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9 ребенок: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желаем им здоровья, счастья и добра,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Будем помнить их с любовью, с радостью всегда!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когда мы повзрослеем, снова к вам придем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своих любимых деток в садик приведем! 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10 ребенок: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заведующей нашей поднесем большой букет,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Нет ее на свете краше, и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добрее ее нет.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губах всегда улыбка, а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глазах — хитринка.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сегодня, в выпускной на щеке слезинка.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487B1B">
        <w:rPr>
          <w:rFonts w:ascii="Times New Roman" w:hAnsi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 вручают цветы работникам детского сада. Звучит пес</w:t>
      </w:r>
      <w:r>
        <w:rPr>
          <w:rFonts w:ascii="Times New Roman" w:hAnsi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ня «В добрый час» О.Олифировой.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Ведущая 1: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как нелегко расставаться нам с вами,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вас из-под крылышка в свет выпускать!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 стали родными, вы стали друзьями.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лучше вас. Кажется, не отыскать.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Ведущая 2: </w:t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Сегодня ребята мы вас поздравляем.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 в школу идёте учиться, дружить.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Успехов, здоровья вам всем пожелаем –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свой детский сад не забыть!</w:t>
      </w:r>
      <w:r w:rsidRPr="00D83A75">
        <w:rPr>
          <w:rFonts w:ascii="Times New Roman" w:hAnsi="Times New Roman"/>
          <w:color w:val="000000"/>
          <w:sz w:val="24"/>
          <w:szCs w:val="24"/>
        </w:rPr>
        <w:br/>
      </w:r>
      <w:r w:rsidRPr="00D83A75">
        <w:rPr>
          <w:rFonts w:ascii="Times New Roman" w:hAnsi="Times New Roman"/>
          <w:b/>
          <w:sz w:val="24"/>
          <w:szCs w:val="24"/>
          <w:lang w:eastAsia="ru-RU"/>
        </w:rPr>
        <w:t>Ведущая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1</w:t>
      </w:r>
      <w:r w:rsidRPr="00D83A75">
        <w:rPr>
          <w:rFonts w:ascii="Times New Roman" w:hAnsi="Times New Roman"/>
          <w:b/>
          <w:sz w:val="24"/>
          <w:szCs w:val="24"/>
          <w:lang w:eastAsia="ru-RU"/>
        </w:rPr>
        <w:t>:</w:t>
      </w:r>
      <w:r w:rsidRPr="00D83A75">
        <w:rPr>
          <w:rFonts w:ascii="Times New Roman" w:hAnsi="Times New Roman"/>
          <w:sz w:val="24"/>
          <w:szCs w:val="24"/>
          <w:lang w:eastAsia="ru-RU"/>
        </w:rPr>
        <w:t xml:space="preserve"> Праздник</w:t>
      </w:r>
      <w:r>
        <w:rPr>
          <w:rFonts w:ascii="Times New Roman" w:hAnsi="Times New Roman"/>
          <w:sz w:val="24"/>
          <w:szCs w:val="24"/>
          <w:lang w:eastAsia="ru-RU"/>
        </w:rPr>
        <w:t xml:space="preserve"> наш мы продолжаем прощальный танец начинаем</w:t>
      </w:r>
      <w:r w:rsidRPr="00D83A7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791A60" w:rsidRPr="00B91599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3A75">
        <w:rPr>
          <w:rFonts w:ascii="Times New Roman" w:hAnsi="Times New Roman"/>
          <w:sz w:val="24"/>
          <w:szCs w:val="24"/>
          <w:lang w:eastAsia="ru-RU"/>
        </w:rPr>
        <w:t>Вальс  прощальный, чуть печальный. Нелегко кружиться в нем!</w:t>
      </w:r>
    </w:p>
    <w:p w:rsidR="00791A60" w:rsidRDefault="00791A60" w:rsidP="00FB28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Прощальный вальс.</w:t>
      </w:r>
    </w:p>
    <w:p w:rsidR="00791A60" w:rsidRPr="003B1A0E" w:rsidRDefault="00791A60" w:rsidP="003B1A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 2: </w:t>
      </w:r>
      <w:r>
        <w:rPr>
          <w:rFonts w:ascii="Times New Roman" w:hAnsi="Times New Roman"/>
          <w:sz w:val="24"/>
          <w:szCs w:val="24"/>
          <w:lang w:eastAsia="ru-RU"/>
        </w:rPr>
        <w:t>Слово предоставляется заведующей детского сада Елене Викторовне!</w:t>
      </w:r>
    </w:p>
    <w:p w:rsidR="00791A60" w:rsidRDefault="00791A60" w:rsidP="003B1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Слово заведующей.</w:t>
      </w:r>
    </w:p>
    <w:p w:rsidR="00791A60" w:rsidRPr="003B1A0E" w:rsidRDefault="00791A60" w:rsidP="003B1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Вручение дипломов.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3A75">
        <w:rPr>
          <w:rFonts w:ascii="Times New Roman" w:hAnsi="Times New Roman"/>
          <w:b/>
          <w:sz w:val="24"/>
          <w:szCs w:val="24"/>
          <w:lang w:eastAsia="ru-RU"/>
        </w:rPr>
        <w:t>Ведущая 1:</w:t>
      </w:r>
      <w:r w:rsidRPr="00D83A75">
        <w:rPr>
          <w:rFonts w:ascii="Times New Roman" w:hAnsi="Times New Roman"/>
          <w:sz w:val="24"/>
          <w:szCs w:val="24"/>
          <w:lang w:eastAsia="ru-RU"/>
        </w:rPr>
        <w:t xml:space="preserve"> Дорогие наши дети, вот и закончился ваш последний праздник в детском саду. Пусть у вас в жизни будет ещё много-много разных праздников, пусть жизнь вам дарит только добро и радость. И пусть ваше будущее будет самым прекрасным!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 2: </w:t>
      </w:r>
      <w:r w:rsidRPr="00D83A75">
        <w:rPr>
          <w:rFonts w:ascii="Times New Roman" w:hAnsi="Times New Roman"/>
          <w:sz w:val="24"/>
          <w:szCs w:val="24"/>
          <w:lang w:eastAsia="ru-RU"/>
        </w:rPr>
        <w:t>Скоро группа наша опустеет,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3A75">
        <w:rPr>
          <w:rFonts w:ascii="Times New Roman" w:hAnsi="Times New Roman"/>
          <w:sz w:val="24"/>
          <w:szCs w:val="24"/>
          <w:lang w:eastAsia="ru-RU"/>
        </w:rPr>
        <w:t>Стихнут все прощальные слова.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3A75">
        <w:rPr>
          <w:rFonts w:ascii="Times New Roman" w:hAnsi="Times New Roman"/>
          <w:sz w:val="24"/>
          <w:szCs w:val="24"/>
          <w:lang w:eastAsia="ru-RU"/>
        </w:rPr>
        <w:t>Золотой шуршащей каруселью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3A75">
        <w:rPr>
          <w:rFonts w:ascii="Times New Roman" w:hAnsi="Times New Roman"/>
          <w:sz w:val="24"/>
          <w:szCs w:val="24"/>
          <w:lang w:eastAsia="ru-RU"/>
        </w:rPr>
        <w:t>Осени закружится листва.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 1: </w:t>
      </w:r>
      <w:r w:rsidRPr="00D83A75">
        <w:rPr>
          <w:rFonts w:ascii="Times New Roman" w:hAnsi="Times New Roman"/>
          <w:sz w:val="24"/>
          <w:szCs w:val="24"/>
          <w:lang w:eastAsia="ru-RU"/>
        </w:rPr>
        <w:t xml:space="preserve">В дальний путь за знанием, наукой 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3A75">
        <w:rPr>
          <w:rFonts w:ascii="Times New Roman" w:hAnsi="Times New Roman"/>
          <w:sz w:val="24"/>
          <w:szCs w:val="24"/>
          <w:lang w:eastAsia="ru-RU"/>
        </w:rPr>
        <w:t>Вы отправитесь в осенний час.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3A75">
        <w:rPr>
          <w:rFonts w:ascii="Times New Roman" w:hAnsi="Times New Roman"/>
          <w:sz w:val="24"/>
          <w:szCs w:val="24"/>
          <w:lang w:eastAsia="ru-RU"/>
        </w:rPr>
        <w:t>Но хотим, чтоб знали вы, ребята: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3A75">
        <w:rPr>
          <w:rFonts w:ascii="Times New Roman" w:hAnsi="Times New Roman"/>
          <w:sz w:val="24"/>
          <w:szCs w:val="24"/>
          <w:lang w:eastAsia="ru-RU"/>
        </w:rPr>
        <w:t>Здесь, в саду, мы рады видеть вас!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B1A0E">
        <w:rPr>
          <w:rFonts w:ascii="Times New Roman" w:hAnsi="Times New Roman"/>
          <w:b/>
          <w:sz w:val="24"/>
          <w:szCs w:val="24"/>
          <w:lang w:eastAsia="ru-RU"/>
        </w:rPr>
        <w:t>Ведущая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2</w:t>
      </w:r>
      <w:r w:rsidRPr="003B1A0E">
        <w:rPr>
          <w:rFonts w:ascii="Times New Roman" w:hAnsi="Times New Roman"/>
          <w:b/>
          <w:sz w:val="24"/>
          <w:szCs w:val="24"/>
          <w:lang w:eastAsia="ru-RU"/>
        </w:rPr>
        <w:t>:</w:t>
      </w:r>
      <w:r w:rsidRPr="00D83A75">
        <w:rPr>
          <w:rFonts w:ascii="Times New Roman" w:hAnsi="Times New Roman"/>
          <w:sz w:val="24"/>
          <w:szCs w:val="24"/>
          <w:lang w:eastAsia="ru-RU"/>
        </w:rPr>
        <w:t xml:space="preserve"> Что сказать вам на прощанье в этот трогательный час?</w:t>
      </w:r>
    </w:p>
    <w:p w:rsidR="00791A60" w:rsidRPr="00D83A75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3A75">
        <w:rPr>
          <w:rFonts w:ascii="Times New Roman" w:hAnsi="Times New Roman"/>
          <w:sz w:val="24"/>
          <w:szCs w:val="24"/>
          <w:lang w:eastAsia="ru-RU"/>
        </w:rPr>
        <w:t>Чтоб исполнились желанья и мечты сбылись у вас.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>Чтобы шли по жизни смело, за любое брались дело,</w:t>
      </w:r>
    </w:p>
    <w:p w:rsidR="00791A60" w:rsidRPr="007A15F7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15F7">
        <w:rPr>
          <w:rFonts w:ascii="Times New Roman" w:hAnsi="Times New Roman"/>
          <w:sz w:val="24"/>
          <w:szCs w:val="24"/>
          <w:lang w:eastAsia="ru-RU"/>
        </w:rPr>
        <w:t>Чтобы вы с пути не сбились, чтобы вами все гордились.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60F95">
        <w:rPr>
          <w:rFonts w:ascii="Times New Roman" w:hAnsi="Times New Roman"/>
          <w:sz w:val="24"/>
          <w:szCs w:val="24"/>
          <w:lang w:eastAsia="ru-RU"/>
        </w:rPr>
        <w:t>Стройте, пойте и дерзайте, но про нас не забывайте!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 1: </w:t>
      </w:r>
      <w:r>
        <w:rPr>
          <w:rFonts w:ascii="Times New Roman" w:hAnsi="Times New Roman"/>
          <w:sz w:val="24"/>
          <w:szCs w:val="24"/>
          <w:lang w:eastAsia="ru-RU"/>
        </w:rPr>
        <w:t>Сейчас шары запустим в небо!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Пусть с ними исполняются все наши мечты!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B1A0E">
        <w:rPr>
          <w:rFonts w:ascii="Times New Roman" w:hAnsi="Times New Roman"/>
          <w:b/>
          <w:sz w:val="24"/>
          <w:szCs w:val="24"/>
          <w:lang w:eastAsia="ru-RU"/>
        </w:rPr>
        <w:t>Звучит музыка – дети берут шары и выходят на площадку детского сада, танцуют с шарами, в конце отпускают их.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Действующие лица: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Ведущая 1 – Солей Л.В.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Ведущая 2 – Полосухина М.В.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Двойка – Кавалевская Н.В.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Кот ученый – Анцупова Т.А.</w:t>
      </w: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91A60" w:rsidRDefault="00791A60" w:rsidP="00A60F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Время проведения – 28.05.2021г. в 16.00ч.</w:t>
      </w:r>
    </w:p>
    <w:p w:rsidR="00791A60" w:rsidRDefault="00791A60" w:rsidP="003B1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1A60" w:rsidRDefault="00791A60" w:rsidP="003B1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1A60" w:rsidRDefault="00791A60" w:rsidP="003B1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Музыкальный репертуар:</w:t>
      </w:r>
    </w:p>
    <w:p w:rsidR="00791A60" w:rsidRPr="003B1A0E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B1A0E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Песня «До свиданья, детский сад, до свиданья».</w:t>
      </w:r>
    </w:p>
    <w:p w:rsidR="00791A60" w:rsidRPr="003B1A0E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Танец малышей «Мы веселые малышки, подрастаем с каждым днем».</w:t>
      </w:r>
    </w:p>
    <w:p w:rsidR="00791A60" w:rsidRPr="00446970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Игра «Жадины».</w:t>
      </w:r>
    </w:p>
    <w:p w:rsidR="00791A60" w:rsidRPr="003B1A0E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Игра «Косичка» с мамами.</w:t>
      </w:r>
    </w:p>
    <w:p w:rsidR="00791A60" w:rsidRPr="003B1A0E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Испанский танец.</w:t>
      </w:r>
    </w:p>
    <w:p w:rsidR="00791A60" w:rsidRPr="00446970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Песня «Маленькая страна».</w:t>
      </w:r>
    </w:p>
    <w:p w:rsidR="00791A60" w:rsidRPr="00446970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Игра с папами «Умные рукавички».</w:t>
      </w:r>
    </w:p>
    <w:p w:rsidR="00791A60" w:rsidRPr="003B1A0E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Игра «Будь внимателен».</w:t>
      </w:r>
    </w:p>
    <w:p w:rsidR="00791A60" w:rsidRPr="003B1A0E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Игра «Гадание на ромашке».</w:t>
      </w:r>
    </w:p>
    <w:p w:rsidR="00791A60" w:rsidRPr="00446970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Танец с крыльями.</w:t>
      </w:r>
    </w:p>
    <w:p w:rsidR="00791A60" w:rsidRPr="00446970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Песня «Детский сад».</w:t>
      </w:r>
    </w:p>
    <w:p w:rsidR="00791A60" w:rsidRPr="00446970" w:rsidRDefault="00791A60" w:rsidP="003B1A0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Прощальный вальс.</w:t>
      </w:r>
    </w:p>
    <w:p w:rsidR="00791A60" w:rsidRDefault="00791A60" w:rsidP="0044697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A60" w:rsidRDefault="00791A60" w:rsidP="0044697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91A60" w:rsidRDefault="00791A60" w:rsidP="0044697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Атрибуты:</w:t>
      </w:r>
    </w:p>
    <w:p w:rsidR="00791A60" w:rsidRPr="00446970" w:rsidRDefault="00791A60" w:rsidP="00446970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Цветы для девочек на руки для испанского танца.</w:t>
      </w:r>
    </w:p>
    <w:p w:rsidR="00791A60" w:rsidRPr="00446970" w:rsidRDefault="00791A60" w:rsidP="00446970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Ромашка и лепестки с названиями профессий для игры «Гадание на ромашке».</w:t>
      </w:r>
    </w:p>
    <w:p w:rsidR="00791A60" w:rsidRPr="00446970" w:rsidRDefault="00791A60" w:rsidP="00446970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Юбки – крылья для танца девочек.  </w:t>
      </w:r>
    </w:p>
    <w:p w:rsidR="00791A60" w:rsidRPr="00446970" w:rsidRDefault="00791A60" w:rsidP="00446970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Рукавички с буквами для игры с папами.</w:t>
      </w:r>
    </w:p>
    <w:p w:rsidR="00791A60" w:rsidRPr="007553D3" w:rsidRDefault="00791A60" w:rsidP="00446970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Шары для игры «Жадины».</w:t>
      </w:r>
    </w:p>
    <w:p w:rsidR="00791A60" w:rsidRPr="007553D3" w:rsidRDefault="00791A60" w:rsidP="00446970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Ленты для игры с мамами.</w:t>
      </w:r>
    </w:p>
    <w:p w:rsidR="00791A60" w:rsidRPr="007553D3" w:rsidRDefault="00791A60" w:rsidP="007553D3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Цветы для сотрудников детского сада.</w:t>
      </w:r>
    </w:p>
    <w:p w:rsidR="00791A60" w:rsidRPr="00446970" w:rsidRDefault="00791A60" w:rsidP="007553D3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Шары гелиевые</w:t>
      </w: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кол-ву детей.</w:t>
      </w:r>
      <w:r w:rsidRPr="00446970">
        <w:rPr>
          <w:rFonts w:ascii="Times New Roman" w:hAnsi="Times New Roman"/>
          <w:color w:val="000000"/>
          <w:sz w:val="24"/>
          <w:szCs w:val="24"/>
          <w:lang w:eastAsia="ru-RU"/>
        </w:rPr>
        <w:br/>
      </w:r>
    </w:p>
    <w:p w:rsidR="00791A60" w:rsidRDefault="00791A60" w:rsidP="00B656C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91A60" w:rsidRDefault="00791A60" w:rsidP="00B656C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91A60" w:rsidRDefault="00791A60" w:rsidP="00B656C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91A60" w:rsidRPr="003B1A0E" w:rsidRDefault="00791A60" w:rsidP="003B1A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791A60" w:rsidRPr="003B1A0E" w:rsidSect="00B7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16040"/>
    <w:multiLevelType w:val="hybridMultilevel"/>
    <w:tmpl w:val="A55C48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917285"/>
    <w:multiLevelType w:val="hybridMultilevel"/>
    <w:tmpl w:val="9CD2D4D6"/>
    <w:lvl w:ilvl="0" w:tplc="8A52D9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2E2D"/>
    <w:rsid w:val="00000F9B"/>
    <w:rsid w:val="000A1877"/>
    <w:rsid w:val="000A2EB8"/>
    <w:rsid w:val="000A639D"/>
    <w:rsid w:val="000B3D74"/>
    <w:rsid w:val="000F506C"/>
    <w:rsid w:val="001445FC"/>
    <w:rsid w:val="001A084E"/>
    <w:rsid w:val="001A3F3F"/>
    <w:rsid w:val="001B264C"/>
    <w:rsid w:val="00251A8C"/>
    <w:rsid w:val="002D3327"/>
    <w:rsid w:val="0038406D"/>
    <w:rsid w:val="00392E2D"/>
    <w:rsid w:val="003B1A0E"/>
    <w:rsid w:val="00446970"/>
    <w:rsid w:val="00463522"/>
    <w:rsid w:val="00473DDB"/>
    <w:rsid w:val="00487B1B"/>
    <w:rsid w:val="0051588C"/>
    <w:rsid w:val="00545A7B"/>
    <w:rsid w:val="00573FF9"/>
    <w:rsid w:val="00581A97"/>
    <w:rsid w:val="005B04AC"/>
    <w:rsid w:val="005E2395"/>
    <w:rsid w:val="005E3F66"/>
    <w:rsid w:val="00607064"/>
    <w:rsid w:val="00657DA3"/>
    <w:rsid w:val="00674AFC"/>
    <w:rsid w:val="007360F9"/>
    <w:rsid w:val="00736A70"/>
    <w:rsid w:val="007513C2"/>
    <w:rsid w:val="007553D3"/>
    <w:rsid w:val="007750ED"/>
    <w:rsid w:val="0078132A"/>
    <w:rsid w:val="00791A60"/>
    <w:rsid w:val="007A15F7"/>
    <w:rsid w:val="00824301"/>
    <w:rsid w:val="0086697E"/>
    <w:rsid w:val="008856B0"/>
    <w:rsid w:val="00886FB7"/>
    <w:rsid w:val="008973B0"/>
    <w:rsid w:val="00912996"/>
    <w:rsid w:val="00927961"/>
    <w:rsid w:val="009C71FF"/>
    <w:rsid w:val="009F1131"/>
    <w:rsid w:val="00A60F95"/>
    <w:rsid w:val="00A71FD9"/>
    <w:rsid w:val="00AB1262"/>
    <w:rsid w:val="00AE7801"/>
    <w:rsid w:val="00B656C0"/>
    <w:rsid w:val="00B737C4"/>
    <w:rsid w:val="00B74124"/>
    <w:rsid w:val="00B91599"/>
    <w:rsid w:val="00BA74FF"/>
    <w:rsid w:val="00BB54AD"/>
    <w:rsid w:val="00C66AE1"/>
    <w:rsid w:val="00C81394"/>
    <w:rsid w:val="00CF2E68"/>
    <w:rsid w:val="00D06045"/>
    <w:rsid w:val="00D37571"/>
    <w:rsid w:val="00D53FA4"/>
    <w:rsid w:val="00D63ED5"/>
    <w:rsid w:val="00D83A75"/>
    <w:rsid w:val="00DC47C1"/>
    <w:rsid w:val="00DD44D9"/>
    <w:rsid w:val="00E72B40"/>
    <w:rsid w:val="00EA307D"/>
    <w:rsid w:val="00ED2EDE"/>
    <w:rsid w:val="00EE2568"/>
    <w:rsid w:val="00FB2805"/>
    <w:rsid w:val="00FC3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12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7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37C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91299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B1A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220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05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205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2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05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205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613</TotalTime>
  <Pages>10</Pages>
  <Words>2368</Words>
  <Characters>13502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7я</cp:lastModifiedBy>
  <cp:revision>29</cp:revision>
  <dcterms:created xsi:type="dcterms:W3CDTF">2018-04-04T07:58:00Z</dcterms:created>
  <dcterms:modified xsi:type="dcterms:W3CDTF">2021-06-17T10:49:00Z</dcterms:modified>
</cp:coreProperties>
</file>