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2304"/>
        <w:tblW w:w="5339" w:type="pct"/>
        <w:tblBorders>
          <w:top w:val="single" w:sz="18" w:space="0" w:color="90FCFA" w:themeColor="accent6" w:themeTint="66"/>
          <w:left w:val="single" w:sz="18" w:space="0" w:color="90FCFA" w:themeColor="accent6" w:themeTint="66"/>
          <w:bottom w:val="single" w:sz="18" w:space="0" w:color="90FCFA" w:themeColor="accent6" w:themeTint="66"/>
          <w:right w:val="single" w:sz="18" w:space="0" w:color="90FCFA" w:themeColor="accent6" w:themeTint="66"/>
          <w:insideH w:val="single" w:sz="6" w:space="0" w:color="90FCFA" w:themeColor="accent6" w:themeTint="66"/>
          <w:insideV w:val="single" w:sz="6" w:space="0" w:color="90FCFA" w:themeColor="accent6" w:themeTint="66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August calendar"/>
      </w:tblPr>
      <w:tblGrid>
        <w:gridCol w:w="1970"/>
        <w:gridCol w:w="1973"/>
        <w:gridCol w:w="2206"/>
        <w:gridCol w:w="1994"/>
        <w:gridCol w:w="1986"/>
        <w:gridCol w:w="1977"/>
        <w:gridCol w:w="1978"/>
      </w:tblGrid>
      <w:tr w:rsidR="005A61AF" w:rsidRPr="009F28BA" w:rsidTr="00D56415">
        <w:trPr>
          <w:trHeight w:hRule="exact" w:val="2460"/>
        </w:trPr>
        <w:tc>
          <w:tcPr>
            <w:tcW w:w="1970" w:type="dxa"/>
            <w:shd w:val="clear" w:color="auto" w:fill="FFFFFF" w:themeFill="background1"/>
          </w:tcPr>
          <w:p w:rsidR="00EE3CA5" w:rsidRPr="00DD344D" w:rsidRDefault="001B2532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4"/>
                <w:szCs w:val="44"/>
              </w:rPr>
            </w:pPr>
            <w:r w:rsidRPr="00D56415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highlight w:val="green"/>
              </w:rPr>
              <w:t>Aa</w:t>
            </w:r>
          </w:p>
          <w:p w:rsidR="00EE3CA5" w:rsidRPr="0027719F" w:rsidRDefault="009C5CF3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b/>
                <w:noProof/>
                <w:color w:val="052E65" w:themeColor="text2" w:themeShade="BF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56C27320" wp14:editId="7CC76AE3">
                  <wp:simplePos x="0" y="0"/>
                  <wp:positionH relativeFrom="margin">
                    <wp:posOffset>297913</wp:posOffset>
                  </wp:positionH>
                  <wp:positionV relativeFrom="margin">
                    <wp:posOffset>506681</wp:posOffset>
                  </wp:positionV>
                  <wp:extent cx="815926" cy="661182"/>
                  <wp:effectExtent l="0" t="0" r="3810" b="5715"/>
                  <wp:wrapNone/>
                  <wp:docPr id="3" name="Рисунок 3" descr="https://www.ecozo.nl/media/catalog/product/cache/1/image/363x/040ec09b1e35df139433887a97daa66f/g/y/gy-070_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ecozo.nl/media/catalog/product/cache/1/image/363x/040ec09b1e35df139433887a97daa66f/g/y/gy-070_1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665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CF3" w:rsidRDefault="009C5CF3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792220" w:rsidRDefault="00792220" w:rsidP="00D56415">
            <w:pPr>
              <w:pStyle w:val="a8"/>
              <w:spacing w:before="0" w:line="240" w:lineRule="auto"/>
              <w:jc w:val="lef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:rsidR="009C5CF3" w:rsidRPr="00CA5C28" w:rsidRDefault="009C5CF3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48"/>
                <w:szCs w:val="4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airplane</w:t>
            </w:r>
          </w:p>
          <w:p w:rsidR="009C5CF3" w:rsidRDefault="009C5CF3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  <w:p w:rsidR="00EE3CA5" w:rsidRPr="0027719F" w:rsidRDefault="00EE3CA5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  <w:p w:rsidR="00EE3CA5" w:rsidRPr="0027719F" w:rsidRDefault="00EE3CA5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  <w:p w:rsidR="00EE3CA5" w:rsidRPr="0027719F" w:rsidRDefault="00EE3CA5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  <w:p w:rsidR="00EE3CA5" w:rsidRPr="0027719F" w:rsidRDefault="00EE3CA5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  <w:p w:rsidR="00EE3CA5" w:rsidRPr="0027719F" w:rsidRDefault="00EE3CA5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  <w:p w:rsidR="00EE3CA5" w:rsidRPr="001B2532" w:rsidRDefault="00EE3CA5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  <w:p w:rsidR="00EE3CA5" w:rsidRPr="0027719F" w:rsidRDefault="00EE3CA5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</w:p>
        </w:tc>
        <w:tc>
          <w:tcPr>
            <w:tcW w:w="1973" w:type="dxa"/>
            <w:shd w:val="clear" w:color="auto" w:fill="FFFFFF" w:themeFill="background1"/>
          </w:tcPr>
          <w:p w:rsidR="001B2532" w:rsidRPr="00DD344D" w:rsidRDefault="00EE3CA5" w:rsidP="00D56415">
            <w:pPr>
              <w:pStyle w:val="a8"/>
              <w:tabs>
                <w:tab w:val="right" w:pos="1782"/>
              </w:tabs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Bb</w:t>
            </w:r>
            <w:r w:rsid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ab/>
            </w:r>
          </w:p>
          <w:p w:rsidR="00DD344D" w:rsidRPr="00DD344D" w:rsidRDefault="009C5CF3" w:rsidP="00D56415">
            <w:pPr>
              <w:pStyle w:val="a8"/>
              <w:tabs>
                <w:tab w:val="right" w:pos="1782"/>
              </w:tabs>
              <w:spacing w:before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95C859F" wp14:editId="3D7EE1AE">
                  <wp:extent cx="909869" cy="787791"/>
                  <wp:effectExtent l="0" t="0" r="5080" b="0"/>
                  <wp:docPr id="9" name="Рисунок 9" descr="https://shop-modern.ru/images/thumbnails/1003/782/detailed/6267/cb4c6677a421ba1733ce7cd447a537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hop-modern.ru/images/thumbnails/1003/782/detailed/6267/cb4c6677a421ba1733ce7cd447a537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87" cy="79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252" w:rsidRPr="00067252" w:rsidRDefault="00DD344D" w:rsidP="00D56415">
            <w:pPr>
              <w:pStyle w:val="a8"/>
              <w:tabs>
                <w:tab w:val="right" w:pos="1782"/>
              </w:tabs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  <w:t xml:space="preserve">   </w:t>
            </w:r>
            <w:r w:rsidR="009C5CF3" w:rsidRPr="0027719F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ball</w:t>
            </w:r>
          </w:p>
        </w:tc>
        <w:tc>
          <w:tcPr>
            <w:tcW w:w="2206" w:type="dxa"/>
            <w:shd w:val="clear" w:color="auto" w:fill="FFFFFF" w:themeFill="background1"/>
          </w:tcPr>
          <w:p w:rsidR="001B2532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56415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Cc</w:t>
            </w:r>
            <w:r w:rsidR="0027719F">
              <w:rPr>
                <w:rFonts w:ascii="Times New Roman" w:hAnsi="Times New Roman" w:cs="Times New Roman"/>
                <w:b/>
                <w:color w:val="F1650F"/>
                <w:sz w:val="48"/>
                <w:szCs w:val="48"/>
              </w:rPr>
              <w:t xml:space="preserve">    </w:t>
            </w:r>
          </w:p>
          <w:p w:rsidR="00CA5C28" w:rsidRPr="00CA5C28" w:rsidRDefault="0027719F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A49D89" wp14:editId="113C7BFF">
                  <wp:extent cx="1081931" cy="759656"/>
                  <wp:effectExtent l="0" t="0" r="4445" b="2540"/>
                  <wp:docPr id="5" name="Рисунок 5" descr="https://top-cena.ru/up_img/a9f/a9f87fa8943a91291326b0e81d2c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-cena.ru/up_img/a9f/a9f87fa8943a91291326b0e81d2c5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895" cy="75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5CF3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</w:p>
          <w:p w:rsidR="002F1A47" w:rsidRPr="0027719F" w:rsidRDefault="009C5CF3" w:rsidP="00D56415">
            <w:pPr>
              <w:pStyle w:val="a8"/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F1650F"/>
                <w:sz w:val="48"/>
                <w:szCs w:val="4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clown</w:t>
            </w:r>
          </w:p>
        </w:tc>
        <w:tc>
          <w:tcPr>
            <w:tcW w:w="1994" w:type="dxa"/>
            <w:shd w:val="clear" w:color="auto" w:fill="FFFFFF" w:themeFill="background1"/>
          </w:tcPr>
          <w:p w:rsidR="001B2532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Dd</w:t>
            </w:r>
            <w:r w:rsidR="0035619B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  <w:t xml:space="preserve">  </w:t>
            </w:r>
          </w:p>
          <w:p w:rsidR="00D50527" w:rsidRDefault="0035619B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6D9657" wp14:editId="7F2D63FD">
                  <wp:extent cx="837316" cy="759656"/>
                  <wp:effectExtent l="0" t="0" r="1270" b="2540"/>
                  <wp:docPr id="10" name="Рисунок 10" descr="https://cdn2.static1-sima-land.com/items/3369423/1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dn2.static1-sima-land.com/items/3369423/1/700-n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b="9999"/>
                          <a:stretch/>
                        </pic:blipFill>
                        <pic:spPr bwMode="auto">
                          <a:xfrm>
                            <a:off x="0" y="0"/>
                            <a:ext cx="851773" cy="77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F1A47" w:rsidRPr="00DD344D" w:rsidRDefault="00D50527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 xml:space="preserve">      drum</w:t>
            </w:r>
          </w:p>
        </w:tc>
        <w:tc>
          <w:tcPr>
            <w:tcW w:w="1986" w:type="dxa"/>
            <w:shd w:val="clear" w:color="auto" w:fill="FFFFFF" w:themeFill="background1"/>
          </w:tcPr>
          <w:p w:rsidR="002F1A47" w:rsidRPr="00DF26F0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D56415"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highlight w:val="green"/>
              </w:rPr>
              <w:t>Ee</w:t>
            </w:r>
            <w:r w:rsidR="00DF26F0" w:rsidRPr="00D56415">
              <w:rPr>
                <w:rFonts w:ascii="Times New Roman" w:hAnsi="Times New Roman" w:cs="Times New Roman"/>
                <w:b/>
                <w:color w:val="92D050"/>
                <w:sz w:val="48"/>
                <w:szCs w:val="48"/>
                <w:lang w:val="ru-RU"/>
              </w:rPr>
              <w:t xml:space="preserve"> </w:t>
            </w:r>
            <w:r w:rsidR="00DF26F0" w:rsidRPr="00D56415">
              <w:rPr>
                <w:rFonts w:ascii="Times New Roman" w:hAnsi="Times New Roman" w:cs="Times New Roman"/>
                <w:b/>
                <w:color w:val="92D050"/>
                <w:sz w:val="48"/>
                <w:szCs w:val="48"/>
              </w:rPr>
              <w:t xml:space="preserve"> </w:t>
            </w:r>
            <w:r w:rsidR="00DF26F0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     </w:t>
            </w:r>
          </w:p>
          <w:p w:rsidR="00B83BCE" w:rsidRDefault="00D50527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50527">
              <w:rPr>
                <w:rFonts w:ascii="Times New Roman" w:hAnsi="Times New Roman" w:cs="Times New Roman"/>
                <w:b/>
                <w:noProof/>
                <w:color w:val="052E65" w:themeColor="text2" w:themeShade="BF"/>
                <w:sz w:val="48"/>
                <w:szCs w:val="48"/>
                <w:lang w:val="ru-RU" w:eastAsia="ru-RU"/>
              </w:rPr>
              <w:drawing>
                <wp:inline distT="0" distB="0" distL="0" distR="0" wp14:anchorId="0B61DFB1" wp14:editId="44CF49AA">
                  <wp:extent cx="590843" cy="759656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91" cy="76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619B" w:rsidRPr="0035619B" w:rsidRDefault="00B83BCE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elf</w:t>
            </w:r>
          </w:p>
        </w:tc>
        <w:tc>
          <w:tcPr>
            <w:tcW w:w="1977" w:type="dxa"/>
            <w:shd w:val="clear" w:color="auto" w:fill="FFFFFF" w:themeFill="background1"/>
          </w:tcPr>
          <w:p w:rsidR="00DF26F0" w:rsidRPr="009C5CF3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Ff</w:t>
            </w:r>
            <w:r w:rsidR="009C5CF3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 xml:space="preserve"> </w:t>
            </w:r>
          </w:p>
          <w:p w:rsidR="00B83BCE" w:rsidRDefault="00DD344D" w:rsidP="00D56415">
            <w:pPr>
              <w:jc w:val="right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49D9B8" wp14:editId="2F325551">
                  <wp:extent cx="660208" cy="900333"/>
                  <wp:effectExtent l="0" t="0" r="6985" b="0"/>
                  <wp:docPr id="57" name="Рисунок 2" descr="https://i.pinimg.com/736x/53/c0/38/53c038f3f51890af6816f53c21b6d23d--tinkerbell-and-friends-disney-fai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53/c0/38/53c038f3f51890af6816f53c21b6d23d--tinkerbell-and-friends-disney-fai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24" cy="90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6F0" w:rsidRPr="00CA5C28" w:rsidRDefault="00DD344D" w:rsidP="00D56415">
            <w:pPr>
              <w:rPr>
                <w:color w:val="32AD50" w:themeColor="accent3" w:themeShade="BF"/>
                <w:sz w:val="24"/>
                <w:szCs w:val="24"/>
                <w:lang w:val="ru-RU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4"/>
                <w:szCs w:val="24"/>
                <w:lang w:val="ru-RU"/>
              </w:rPr>
              <w:t xml:space="preserve">         </w:t>
            </w: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4"/>
                <w:szCs w:val="24"/>
              </w:rPr>
              <w:t>fairy</w:t>
            </w:r>
          </w:p>
          <w:p w:rsidR="002F1A47" w:rsidRPr="00DF26F0" w:rsidRDefault="002F1A47" w:rsidP="00D56415">
            <w:pPr>
              <w:jc w:val="center"/>
            </w:pPr>
          </w:p>
        </w:tc>
        <w:tc>
          <w:tcPr>
            <w:tcW w:w="1978" w:type="dxa"/>
            <w:shd w:val="clear" w:color="auto" w:fill="FFFFFF" w:themeFill="background1"/>
          </w:tcPr>
          <w:p w:rsidR="00DF26F0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D56415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Gg</w:t>
            </w:r>
            <w:r w:rsidR="00BF0D50" w:rsidRPr="00D56415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 xml:space="preserve"> </w:t>
            </w:r>
            <w:r w:rsidR="00BF0D50">
              <w:rPr>
                <w:rFonts w:ascii="Times New Roman" w:hAnsi="Times New Roman" w:cs="Times New Roman"/>
                <w:b/>
                <w:color w:val="F1650F"/>
                <w:sz w:val="48"/>
                <w:szCs w:val="48"/>
              </w:rPr>
              <w:t xml:space="preserve">    </w:t>
            </w:r>
          </w:p>
          <w:p w:rsidR="00DF26F0" w:rsidRPr="00DF26F0" w:rsidRDefault="00DF26F0" w:rsidP="00D56415"/>
          <w:p w:rsidR="00DF26F0" w:rsidRPr="00CA5C28" w:rsidRDefault="00BF0D50" w:rsidP="00D56415">
            <w:pPr>
              <w:jc w:val="center"/>
              <w:rPr>
                <w:color w:val="32AD50" w:themeColor="accent3" w:themeShade="BF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FFC65D" wp14:editId="4769B1A1">
                  <wp:extent cx="900332" cy="675249"/>
                  <wp:effectExtent l="0" t="0" r="0" b="0"/>
                  <wp:docPr id="28" name="Рисунок 28" descr="https://ae01.alicdn.com/kf/HTB1IzxGKFXXXXbAXXXXq6xXFXXXj/2015-Real-Nerf-Blaster-Armas-De-Nerf-free-Shipping-Living-Stones-Xh029-Bullet-Blaster-Toy-G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e01.alicdn.com/kf/HTB1IzxGKFXXXXbAXXXXq6xXFXXXj/2015-Real-Nerf-Blaster-Armas-De-Nerf-free-Shipping-Living-Stones-Xh029-Bullet-Blaster-Toy-G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37" cy="67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3BCE"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gun</w:t>
            </w:r>
          </w:p>
          <w:p w:rsidR="00DF26F0" w:rsidRPr="00CA5C28" w:rsidRDefault="00DF26F0" w:rsidP="00D56415">
            <w:pPr>
              <w:jc w:val="center"/>
              <w:rPr>
                <w:color w:val="32AD50" w:themeColor="accent3" w:themeShade="BF"/>
              </w:rPr>
            </w:pPr>
          </w:p>
          <w:p w:rsidR="002F1A47" w:rsidRPr="00DF26F0" w:rsidRDefault="002F1A47" w:rsidP="00D56415"/>
        </w:tc>
      </w:tr>
      <w:tr w:rsidR="005A61AF" w:rsidRPr="009F28BA" w:rsidTr="00D56415">
        <w:trPr>
          <w:trHeight w:hRule="exact" w:val="2521"/>
        </w:trPr>
        <w:tc>
          <w:tcPr>
            <w:tcW w:w="1970" w:type="dxa"/>
            <w:shd w:val="clear" w:color="auto" w:fill="FFFFFF" w:themeFill="background1"/>
          </w:tcPr>
          <w:p w:rsidR="00B83BCE" w:rsidRPr="00391AF9" w:rsidRDefault="00B83BCE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391AF9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Hh</w:t>
            </w:r>
          </w:p>
          <w:p w:rsidR="00B83BCE" w:rsidRDefault="00B83BCE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D05125" wp14:editId="1EC5C240">
                  <wp:extent cx="712082" cy="801859"/>
                  <wp:effectExtent l="0" t="0" r="0" b="0"/>
                  <wp:docPr id="29" name="Рисунок 29" descr="https://7960777a-2fd1-4b07-8bbb-896e98c4659c.selcdn.net/upload/prod_add_s/571/product-58557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7960777a-2fd1-4b07-8bbb-896e98c4659c.selcdn.net/upload/prod_add_s/571/product-58557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608" cy="81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A47" w:rsidRPr="0027719F" w:rsidRDefault="00B83BCE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helicopter</w:t>
            </w:r>
          </w:p>
        </w:tc>
        <w:tc>
          <w:tcPr>
            <w:tcW w:w="1973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217436" w:themeColor="accent3" w:themeShade="80"/>
                <w:sz w:val="28"/>
                <w:szCs w:val="28"/>
              </w:rPr>
            </w:pPr>
            <w:r w:rsidRPr="00D56415"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highlight w:val="green"/>
              </w:rPr>
              <w:t>Ii</w:t>
            </w:r>
            <w:r w:rsidR="001B253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="001B253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</w:t>
            </w:r>
          </w:p>
          <w:p w:rsidR="001B2532" w:rsidRPr="001B2532" w:rsidRDefault="00D9027E" w:rsidP="00D56415">
            <w:pPr>
              <w:pStyle w:val="a8"/>
              <w:spacing w:before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9027E">
              <w:rPr>
                <w:noProof/>
                <w:lang w:val="ru-RU" w:eastAsia="ru-RU"/>
              </w:rPr>
              <w:drawing>
                <wp:inline distT="0" distB="0" distL="0" distR="0" wp14:anchorId="23B9C182" wp14:editId="28414ACE">
                  <wp:extent cx="1063868" cy="562707"/>
                  <wp:effectExtent l="0" t="0" r="3175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18" cy="56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027E" w:rsidRDefault="00D9027E" w:rsidP="00D56415">
            <w:pPr>
              <w:pStyle w:val="a8"/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</w:p>
          <w:p w:rsidR="005D1003" w:rsidRPr="00D9027E" w:rsidRDefault="00D9027E" w:rsidP="00D56415">
            <w:pPr>
              <w:pStyle w:val="a8"/>
              <w:spacing w:before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iceboat</w:t>
            </w:r>
          </w:p>
        </w:tc>
        <w:tc>
          <w:tcPr>
            <w:tcW w:w="2206" w:type="dxa"/>
            <w:shd w:val="clear" w:color="auto" w:fill="FFFFFF" w:themeFill="background1"/>
          </w:tcPr>
          <w:p w:rsidR="002F1A47" w:rsidRPr="009C5CF3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Jj</w:t>
            </w:r>
            <w:r w:rsidR="009C5CF3" w:rsidRPr="00C04066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 xml:space="preserve"> </w:t>
            </w:r>
          </w:p>
          <w:p w:rsidR="009C5CF3" w:rsidRPr="00C04066" w:rsidRDefault="009C5CF3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BDF8B9D" wp14:editId="79FBEA83">
                  <wp:extent cx="984737" cy="886265"/>
                  <wp:effectExtent l="0" t="0" r="6350" b="9525"/>
                  <wp:docPr id="33" name="Рисунок 33" descr="https://yt3.ggpht.com/a/AATXAJxmTn4lH5LnWHnqL_eYBNSqOo-OHb6AmXvaF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yt3.ggpht.com/a/AATXAJxmTn4lH5LnWHnqL_eYBNSqOo-OHb6AmXvaFQ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4760" cy="88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1AF9"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4"/>
                <w:szCs w:val="24"/>
              </w:rPr>
              <w:t>Jack-in-the-box</w:t>
            </w:r>
          </w:p>
        </w:tc>
        <w:tc>
          <w:tcPr>
            <w:tcW w:w="1994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lang w:val="ru-RU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Kk</w:t>
            </w:r>
            <w:r w:rsidR="00D50527" w:rsidRPr="0035619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391AF9" w:rsidRPr="00391AF9"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  <w:lang w:val="ru-RU" w:eastAsia="ru-RU"/>
              </w:rPr>
              <w:drawing>
                <wp:inline distT="0" distB="0" distL="0" distR="0" wp14:anchorId="506093C2" wp14:editId="2411502C">
                  <wp:extent cx="1011955" cy="85812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88" cy="856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1AF9" w:rsidRPr="00391AF9" w:rsidRDefault="00391AF9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kite</w:t>
            </w:r>
          </w:p>
        </w:tc>
        <w:tc>
          <w:tcPr>
            <w:tcW w:w="1986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Ll</w:t>
            </w:r>
            <w:r w:rsidR="00D50527" w:rsidRPr="00DF26F0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</w:p>
          <w:p w:rsidR="00CB2833" w:rsidRPr="00F070C9" w:rsidRDefault="00CB2833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CB2833">
              <w:rPr>
                <w:rFonts w:ascii="Times New Roman" w:hAnsi="Times New Roman" w:cs="Times New Roman"/>
                <w:b/>
                <w:noProof/>
                <w:color w:val="052E65" w:themeColor="text2" w:themeShade="BF"/>
                <w:sz w:val="48"/>
                <w:szCs w:val="48"/>
                <w:lang w:val="ru-RU" w:eastAsia="ru-RU"/>
              </w:rPr>
              <w:drawing>
                <wp:inline distT="0" distB="0" distL="0" distR="0" wp14:anchorId="473D6187" wp14:editId="18D36511">
                  <wp:extent cx="809299" cy="80185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58" cy="80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2833" w:rsidRPr="00F070C9" w:rsidRDefault="00CB2833" w:rsidP="00D564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color w:val="32AD50" w:themeColor="accent3" w:themeShade="BF"/>
                <w:sz w:val="28"/>
                <w:szCs w:val="28"/>
              </w:rPr>
              <w:t>Lego</w:t>
            </w:r>
          </w:p>
        </w:tc>
        <w:tc>
          <w:tcPr>
            <w:tcW w:w="1977" w:type="dxa"/>
            <w:shd w:val="clear" w:color="auto" w:fill="FFFFFF" w:themeFill="background1"/>
          </w:tcPr>
          <w:p w:rsidR="004D5C6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Mm</w:t>
            </w:r>
          </w:p>
          <w:p w:rsidR="002F1A47" w:rsidRDefault="00CB2833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D8FBAC" wp14:editId="1F3B9555">
                  <wp:extent cx="900332" cy="731520"/>
                  <wp:effectExtent l="0" t="0" r="0" b="0"/>
                  <wp:docPr id="36" name="Рисунок 1" descr="https://blinkee.com/wp-content/uploads/2016/04/light-up-star-crystal-w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inkee.com/wp-content/uploads/2016/04/light-up-star-crystal-w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0331" cy="73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C67" w:rsidRPr="004D5C67" w:rsidRDefault="004D5C67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magic  wand</w:t>
            </w:r>
          </w:p>
        </w:tc>
        <w:tc>
          <w:tcPr>
            <w:tcW w:w="1978" w:type="dxa"/>
            <w:shd w:val="clear" w:color="auto" w:fill="FFFFFF" w:themeFill="background1"/>
          </w:tcPr>
          <w:p w:rsidR="004D5C6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Nn</w:t>
            </w:r>
          </w:p>
          <w:p w:rsidR="004D5C67" w:rsidRDefault="004D5C67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4D5C67">
              <w:rPr>
                <w:rFonts w:ascii="Times New Roman" w:hAnsi="Times New Roman" w:cs="Times New Roman"/>
                <w:b/>
                <w:noProof/>
                <w:color w:val="052E65" w:themeColor="text2" w:themeShade="BF"/>
                <w:sz w:val="48"/>
                <w:szCs w:val="48"/>
                <w:lang w:val="ru-RU" w:eastAsia="ru-RU"/>
              </w:rPr>
              <w:drawing>
                <wp:inline distT="0" distB="0" distL="0" distR="0" wp14:anchorId="4BDC98EC" wp14:editId="68E3802B">
                  <wp:extent cx="970671" cy="731520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52" cy="74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A47" w:rsidRPr="004D5C67" w:rsidRDefault="004D5C67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ninja</w:t>
            </w:r>
          </w:p>
        </w:tc>
      </w:tr>
      <w:tr w:rsidR="005A61AF" w:rsidRPr="009F28BA" w:rsidTr="00D56415">
        <w:trPr>
          <w:trHeight w:hRule="exact" w:val="2402"/>
        </w:trPr>
        <w:tc>
          <w:tcPr>
            <w:tcW w:w="1970" w:type="dxa"/>
            <w:shd w:val="clear" w:color="auto" w:fill="FFFFFF" w:themeFill="background1"/>
          </w:tcPr>
          <w:p w:rsidR="006940F1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D56415"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highlight w:val="green"/>
              </w:rPr>
              <w:t>Oo</w:t>
            </w:r>
          </w:p>
          <w:p w:rsidR="002F1A47" w:rsidRDefault="00FE3D06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9370D5" wp14:editId="055C9AFC">
                  <wp:extent cx="836133" cy="740078"/>
                  <wp:effectExtent l="0" t="0" r="2540" b="3175"/>
                  <wp:docPr id="11" name="Рисунок 1" descr="https://c0.klipartz.com/pngpicture/801/458/gratis-png-burro-princesa-fiona-shrek-serie-de-cine-ogro-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0.klipartz.com/pngpicture/801/458/gratis-png-burro-princesa-fiona-shrek-serie-de-cine-ogro-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910" cy="75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C67" w:rsidRPr="006940F1" w:rsidRDefault="006940F1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 xml:space="preserve">  orbital ball</w:t>
            </w:r>
          </w:p>
        </w:tc>
        <w:tc>
          <w:tcPr>
            <w:tcW w:w="1973" w:type="dxa"/>
            <w:shd w:val="clear" w:color="auto" w:fill="FFFFFF" w:themeFill="background1"/>
          </w:tcPr>
          <w:p w:rsidR="00833A1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Pp</w:t>
            </w:r>
          </w:p>
          <w:p w:rsidR="00833A17" w:rsidRDefault="00833A17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 w:rsidRPr="00833A17">
              <w:rPr>
                <w:rFonts w:ascii="Times New Roman" w:hAnsi="Times New Roman" w:cs="Times New Roman"/>
                <w:b/>
                <w:noProof/>
                <w:color w:val="052E65" w:themeColor="text2" w:themeShade="BF"/>
                <w:sz w:val="48"/>
                <w:szCs w:val="48"/>
                <w:lang w:val="ru-RU" w:eastAsia="ru-RU"/>
              </w:rPr>
              <w:drawing>
                <wp:inline distT="0" distB="0" distL="0" distR="0" wp14:anchorId="4CB275E9" wp14:editId="7562469B">
                  <wp:extent cx="914400" cy="633046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17" cy="63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A17" w:rsidRPr="00CA5C28" w:rsidRDefault="00833A17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puzzle</w:t>
            </w:r>
          </w:p>
          <w:p w:rsidR="002F1A47" w:rsidRPr="00833A17" w:rsidRDefault="002F1A47" w:rsidP="00D56415">
            <w:pPr>
              <w:rPr>
                <w:lang w:val="ru-RU"/>
              </w:rPr>
            </w:pPr>
          </w:p>
        </w:tc>
        <w:tc>
          <w:tcPr>
            <w:tcW w:w="2206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Qq</w:t>
            </w:r>
          </w:p>
          <w:p w:rsidR="00833A17" w:rsidRDefault="00B14676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3B95C7" wp14:editId="46EDDBAB">
                  <wp:extent cx="948109" cy="633046"/>
                  <wp:effectExtent l="0" t="0" r="4445" b="0"/>
                  <wp:docPr id="44" name="Рисунок 3" descr="https://www.spielfigurenportal.de/WebRoot/Store13/Shops/64412781/594B/C345/0353/B6FD/573C/C0A8/2ABF/5E9A/39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pielfigurenportal.de/WebRoot/Store13/Shops/64412781/594B/C345/0353/B6FD/573C/C0A8/2ABF/5E9A/39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46" cy="63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76" w:rsidRPr="00B14676" w:rsidRDefault="00B14676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052E65" w:themeColor="text2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queen</w:t>
            </w:r>
          </w:p>
        </w:tc>
        <w:tc>
          <w:tcPr>
            <w:tcW w:w="1994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Rr</w:t>
            </w:r>
          </w:p>
          <w:p w:rsidR="00B14676" w:rsidRDefault="00B14676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1109F0" wp14:editId="5EB6F55B">
                  <wp:extent cx="844061" cy="633046"/>
                  <wp:effectExtent l="0" t="0" r="0" b="0"/>
                  <wp:docPr id="43" name="Рисунок 2" descr="https://cdn1.ozone.ru/multimedia/1022748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ozone.ru/multimedia/1022748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34" cy="63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676" w:rsidRPr="00B14676" w:rsidRDefault="00B14676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robot</w:t>
            </w:r>
          </w:p>
        </w:tc>
        <w:tc>
          <w:tcPr>
            <w:tcW w:w="1986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FFC000"/>
                <w:sz w:val="48"/>
                <w:szCs w:val="48"/>
              </w:rPr>
            </w:pPr>
            <w:r w:rsidRPr="00D56415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Ss</w:t>
            </w:r>
          </w:p>
          <w:p w:rsidR="00D83814" w:rsidRDefault="00D83814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 xml:space="preserve">      </w:t>
            </w:r>
            <w:r w:rsidRPr="00D83814">
              <w:rPr>
                <w:rFonts w:ascii="Times New Roman" w:hAnsi="Times New Roman" w:cs="Times New Roman"/>
                <w:b/>
                <w:noProof/>
                <w:color w:val="052E65" w:themeColor="text2" w:themeShade="BF"/>
                <w:sz w:val="48"/>
                <w:szCs w:val="48"/>
                <w:lang w:val="ru-RU" w:eastAsia="ru-RU"/>
              </w:rPr>
              <w:drawing>
                <wp:inline distT="0" distB="0" distL="0" distR="0" wp14:anchorId="2BEF949A" wp14:editId="2124AB0B">
                  <wp:extent cx="589506" cy="633046"/>
                  <wp:effectExtent l="0" t="0" r="127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393" cy="63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288" w:rsidRPr="00E20288" w:rsidRDefault="00E20288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soldier</w:t>
            </w:r>
          </w:p>
        </w:tc>
        <w:tc>
          <w:tcPr>
            <w:tcW w:w="1977" w:type="dxa"/>
            <w:shd w:val="clear" w:color="auto" w:fill="FFFFFF" w:themeFill="background1"/>
          </w:tcPr>
          <w:p w:rsidR="00F070C9" w:rsidRDefault="00EE3CA5" w:rsidP="00D56415">
            <w:pPr>
              <w:pStyle w:val="a8"/>
              <w:spacing w:before="0"/>
              <w:jc w:val="left"/>
              <w:rPr>
                <w:noProof/>
                <w:lang w:eastAsia="ru-RU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Tt</w:t>
            </w:r>
            <w:r w:rsidR="00E20288">
              <w:rPr>
                <w:noProof/>
                <w:lang w:eastAsia="ru-RU"/>
              </w:rPr>
              <w:t xml:space="preserve">              </w:t>
            </w:r>
          </w:p>
          <w:p w:rsidR="00E20288" w:rsidRDefault="00E20288" w:rsidP="00D56415">
            <w:pPr>
              <w:pStyle w:val="a8"/>
              <w:spacing w:before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6C28955" wp14:editId="401B4E88">
                  <wp:extent cx="914399" cy="703384"/>
                  <wp:effectExtent l="0" t="0" r="635" b="1905"/>
                  <wp:docPr id="47" name="Рисунок 1" descr="https://forkidsandmum.ru/pictures/1015387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rkidsandmum.ru/pictures/1015387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21" cy="70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0288" w:rsidRPr="00E20288" w:rsidRDefault="00E20288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noProof/>
                <w:color w:val="32AD50" w:themeColor="accent3" w:themeShade="BF"/>
                <w:lang w:eastAsia="ru-RU"/>
              </w:rPr>
              <w:t xml:space="preserve">\               </w:t>
            </w:r>
            <w:r w:rsidRPr="00CA5C28">
              <w:rPr>
                <w:rFonts w:ascii="Times New Roman" w:hAnsi="Times New Roman" w:cs="Times New Roman"/>
                <w:noProof/>
                <w:color w:val="32AD50" w:themeColor="accent3" w:themeShade="BF"/>
                <w:sz w:val="28"/>
                <w:szCs w:val="28"/>
                <w:lang w:eastAsia="ru-RU"/>
              </w:rPr>
              <w:t>top</w:t>
            </w:r>
          </w:p>
        </w:tc>
        <w:tc>
          <w:tcPr>
            <w:tcW w:w="1978" w:type="dxa"/>
            <w:shd w:val="clear" w:color="auto" w:fill="FFFFFF" w:themeFill="background1"/>
          </w:tcPr>
          <w:p w:rsidR="00E20288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D56415"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highlight w:val="green"/>
              </w:rPr>
              <w:t>Uu</w:t>
            </w:r>
          </w:p>
          <w:p w:rsidR="00E20288" w:rsidRDefault="00E20288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 xml:space="preserve">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72A08A46" wp14:editId="13E59B97">
                  <wp:extent cx="773723" cy="703384"/>
                  <wp:effectExtent l="0" t="0" r="7620" b="1905"/>
                  <wp:docPr id="48" name="Рисунок 3" descr="https://yt3.ggpht.com/a/AATXAJzCgFly2dSQRwR9eG2HoHQ_myxD5gaLw0Nmp1uM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t3.ggpht.com/a/AATXAJzCgFly2dSQRwR9eG2HoHQ_myxD5gaLw0Nmp1uM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41" cy="7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A47" w:rsidRPr="00E20288" w:rsidRDefault="00E20288" w:rsidP="00D56415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color w:val="32AD50" w:themeColor="accent3" w:themeShade="BF"/>
                <w:sz w:val="28"/>
                <w:szCs w:val="28"/>
              </w:rPr>
              <w:t>unicorn</w:t>
            </w:r>
          </w:p>
        </w:tc>
      </w:tr>
      <w:tr w:rsidR="005A61AF" w:rsidRPr="009F28BA" w:rsidTr="00D56415">
        <w:trPr>
          <w:trHeight w:hRule="exact" w:val="1997"/>
        </w:trPr>
        <w:tc>
          <w:tcPr>
            <w:tcW w:w="1970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Vv</w:t>
            </w:r>
          </w:p>
          <w:p w:rsidR="005A61AF" w:rsidRDefault="005A61AF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8EA294" wp14:editId="7D0006D7">
                  <wp:extent cx="896594" cy="450166"/>
                  <wp:effectExtent l="0" t="0" r="0" b="7620"/>
                  <wp:docPr id="52" name="Рисунок 10" descr="https://cdn.clipart.email/45b89dce698337590b94c6079d43bb1e_free-van-cartoon-clipart-hd-png-download-transparent-png-image-_860-5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clipart.email/45b89dce698337590b94c6079d43bb1e_free-van-cartoon-clipart-hd-png-download-transparent-png-image-_860-5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1844" cy="45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6A" w:rsidRPr="005A336A" w:rsidRDefault="005A336A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van</w:t>
            </w:r>
          </w:p>
        </w:tc>
        <w:tc>
          <w:tcPr>
            <w:tcW w:w="1973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Ww</w:t>
            </w:r>
          </w:p>
          <w:p w:rsidR="005A336A" w:rsidRDefault="005A336A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1368B6" wp14:editId="54A4B24E">
                  <wp:extent cx="900332" cy="450166"/>
                  <wp:effectExtent l="0" t="0" r="0" b="7620"/>
                  <wp:docPr id="53" name="Рисунок 12" descr="http://ae01.alicdn.com/kf/HTB1pvYjd8OD3KVjSZFF763n9pXa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e01.alicdn.com/kf/HTB1pvYjd8OD3KVjSZFF763n9pXa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33" cy="45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6A" w:rsidRPr="005A336A" w:rsidRDefault="005A336A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whistle</w:t>
            </w:r>
          </w:p>
        </w:tc>
        <w:tc>
          <w:tcPr>
            <w:tcW w:w="2206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Xx</w:t>
            </w:r>
          </w:p>
          <w:p w:rsidR="00792220" w:rsidRDefault="00792220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 w:rsidRPr="00792220">
              <w:rPr>
                <w:rFonts w:ascii="Times New Roman" w:hAnsi="Times New Roman" w:cs="Times New Roman"/>
                <w:b/>
                <w:noProof/>
                <w:color w:val="052E65" w:themeColor="text2" w:themeShade="BF"/>
                <w:sz w:val="48"/>
                <w:szCs w:val="48"/>
                <w:lang w:val="ru-RU" w:eastAsia="ru-RU"/>
              </w:rPr>
              <w:drawing>
                <wp:inline distT="0" distB="0" distL="0" distR="0" wp14:anchorId="4D595046" wp14:editId="76696385">
                  <wp:extent cx="924699" cy="450166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24" cy="4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220" w:rsidRPr="00792220" w:rsidRDefault="00792220" w:rsidP="00D56415">
            <w:pPr>
              <w:jc w:val="center"/>
              <w:rPr>
                <w:rFonts w:ascii="Times New Roman" w:hAnsi="Times New Roman" w:cs="Times New Roman"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color w:val="32AD50" w:themeColor="accent3" w:themeShade="BF"/>
                <w:sz w:val="28"/>
                <w:szCs w:val="28"/>
              </w:rPr>
              <w:t>xylophone</w:t>
            </w:r>
          </w:p>
        </w:tc>
        <w:tc>
          <w:tcPr>
            <w:tcW w:w="1994" w:type="dxa"/>
            <w:shd w:val="clear" w:color="auto" w:fill="FFFFFF" w:themeFill="background1"/>
          </w:tcPr>
          <w:p w:rsidR="002F1A47" w:rsidRDefault="00EE3CA5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D56415">
              <w:rPr>
                <w:rFonts w:ascii="Times New Roman" w:hAnsi="Times New Roman" w:cs="Times New Roman"/>
                <w:b/>
                <w:color w:val="FF0000"/>
                <w:sz w:val="48"/>
                <w:szCs w:val="48"/>
                <w:highlight w:val="green"/>
              </w:rPr>
              <w:t>Yy</w:t>
            </w:r>
          </w:p>
          <w:p w:rsidR="00792220" w:rsidRDefault="00A61326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5" o:spid="_x0000_i1025" type="#_x0000_t75" style="width:64.3pt;height:35.15pt;visibility:visible">
                  <v:imagedata r:id="rId33" o:title=""/>
                </v:shape>
              </w:pict>
            </w:r>
          </w:p>
          <w:p w:rsidR="00066CA6" w:rsidRPr="00066CA6" w:rsidRDefault="00066CA6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yo-yo</w:t>
            </w:r>
          </w:p>
        </w:tc>
        <w:tc>
          <w:tcPr>
            <w:tcW w:w="1986" w:type="dxa"/>
            <w:shd w:val="clear" w:color="auto" w:fill="FFFFFF" w:themeFill="background1"/>
          </w:tcPr>
          <w:p w:rsidR="002F1A47" w:rsidRPr="00B739A8" w:rsidRDefault="00B739A8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24"/>
                <w:szCs w:val="24"/>
              </w:rPr>
            </w:pPr>
            <w:r w:rsidRPr="0027719F"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</w:rPr>
              <w:t>Zz</w:t>
            </w:r>
            <w:r>
              <w:rPr>
                <w:rFonts w:ascii="Times New Roman" w:hAnsi="Times New Roman" w:cs="Times New Roman"/>
                <w:b/>
                <w:noProof/>
                <w:color w:val="073E87" w:themeColor="text2"/>
                <w:sz w:val="48"/>
                <w:szCs w:val="48"/>
                <w:lang w:val="ru-RU" w:eastAsia="ru-RU"/>
              </w:rPr>
              <w:t xml:space="preserve"> </w:t>
            </w:r>
          </w:p>
          <w:p w:rsidR="00B739A8" w:rsidRDefault="00B739A8" w:rsidP="00D56415">
            <w:pPr>
              <w:pStyle w:val="a8"/>
              <w:spacing w:before="0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73E87" w:themeColor="text2"/>
                <w:sz w:val="48"/>
                <w:szCs w:val="48"/>
                <w:lang w:val="ru-RU" w:eastAsia="ru-RU"/>
              </w:rPr>
              <w:drawing>
                <wp:inline distT="0" distB="0" distL="0" distR="0" wp14:anchorId="441BDA34" wp14:editId="7B8EE483">
                  <wp:extent cx="661180" cy="450166"/>
                  <wp:effectExtent l="0" t="0" r="5715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68" cy="45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6CA6" w:rsidRPr="00066CA6" w:rsidRDefault="00066CA6" w:rsidP="00D56415">
            <w:pPr>
              <w:pStyle w:val="a8"/>
              <w:spacing w:before="0"/>
              <w:jc w:val="center"/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</w:pPr>
            <w:r w:rsidRPr="00CA5C28">
              <w:rPr>
                <w:rFonts w:ascii="Times New Roman" w:hAnsi="Times New Roman" w:cs="Times New Roman"/>
                <w:b/>
                <w:color w:val="32AD50" w:themeColor="accent3" w:themeShade="BF"/>
                <w:sz w:val="28"/>
                <w:szCs w:val="28"/>
              </w:rPr>
              <w:t>zombie</w:t>
            </w:r>
          </w:p>
        </w:tc>
        <w:tc>
          <w:tcPr>
            <w:tcW w:w="1977" w:type="dxa"/>
            <w:shd w:val="clear" w:color="auto" w:fill="FFFFFF" w:themeFill="background1"/>
          </w:tcPr>
          <w:p w:rsidR="002F1A47" w:rsidRPr="0027719F" w:rsidRDefault="00CA5C28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color w:val="052E65" w:themeColor="text2" w:themeShade="BF"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3E17DD0" wp14:editId="6CA450BA">
                  <wp:extent cx="1167618" cy="1237957"/>
                  <wp:effectExtent l="0" t="0" r="0" b="635"/>
                  <wp:docPr id="63" name="Рисунок 13" descr="https://printablecardfree.com/wp-content/uploads/2019/05/printable-numbers-1-20-flashcards-90-images-in-collection-page-3-printable-number-cards-1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rintablecardfree.com/wp-content/uploads/2019/05/printable-numbers-1-20-flashcards-90-images-in-collection-page-3-printable-number-cards-1-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91"/>
                          <a:stretch/>
                        </pic:blipFill>
                        <pic:spPr bwMode="auto">
                          <a:xfrm>
                            <a:off x="0" y="0"/>
                            <a:ext cx="1168423" cy="12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shd w:val="clear" w:color="auto" w:fill="FFFFFF" w:themeFill="background1"/>
          </w:tcPr>
          <w:p w:rsidR="002F1A47" w:rsidRPr="0027719F" w:rsidRDefault="00CA5C28" w:rsidP="00D56415">
            <w:pPr>
              <w:pStyle w:val="a8"/>
              <w:spacing w:before="0"/>
              <w:jc w:val="left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B9EA4D" wp14:editId="555E7A31">
                  <wp:extent cx="1111348" cy="1161767"/>
                  <wp:effectExtent l="0" t="0" r="0" b="635"/>
                  <wp:docPr id="61" name="Рисунок 10" descr="https://ds05.infourok.ru/uploads/ex/0048/000c3547-163ebb15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048/000c3547-163ebb15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45" cy="115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B39" w:rsidRDefault="00D56415" w:rsidP="00267B39">
      <w:pPr>
        <w:jc w:val="center"/>
        <w:rPr>
          <w:rFonts w:ascii="Times New Roman" w:hAnsi="Times New Roman" w:cs="Times New Roman"/>
          <w:b/>
          <w:color w:val="052E65" w:themeColor="text2" w:themeShade="BF"/>
        </w:rPr>
      </w:pPr>
      <w:r w:rsidRPr="00D56415">
        <w:rPr>
          <w:rFonts w:ascii="Times New Roman" w:hAnsi="Times New Roman" w:cs="Times New Roman"/>
          <w:b/>
          <w:color w:val="052E65" w:themeColor="text2" w:themeShade="BF"/>
          <w:sz w:val="48"/>
          <w:szCs w:val="48"/>
        </w:rPr>
        <w:t>TOY ALPHABET</w:t>
      </w:r>
    </w:p>
    <w:p w:rsidR="005D723C" w:rsidRPr="00267B39" w:rsidRDefault="00267B39" w:rsidP="00267B39">
      <w:pPr>
        <w:rPr>
          <w:rFonts w:ascii="Times New Roman" w:hAnsi="Times New Roman" w:cs="Times New Roman"/>
          <w:b/>
          <w:color w:val="052E65" w:themeColor="text2" w:themeShade="BF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t>Aa</w:t>
      </w:r>
      <w:bookmarkStart w:id="0" w:name="_GoBack"/>
      <w:bookmarkEnd w:id="0"/>
    </w:p>
    <w:p w:rsidR="005D723C" w:rsidRDefault="00C04066" w:rsidP="005D7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One, two, three, four, five</w:t>
      </w:r>
      <w:r w:rsidR="006A04B1">
        <w:rPr>
          <w:rFonts w:ascii="Times New Roman" w:hAnsi="Times New Roman" w:cs="Times New Roman"/>
          <w:sz w:val="28"/>
          <w:szCs w:val="28"/>
        </w:rPr>
        <w:t>.</w:t>
      </w:r>
    </w:p>
    <w:p w:rsidR="00C04066" w:rsidRDefault="00C04066" w:rsidP="005D7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am flying in the sky</w:t>
      </w:r>
      <w:r w:rsidR="006A04B1">
        <w:rPr>
          <w:rFonts w:ascii="Times New Roman" w:hAnsi="Times New Roman" w:cs="Times New Roman"/>
          <w:sz w:val="28"/>
          <w:szCs w:val="28"/>
        </w:rPr>
        <w:t>.</w:t>
      </w:r>
    </w:p>
    <w:p w:rsidR="00C04066" w:rsidRDefault="00C04066" w:rsidP="005D7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am a little airplane</w:t>
      </w:r>
      <w:r w:rsidR="006A04B1">
        <w:rPr>
          <w:rFonts w:ascii="Times New Roman" w:hAnsi="Times New Roman" w:cs="Times New Roman"/>
          <w:sz w:val="28"/>
          <w:szCs w:val="28"/>
        </w:rPr>
        <w:t>.</w:t>
      </w:r>
    </w:p>
    <w:p w:rsidR="00FF68BE" w:rsidRDefault="00C04066" w:rsidP="005D72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My name starts with </w:t>
      </w:r>
      <w:r w:rsidRPr="00C0406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C04066">
        <w:rPr>
          <w:rFonts w:ascii="Times New Roman" w:hAnsi="Times New Roman" w:cs="Times New Roman"/>
          <w:sz w:val="28"/>
          <w:szCs w:val="28"/>
        </w:rPr>
        <w:t>»!</w:t>
      </w:r>
    </w:p>
    <w:p w:rsidR="00FF68BE" w:rsidRPr="00FF68BE" w:rsidRDefault="00FF68BE" w:rsidP="00FF68BE">
      <w:pPr>
        <w:rPr>
          <w:rFonts w:ascii="Times New Roman" w:hAnsi="Times New Roman" w:cs="Times New Roman"/>
          <w:sz w:val="28"/>
          <w:szCs w:val="28"/>
        </w:rPr>
      </w:pPr>
    </w:p>
    <w:p w:rsidR="00FF68BE" w:rsidRPr="00267B39" w:rsidRDefault="00267B39" w:rsidP="00FF68BE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67B39">
        <w:rPr>
          <w:rFonts w:ascii="Times New Roman" w:hAnsi="Times New Roman" w:cs="Times New Roman"/>
          <w:b/>
          <w:color w:val="FF0000"/>
          <w:sz w:val="48"/>
          <w:szCs w:val="48"/>
        </w:rPr>
        <w:t>Bb</w:t>
      </w:r>
    </w:p>
    <w:p w:rsidR="00FF68BE" w:rsidRPr="00FF68BE" w:rsidRDefault="00FF68BE" w:rsidP="00FF68BE">
      <w:pPr>
        <w:rPr>
          <w:rFonts w:ascii="Times New Roman" w:hAnsi="Times New Roman" w:cs="Times New Roman"/>
          <w:sz w:val="28"/>
          <w:szCs w:val="28"/>
        </w:rPr>
      </w:pPr>
      <w:r w:rsidRPr="00FF68BE">
        <w:rPr>
          <w:rFonts w:ascii="Times New Roman" w:hAnsi="Times New Roman" w:cs="Times New Roman"/>
          <w:sz w:val="28"/>
          <w:szCs w:val="28"/>
        </w:rPr>
        <w:t>My ball is blue,</w:t>
      </w:r>
    </w:p>
    <w:p w:rsidR="00FF68BE" w:rsidRPr="00FF68BE" w:rsidRDefault="00FF68BE" w:rsidP="00FF68BE">
      <w:pPr>
        <w:rPr>
          <w:rFonts w:ascii="Times New Roman" w:hAnsi="Times New Roman" w:cs="Times New Roman"/>
          <w:sz w:val="28"/>
          <w:szCs w:val="28"/>
        </w:rPr>
      </w:pPr>
      <w:r w:rsidRPr="00FF68BE">
        <w:rPr>
          <w:rFonts w:ascii="Times New Roman" w:hAnsi="Times New Roman" w:cs="Times New Roman"/>
          <w:sz w:val="28"/>
          <w:szCs w:val="28"/>
        </w:rPr>
        <w:t>My ball is red,</w:t>
      </w:r>
    </w:p>
    <w:p w:rsidR="00FF68BE" w:rsidRPr="00FF68BE" w:rsidRDefault="00FF68BE" w:rsidP="00FF68BE">
      <w:pPr>
        <w:rPr>
          <w:rFonts w:ascii="Times New Roman" w:hAnsi="Times New Roman" w:cs="Times New Roman"/>
          <w:sz w:val="28"/>
          <w:szCs w:val="28"/>
        </w:rPr>
      </w:pPr>
      <w:r w:rsidRPr="00FF68BE">
        <w:rPr>
          <w:rFonts w:ascii="Times New Roman" w:hAnsi="Times New Roman" w:cs="Times New Roman"/>
          <w:sz w:val="28"/>
          <w:szCs w:val="28"/>
        </w:rPr>
        <w:t>It jumps and hops all day</w:t>
      </w:r>
    </w:p>
    <w:p w:rsidR="00FF68BE" w:rsidRPr="00FF68BE" w:rsidRDefault="00FF68BE" w:rsidP="00FF68BE">
      <w:pPr>
        <w:rPr>
          <w:rFonts w:ascii="Times New Roman" w:hAnsi="Times New Roman" w:cs="Times New Roman"/>
          <w:sz w:val="28"/>
          <w:szCs w:val="28"/>
        </w:rPr>
      </w:pPr>
      <w:r w:rsidRPr="00FF68BE">
        <w:rPr>
          <w:rFonts w:ascii="Times New Roman" w:hAnsi="Times New Roman" w:cs="Times New Roman"/>
          <w:sz w:val="28"/>
          <w:szCs w:val="28"/>
        </w:rPr>
        <w:t>And bounces against the wall</w:t>
      </w:r>
    </w:p>
    <w:p w:rsidR="00FF68BE" w:rsidRPr="00FF68BE" w:rsidRDefault="00FF68BE" w:rsidP="00FF68BE">
      <w:pPr>
        <w:rPr>
          <w:rFonts w:ascii="Times New Roman" w:hAnsi="Times New Roman" w:cs="Times New Roman"/>
          <w:sz w:val="28"/>
          <w:szCs w:val="28"/>
        </w:rPr>
      </w:pPr>
      <w:r w:rsidRPr="00FF68BE">
        <w:rPr>
          <w:rFonts w:ascii="Times New Roman" w:hAnsi="Times New Roman" w:cs="Times New Roman"/>
          <w:sz w:val="28"/>
          <w:szCs w:val="28"/>
        </w:rPr>
        <w:t>And doesn’t want</w:t>
      </w:r>
    </w:p>
    <w:p w:rsidR="00544223" w:rsidRDefault="00FF68BE" w:rsidP="00544223">
      <w:pPr>
        <w:rPr>
          <w:rFonts w:ascii="Times New Roman" w:hAnsi="Times New Roman" w:cs="Times New Roman"/>
          <w:sz w:val="28"/>
          <w:szCs w:val="28"/>
        </w:rPr>
      </w:pPr>
      <w:r w:rsidRPr="00FF68BE">
        <w:rPr>
          <w:rFonts w:ascii="Times New Roman" w:hAnsi="Times New Roman" w:cs="Times New Roman"/>
          <w:sz w:val="28"/>
          <w:szCs w:val="28"/>
        </w:rPr>
        <w:t>To stop at all.</w:t>
      </w:r>
    </w:p>
    <w:p w:rsidR="00C04066" w:rsidRDefault="00C04066" w:rsidP="00544223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44223" w:rsidRPr="007426A9" w:rsidRDefault="007426A9" w:rsidP="0054422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426A9">
        <w:rPr>
          <w:rFonts w:ascii="Times New Roman" w:hAnsi="Times New Roman" w:cs="Times New Roman"/>
          <w:b/>
          <w:color w:val="FF0000"/>
          <w:sz w:val="48"/>
          <w:szCs w:val="48"/>
        </w:rPr>
        <w:t>Cc</w:t>
      </w:r>
    </w:p>
    <w:p w:rsidR="00544223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Look, it is a clown.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Orange, green and brown.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Purple, red and blue.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a yellow too.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</w:p>
    <w:p w:rsidR="007426A9" w:rsidRPr="007426A9" w:rsidRDefault="007426A9" w:rsidP="0054422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426A9">
        <w:rPr>
          <w:rFonts w:ascii="Times New Roman" w:hAnsi="Times New Roman" w:cs="Times New Roman"/>
          <w:b/>
          <w:color w:val="FF0000"/>
          <w:sz w:val="48"/>
          <w:szCs w:val="48"/>
        </w:rPr>
        <w:t>Dd</w:t>
      </w:r>
    </w:p>
    <w:p w:rsidR="00544223" w:rsidRDefault="00544223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drum is round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544223" w:rsidRDefault="00544223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drum is big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544223" w:rsidRDefault="00D70C4D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drum is</w:t>
      </w:r>
      <w:r w:rsidR="00544223">
        <w:rPr>
          <w:rFonts w:ascii="Times New Roman" w:hAnsi="Times New Roman" w:cs="Times New Roman"/>
          <w:sz w:val="28"/>
          <w:szCs w:val="28"/>
        </w:rPr>
        <w:t xml:space="preserve"> loud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6A04B1" w:rsidRDefault="00D70C4D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 it can sing</w:t>
      </w:r>
      <w:r w:rsidR="006A04B1">
        <w:rPr>
          <w:rFonts w:ascii="Times New Roman" w:hAnsi="Times New Roman" w:cs="Times New Roman"/>
          <w:sz w:val="28"/>
          <w:szCs w:val="28"/>
        </w:rPr>
        <w:t>.</w:t>
      </w:r>
    </w:p>
    <w:p w:rsidR="006A04B1" w:rsidRPr="006A04B1" w:rsidRDefault="006A04B1" w:rsidP="00544223">
      <w:pPr>
        <w:rPr>
          <w:rFonts w:ascii="Times New Roman" w:hAnsi="Times New Roman" w:cs="Times New Roman"/>
          <w:sz w:val="28"/>
          <w:szCs w:val="28"/>
        </w:rPr>
      </w:pPr>
      <w:r w:rsidRPr="006A04B1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Ee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little elf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Sat on a tree.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Painting leaves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7426A9" w:rsidRDefault="007426A9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throw at me.</w:t>
      </w:r>
    </w:p>
    <w:p w:rsidR="006A04B1" w:rsidRDefault="006A04B1" w:rsidP="00544223">
      <w:pPr>
        <w:rPr>
          <w:rFonts w:ascii="Times New Roman" w:hAnsi="Times New Roman" w:cs="Times New Roman"/>
          <w:noProof/>
          <w:color w:val="FF0000"/>
          <w:sz w:val="48"/>
          <w:szCs w:val="48"/>
          <w:lang w:eastAsia="ru-RU"/>
        </w:rPr>
      </w:pPr>
    </w:p>
    <w:p w:rsidR="00D70C4D" w:rsidRPr="006A04B1" w:rsidRDefault="006A04B1" w:rsidP="00544223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A04B1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Ff</w:t>
      </w:r>
    </w:p>
    <w:p w:rsidR="00544223" w:rsidRDefault="00D70C4D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Fairies are small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D70C4D" w:rsidRDefault="00D70C4D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Fairies are nice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D70C4D" w:rsidRDefault="00D70C4D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Fairies can fly</w:t>
      </w:r>
      <w:r w:rsidR="006A04B1">
        <w:rPr>
          <w:rFonts w:ascii="Times New Roman" w:hAnsi="Times New Roman" w:cs="Times New Roman"/>
          <w:sz w:val="28"/>
          <w:szCs w:val="28"/>
        </w:rPr>
        <w:t>,</w:t>
      </w:r>
    </w:p>
    <w:p w:rsidR="00D70C4D" w:rsidRDefault="00D70C4D" w:rsidP="00544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Nigh in the sky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C2A64" w:rsidRPr="00D56415" w:rsidRDefault="003C2A64" w:rsidP="00544223">
      <w:pPr>
        <w:rPr>
          <w:rFonts w:ascii="Times New Roman" w:hAnsi="Times New Roman" w:cs="Times New Roman"/>
          <w:sz w:val="28"/>
          <w:szCs w:val="28"/>
        </w:rPr>
      </w:pPr>
    </w:p>
    <w:p w:rsidR="003C2A64" w:rsidRPr="006A04B1" w:rsidRDefault="006A04B1" w:rsidP="003C2A64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A04B1">
        <w:rPr>
          <w:rFonts w:ascii="Times New Roman" w:hAnsi="Times New Roman" w:cs="Times New Roman"/>
          <w:b/>
          <w:color w:val="FF0000"/>
          <w:sz w:val="48"/>
          <w:szCs w:val="48"/>
        </w:rPr>
        <w:t>Gg</w:t>
      </w:r>
    </w:p>
    <w:p w:rsidR="003C2A64" w:rsidRDefault="003C2A64" w:rsidP="003C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have a toy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D70C4D" w:rsidRDefault="003C2A64" w:rsidP="003C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 gun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C2A64" w:rsidRDefault="003C2A64" w:rsidP="003C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for boys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3C2A64" w:rsidRPr="003C2A64" w:rsidRDefault="003C2A64" w:rsidP="003C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play and have a fun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C2A64" w:rsidRPr="003C2A64" w:rsidRDefault="003C2A64" w:rsidP="003C2A64">
      <w:pPr>
        <w:rPr>
          <w:rFonts w:ascii="Times New Roman" w:hAnsi="Times New Roman" w:cs="Times New Roman"/>
          <w:sz w:val="28"/>
          <w:szCs w:val="28"/>
        </w:rPr>
      </w:pPr>
    </w:p>
    <w:p w:rsidR="003C2A64" w:rsidRPr="006A04B1" w:rsidRDefault="006A04B1" w:rsidP="003C2A64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A04B1">
        <w:rPr>
          <w:rFonts w:ascii="Times New Roman" w:hAnsi="Times New Roman" w:cs="Times New Roman"/>
          <w:b/>
          <w:color w:val="FF0000"/>
          <w:sz w:val="48"/>
          <w:szCs w:val="48"/>
        </w:rPr>
        <w:t>Hh</w:t>
      </w:r>
    </w:p>
    <w:p w:rsidR="003C2A64" w:rsidRDefault="003C2A64" w:rsidP="003C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Fly</w:t>
      </w:r>
      <w:r w:rsidR="003557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helicopter</w:t>
      </w:r>
      <w:r w:rsidR="0035579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fly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C2A64" w:rsidRDefault="00355798" w:rsidP="003C2A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High in the sky.</w:t>
      </w:r>
    </w:p>
    <w:p w:rsidR="00355798" w:rsidRPr="00D56415" w:rsidRDefault="00355798" w:rsidP="00355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 above the house.</w:t>
      </w:r>
    </w:p>
    <w:p w:rsidR="00355798" w:rsidRDefault="00355798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Say goodbye to mouse.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55798" w:rsidRDefault="00355798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355798" w:rsidRDefault="00355798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56FD8" w:rsidRPr="00456FD8" w:rsidRDefault="00456FD8" w:rsidP="00355798">
      <w:pPr>
        <w:tabs>
          <w:tab w:val="left" w:pos="3500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Ii</w:t>
      </w:r>
    </w:p>
    <w:p w:rsidR="00355798" w:rsidRDefault="00D9027E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Iceboat  </w:t>
      </w:r>
      <w:r w:rsidR="003A5ED4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>huge and wide</w:t>
      </w:r>
      <w:r w:rsidR="00456FD8">
        <w:rPr>
          <w:rFonts w:ascii="Times New Roman" w:hAnsi="Times New Roman" w:cs="Times New Roman"/>
          <w:sz w:val="28"/>
          <w:szCs w:val="28"/>
        </w:rPr>
        <w:t>.</w:t>
      </w:r>
    </w:p>
    <w:p w:rsidR="00D9027E" w:rsidRDefault="00D9027E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swims left and it swims right</w:t>
      </w:r>
      <w:r w:rsidR="00456FD8">
        <w:rPr>
          <w:rFonts w:ascii="Times New Roman" w:hAnsi="Times New Roman" w:cs="Times New Roman"/>
          <w:sz w:val="28"/>
          <w:szCs w:val="28"/>
        </w:rPr>
        <w:t>.</w:t>
      </w:r>
    </w:p>
    <w:p w:rsidR="00D9027E" w:rsidRDefault="00D9027E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 and down , up and down</w:t>
      </w:r>
      <w:r w:rsidR="00456FD8">
        <w:rPr>
          <w:rFonts w:ascii="Times New Roman" w:hAnsi="Times New Roman" w:cs="Times New Roman"/>
          <w:sz w:val="28"/>
          <w:szCs w:val="28"/>
        </w:rPr>
        <w:t>,</w:t>
      </w:r>
    </w:p>
    <w:p w:rsidR="00D9027E" w:rsidRDefault="00D9027E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</w:t>
      </w:r>
      <w:r w:rsidR="003A5ED4">
        <w:rPr>
          <w:rFonts w:ascii="Times New Roman" w:hAnsi="Times New Roman" w:cs="Times New Roman"/>
          <w:sz w:val="28"/>
          <w:szCs w:val="28"/>
        </w:rPr>
        <w:t>the sea all day and  night</w:t>
      </w:r>
      <w:r w:rsidR="00456FD8">
        <w:rPr>
          <w:rFonts w:ascii="Times New Roman" w:hAnsi="Times New Roman" w:cs="Times New Roman"/>
          <w:sz w:val="28"/>
          <w:szCs w:val="28"/>
        </w:rPr>
        <w:t>.</w:t>
      </w:r>
    </w:p>
    <w:p w:rsidR="00456FD8" w:rsidRDefault="00456FD8" w:rsidP="00355798">
      <w:pPr>
        <w:tabs>
          <w:tab w:val="left" w:pos="3500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</w:p>
    <w:p w:rsidR="00456FD8" w:rsidRPr="00456FD8" w:rsidRDefault="00456FD8" w:rsidP="00355798">
      <w:pPr>
        <w:tabs>
          <w:tab w:val="left" w:pos="3500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Jj</w:t>
      </w:r>
    </w:p>
    <w:p w:rsidR="00D9027E" w:rsidRDefault="00456FD8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Of all the toys </w:t>
      </w:r>
    </w:p>
    <w:p w:rsidR="00456FD8" w:rsidRDefault="00456FD8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my box,</w:t>
      </w:r>
    </w:p>
    <w:p w:rsidR="00456FD8" w:rsidRDefault="00456FD8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favorite toy,</w:t>
      </w:r>
    </w:p>
    <w:p w:rsidR="00456FD8" w:rsidRDefault="00456FD8" w:rsidP="00355798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 Jack-in-the-box.</w:t>
      </w:r>
    </w:p>
    <w:p w:rsidR="00456FD8" w:rsidRDefault="00456FD8" w:rsidP="003A5ED4">
      <w:pPr>
        <w:rPr>
          <w:rFonts w:ascii="Times New Roman" w:hAnsi="Times New Roman" w:cs="Times New Roman"/>
          <w:color w:val="FF0000"/>
          <w:sz w:val="48"/>
          <w:szCs w:val="48"/>
        </w:rPr>
      </w:pPr>
    </w:p>
    <w:p w:rsidR="003A5ED4" w:rsidRPr="00456FD8" w:rsidRDefault="00456FD8" w:rsidP="003A5ED4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Kk</w:t>
      </w:r>
    </w:p>
    <w:p w:rsidR="003A5ED4" w:rsidRPr="00456FD8" w:rsidRDefault="00456FD8" w:rsidP="003A5E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6FD8">
        <w:rPr>
          <w:rFonts w:ascii="Times New Roman" w:hAnsi="Times New Roman" w:cs="Times New Roman"/>
          <w:noProof/>
          <w:sz w:val="28"/>
          <w:szCs w:val="28"/>
          <w:lang w:eastAsia="ru-RU"/>
        </w:rPr>
        <w:t>I</w:t>
      </w:r>
      <w:r w:rsidR="00551622">
        <w:rPr>
          <w:rFonts w:ascii="Times New Roman" w:hAnsi="Times New Roman" w:cs="Times New Roman"/>
          <w:noProof/>
          <w:sz w:val="28"/>
          <w:szCs w:val="28"/>
          <w:lang w:eastAsia="ru-RU"/>
        </w:rPr>
        <w:t>f I</w:t>
      </w:r>
      <w:r w:rsidRPr="00456F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am  small</w:t>
      </w:r>
      <w:r w:rsidR="0055162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456FD8" w:rsidRPr="00456FD8" w:rsidRDefault="00456FD8" w:rsidP="003A5E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6F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And </w:t>
      </w:r>
      <w:r w:rsidR="00551622">
        <w:rPr>
          <w:rFonts w:ascii="Times New Roman" w:hAnsi="Times New Roman" w:cs="Times New Roman"/>
          <w:noProof/>
          <w:sz w:val="28"/>
          <w:szCs w:val="28"/>
          <w:lang w:eastAsia="ru-RU"/>
        </w:rPr>
        <w:t>light as air,</w:t>
      </w:r>
    </w:p>
    <w:p w:rsidR="00456FD8" w:rsidRPr="00456FD8" w:rsidRDefault="00456FD8" w:rsidP="003A5E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6FD8">
        <w:rPr>
          <w:rFonts w:ascii="Times New Roman" w:hAnsi="Times New Roman" w:cs="Times New Roman"/>
          <w:noProof/>
          <w:sz w:val="28"/>
          <w:szCs w:val="28"/>
          <w:lang w:eastAsia="ru-RU"/>
        </w:rPr>
        <w:t>I’</w:t>
      </w:r>
      <w:r w:rsidR="00551622">
        <w:rPr>
          <w:rFonts w:ascii="Times New Roman" w:hAnsi="Times New Roman" w:cs="Times New Roman"/>
          <w:noProof/>
          <w:sz w:val="28"/>
          <w:szCs w:val="28"/>
          <w:lang w:eastAsia="ru-RU"/>
        </w:rPr>
        <w:t>d clime a kite,</w:t>
      </w:r>
    </w:p>
    <w:p w:rsidR="00456FD8" w:rsidRPr="00456FD8" w:rsidRDefault="00456FD8" w:rsidP="003A5ED4">
      <w:pPr>
        <w:rPr>
          <w:rFonts w:ascii="Times New Roman" w:hAnsi="Times New Roman" w:cs="Times New Roman"/>
          <w:sz w:val="28"/>
          <w:szCs w:val="28"/>
        </w:rPr>
      </w:pPr>
      <w:r w:rsidRPr="00456FD8">
        <w:rPr>
          <w:rFonts w:ascii="Times New Roman" w:hAnsi="Times New Roman" w:cs="Times New Roman"/>
          <w:noProof/>
          <w:sz w:val="28"/>
          <w:szCs w:val="28"/>
          <w:lang w:eastAsia="ru-RU"/>
        </w:rPr>
        <w:t>And sail up there</w:t>
      </w:r>
      <w:r w:rsidR="0055162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A5ED4" w:rsidRDefault="003A5ED4" w:rsidP="003A5ED4">
      <w:pPr>
        <w:rPr>
          <w:rFonts w:ascii="Times New Roman" w:hAnsi="Times New Roman" w:cs="Times New Roman"/>
          <w:sz w:val="28"/>
          <w:szCs w:val="28"/>
        </w:rPr>
      </w:pPr>
    </w:p>
    <w:p w:rsidR="003A5ED4" w:rsidRPr="00456FD8" w:rsidRDefault="00456FD8" w:rsidP="003A5ED4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Ll</w:t>
      </w:r>
    </w:p>
    <w:p w:rsidR="00BE1535" w:rsidRDefault="009168CC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have many toys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9168CC" w:rsidRDefault="009168CC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White, red and yellow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9168CC" w:rsidRDefault="009168CC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But most of all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9168CC" w:rsidRDefault="009168CC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like Lego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9168CC" w:rsidRDefault="009168CC" w:rsidP="003A5ED4">
      <w:pPr>
        <w:rPr>
          <w:rFonts w:ascii="Times New Roman" w:hAnsi="Times New Roman" w:cs="Times New Roman"/>
          <w:sz w:val="28"/>
          <w:szCs w:val="28"/>
        </w:rPr>
      </w:pPr>
    </w:p>
    <w:p w:rsidR="00456FD8" w:rsidRDefault="00456FD8" w:rsidP="003A5ED4">
      <w:pPr>
        <w:rPr>
          <w:rFonts w:ascii="Times New Roman" w:hAnsi="Times New Roman" w:cs="Times New Roman"/>
          <w:sz w:val="28"/>
          <w:szCs w:val="28"/>
        </w:rPr>
      </w:pPr>
    </w:p>
    <w:p w:rsidR="00456FD8" w:rsidRPr="00456FD8" w:rsidRDefault="00456FD8" w:rsidP="003A5ED4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Mm</w:t>
      </w:r>
    </w:p>
    <w:p w:rsidR="009168CC" w:rsidRDefault="00B310C3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I had a magic wand</w:t>
      </w:r>
      <w:r w:rsidR="00456FD8">
        <w:rPr>
          <w:rFonts w:ascii="Times New Roman" w:hAnsi="Times New Roman" w:cs="Times New Roman"/>
          <w:sz w:val="28"/>
          <w:szCs w:val="28"/>
        </w:rPr>
        <w:t>,</w:t>
      </w:r>
    </w:p>
    <w:p w:rsidR="00B310C3" w:rsidRDefault="00B310C3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would be </w:t>
      </w:r>
      <w:r w:rsidR="00456FD8">
        <w:rPr>
          <w:rFonts w:ascii="Times New Roman" w:hAnsi="Times New Roman" w:cs="Times New Roman"/>
          <w:sz w:val="28"/>
          <w:szCs w:val="28"/>
        </w:rPr>
        <w:t>long.</w:t>
      </w:r>
    </w:p>
    <w:p w:rsidR="00B310C3" w:rsidRDefault="00B310C3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would be short</w:t>
      </w:r>
      <w:r w:rsidR="00456FD8">
        <w:rPr>
          <w:rFonts w:ascii="Times New Roman" w:hAnsi="Times New Roman" w:cs="Times New Roman"/>
          <w:sz w:val="28"/>
          <w:szCs w:val="28"/>
        </w:rPr>
        <w:t>.</w:t>
      </w:r>
    </w:p>
    <w:p w:rsidR="00B310C3" w:rsidRDefault="00B310C3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would be as little as a spot.</w:t>
      </w:r>
    </w:p>
    <w:p w:rsidR="00B310C3" w:rsidRDefault="00B310C3" w:rsidP="003A5ED4">
      <w:pPr>
        <w:rPr>
          <w:rFonts w:ascii="Times New Roman" w:hAnsi="Times New Roman" w:cs="Times New Roman"/>
          <w:sz w:val="28"/>
          <w:szCs w:val="28"/>
        </w:rPr>
      </w:pPr>
    </w:p>
    <w:p w:rsidR="00B310C3" w:rsidRPr="00456FD8" w:rsidRDefault="00456FD8" w:rsidP="003A5ED4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Nn</w:t>
      </w:r>
    </w:p>
    <w:p w:rsidR="00B310C3" w:rsidRPr="00D56415" w:rsidRDefault="00B310C3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Ninja is a turtle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0D6E1E" w:rsidRDefault="000D6E1E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</w:t>
      </w:r>
      <w:r w:rsidR="00254106">
        <w:rPr>
          <w:rFonts w:ascii="Times New Roman" w:hAnsi="Times New Roman" w:cs="Times New Roman"/>
          <w:sz w:val="28"/>
          <w:szCs w:val="28"/>
        </w:rPr>
        <w:t>s strong</w:t>
      </w:r>
      <w:r>
        <w:rPr>
          <w:rFonts w:ascii="Times New Roman" w:hAnsi="Times New Roman" w:cs="Times New Roman"/>
          <w:sz w:val="28"/>
          <w:szCs w:val="28"/>
        </w:rPr>
        <w:t xml:space="preserve"> and brave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0D6E1E" w:rsidRDefault="000D6E1E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has a green body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0D6E1E" w:rsidRDefault="000D6E1E" w:rsidP="003A5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And </w:t>
      </w:r>
      <w:r w:rsidR="00254106">
        <w:rPr>
          <w:rFonts w:ascii="Times New Roman" w:hAnsi="Times New Roman" w:cs="Times New Roman"/>
          <w:sz w:val="28"/>
          <w:szCs w:val="28"/>
        </w:rPr>
        <w:t>a smart brain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E3D06" w:rsidRDefault="00FE3D06" w:rsidP="00FE3D06">
      <w:pPr>
        <w:rPr>
          <w:rFonts w:ascii="Times New Roman" w:hAnsi="Times New Roman" w:cs="Times New Roman"/>
          <w:sz w:val="28"/>
          <w:szCs w:val="28"/>
        </w:rPr>
      </w:pPr>
    </w:p>
    <w:p w:rsidR="00FE3D06" w:rsidRPr="00456FD8" w:rsidRDefault="00456FD8" w:rsidP="00FE3D0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Oo</w:t>
      </w:r>
    </w:p>
    <w:p w:rsidR="000D6E1E" w:rsidRDefault="00FE3D06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Ogre is big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E3D06" w:rsidRDefault="00FE3D06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Ogre likes meat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E3D06" w:rsidRDefault="00FE3D06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 never smiles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FE3D06" w:rsidRDefault="00FE3D06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If wants to eat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E3D06" w:rsidRDefault="00FE3D06" w:rsidP="00FE3D06">
      <w:pPr>
        <w:rPr>
          <w:rFonts w:ascii="Times New Roman" w:hAnsi="Times New Roman" w:cs="Times New Roman"/>
          <w:sz w:val="28"/>
          <w:szCs w:val="28"/>
        </w:rPr>
      </w:pPr>
    </w:p>
    <w:p w:rsidR="00FE3D06" w:rsidRPr="00456FD8" w:rsidRDefault="00456FD8" w:rsidP="00FE3D0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Pp</w:t>
      </w:r>
    </w:p>
    <w:p w:rsidR="00FE3D06" w:rsidRDefault="00FE3D06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Puzzles big and puzzles small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FE3D06" w:rsidRDefault="00FE3D06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Puzzles </w:t>
      </w:r>
      <w:r w:rsidR="008C09F9">
        <w:rPr>
          <w:rFonts w:ascii="Times New Roman" w:hAnsi="Times New Roman" w:cs="Times New Roman"/>
          <w:sz w:val="28"/>
          <w:szCs w:val="28"/>
        </w:rPr>
        <w:t>squa</w:t>
      </w:r>
      <w:r>
        <w:rPr>
          <w:rFonts w:ascii="Times New Roman" w:hAnsi="Times New Roman" w:cs="Times New Roman"/>
          <w:sz w:val="28"/>
          <w:szCs w:val="28"/>
        </w:rPr>
        <w:t>re</w:t>
      </w:r>
      <w:r w:rsidR="008C09F9">
        <w:rPr>
          <w:rFonts w:ascii="Times New Roman" w:hAnsi="Times New Roman" w:cs="Times New Roman"/>
          <w:sz w:val="28"/>
          <w:szCs w:val="28"/>
        </w:rPr>
        <w:t>, puzzles round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8C09F9" w:rsidRDefault="008C09F9" w:rsidP="008C09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Puzzles short and puzzles long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8C09F9" w:rsidRDefault="008C09F9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Puzzles cannot play the dog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DD6761" w:rsidRDefault="00DD6761" w:rsidP="00FE3D06">
      <w:pPr>
        <w:rPr>
          <w:rFonts w:ascii="Times New Roman" w:hAnsi="Times New Roman" w:cs="Times New Roman"/>
          <w:sz w:val="28"/>
          <w:szCs w:val="28"/>
        </w:rPr>
      </w:pPr>
    </w:p>
    <w:p w:rsidR="00456FD8" w:rsidRDefault="00456FD8" w:rsidP="00FE3D0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56FD8" w:rsidRPr="00456FD8" w:rsidRDefault="00456FD8" w:rsidP="00FE3D0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Qq</w:t>
      </w:r>
    </w:p>
    <w:p w:rsidR="008C09F9" w:rsidRDefault="00260794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bought a dress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260794" w:rsidRPr="00260794" w:rsidRDefault="00260794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 green as a been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260794" w:rsidRDefault="00260794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Now I am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260794" w:rsidRDefault="00260794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nice little queen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456FD8" w:rsidRDefault="00456FD8" w:rsidP="00FE3D0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260794" w:rsidRPr="00456FD8" w:rsidRDefault="00456FD8" w:rsidP="00FE3D06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Rr</w:t>
      </w:r>
    </w:p>
    <w:p w:rsidR="00362EAC" w:rsidRDefault="00362EAC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Robot go right, robot go left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62EAC" w:rsidRDefault="00362EAC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Robot</w:t>
      </w:r>
      <w:r w:rsidR="005516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622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how me your hand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62EAC" w:rsidRDefault="00362EAC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First show me right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62EAC" w:rsidRDefault="00362EAC" w:rsidP="00FE3D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then show me left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62EAC" w:rsidRDefault="00362EAC" w:rsidP="00FE3D06">
      <w:pPr>
        <w:rPr>
          <w:rFonts w:ascii="Times New Roman" w:hAnsi="Times New Roman" w:cs="Times New Roman"/>
          <w:sz w:val="28"/>
          <w:szCs w:val="28"/>
        </w:rPr>
      </w:pPr>
    </w:p>
    <w:p w:rsidR="00362EAC" w:rsidRPr="00456FD8" w:rsidRDefault="00456FD8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Ss</w:t>
      </w:r>
    </w:p>
    <w:p w:rsidR="00260794" w:rsidRDefault="00362EAC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One, two, three, four, five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362EAC" w:rsidRDefault="004201BC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s</w:t>
      </w:r>
      <w:r w:rsidR="00362EAC">
        <w:rPr>
          <w:rFonts w:ascii="Times New Roman" w:hAnsi="Times New Roman" w:cs="Times New Roman"/>
          <w:sz w:val="28"/>
          <w:szCs w:val="28"/>
        </w:rPr>
        <w:t>oldier is brave, soldier is fine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62EAC" w:rsidRDefault="004201BC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soldier can walk, and  it can run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4201BC" w:rsidRDefault="004201BC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play together, we have fun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4201BC" w:rsidRDefault="004201BC" w:rsidP="00362EAC">
      <w:pPr>
        <w:rPr>
          <w:rFonts w:ascii="Times New Roman" w:hAnsi="Times New Roman" w:cs="Times New Roman"/>
          <w:sz w:val="28"/>
          <w:szCs w:val="28"/>
        </w:rPr>
      </w:pPr>
    </w:p>
    <w:p w:rsidR="00456FD8" w:rsidRPr="00456FD8" w:rsidRDefault="00456FD8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Tt</w:t>
      </w:r>
    </w:p>
    <w:p w:rsidR="004201BC" w:rsidRDefault="009A0A87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Whirl, whirl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4201BC" w:rsidRDefault="004201BC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Like a top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9A0A87" w:rsidRDefault="009A0A87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Stand up, sit down,</w:t>
      </w:r>
    </w:p>
    <w:p w:rsidR="009A0A87" w:rsidRDefault="009A0A87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Make a face and </w:t>
      </w:r>
      <w:r w:rsidR="004351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stop</w:t>
      </w:r>
      <w:r w:rsidR="00435101">
        <w:rPr>
          <w:rFonts w:ascii="Times New Roman" w:hAnsi="Times New Roman" w:cs="Times New Roman"/>
          <w:sz w:val="28"/>
          <w:szCs w:val="28"/>
        </w:rPr>
        <w:t>.</w:t>
      </w:r>
    </w:p>
    <w:p w:rsidR="00435101" w:rsidRDefault="00435101" w:rsidP="00362EAC">
      <w:pPr>
        <w:rPr>
          <w:rFonts w:ascii="Times New Roman" w:hAnsi="Times New Roman" w:cs="Times New Roman"/>
          <w:sz w:val="28"/>
          <w:szCs w:val="28"/>
        </w:rPr>
      </w:pPr>
    </w:p>
    <w:p w:rsidR="00435101" w:rsidRDefault="00435101" w:rsidP="00362EAC">
      <w:pPr>
        <w:rPr>
          <w:rFonts w:ascii="Times New Roman" w:hAnsi="Times New Roman" w:cs="Times New Roman"/>
          <w:sz w:val="28"/>
          <w:szCs w:val="28"/>
        </w:rPr>
      </w:pPr>
    </w:p>
    <w:p w:rsidR="00456FD8" w:rsidRPr="00456FD8" w:rsidRDefault="00456FD8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Uu</w:t>
      </w:r>
    </w:p>
    <w:p w:rsidR="00435101" w:rsidRDefault="00353822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have</w:t>
      </w:r>
      <w:r w:rsidR="00435101">
        <w:rPr>
          <w:rFonts w:ascii="Times New Roman" w:hAnsi="Times New Roman" w:cs="Times New Roman"/>
          <w:sz w:val="28"/>
          <w:szCs w:val="28"/>
        </w:rPr>
        <w:t xml:space="preserve"> a</w:t>
      </w:r>
      <w:r w:rsidR="00F74752">
        <w:rPr>
          <w:rFonts w:ascii="Times New Roman" w:hAnsi="Times New Roman" w:cs="Times New Roman"/>
          <w:sz w:val="28"/>
          <w:szCs w:val="28"/>
        </w:rPr>
        <w:t xml:space="preserve"> </w:t>
      </w:r>
      <w:r w:rsidR="00C43471">
        <w:rPr>
          <w:rFonts w:ascii="Times New Roman" w:hAnsi="Times New Roman" w:cs="Times New Roman"/>
          <w:sz w:val="28"/>
          <w:szCs w:val="28"/>
        </w:rPr>
        <w:t xml:space="preserve">magic </w:t>
      </w:r>
      <w:r w:rsidR="00F74752">
        <w:rPr>
          <w:rFonts w:ascii="Times New Roman" w:hAnsi="Times New Roman" w:cs="Times New Roman"/>
          <w:sz w:val="28"/>
          <w:szCs w:val="28"/>
        </w:rPr>
        <w:t>unicorn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435101" w:rsidRDefault="0043510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has</w:t>
      </w:r>
      <w:r w:rsidR="00F74752">
        <w:rPr>
          <w:rFonts w:ascii="Times New Roman" w:hAnsi="Times New Roman" w:cs="Times New Roman"/>
          <w:sz w:val="28"/>
          <w:szCs w:val="28"/>
        </w:rPr>
        <w:t xml:space="preserve"> four legs and single</w:t>
      </w:r>
      <w:r>
        <w:rPr>
          <w:rFonts w:ascii="Times New Roman" w:hAnsi="Times New Roman" w:cs="Times New Roman"/>
          <w:sz w:val="28"/>
          <w:szCs w:val="28"/>
        </w:rPr>
        <w:t xml:space="preserve"> horn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435101" w:rsidRDefault="00353822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likes to watch funny cartoons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353822" w:rsidRDefault="00353822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to eat</w:t>
      </w:r>
      <w:r w:rsidR="00551622">
        <w:rPr>
          <w:rFonts w:ascii="Times New Roman" w:hAnsi="Times New Roman" w:cs="Times New Roman"/>
          <w:sz w:val="28"/>
          <w:szCs w:val="28"/>
        </w:rPr>
        <w:t xml:space="preserve"> sweet</w:t>
      </w:r>
      <w:r>
        <w:rPr>
          <w:rFonts w:ascii="Times New Roman" w:hAnsi="Times New Roman" w:cs="Times New Roman"/>
          <w:sz w:val="28"/>
          <w:szCs w:val="28"/>
        </w:rPr>
        <w:t xml:space="preserve">  popcorn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74752" w:rsidRDefault="00F74752" w:rsidP="00362EAC">
      <w:pPr>
        <w:rPr>
          <w:rFonts w:ascii="Times New Roman" w:hAnsi="Times New Roman" w:cs="Times New Roman"/>
          <w:sz w:val="28"/>
          <w:szCs w:val="28"/>
        </w:rPr>
      </w:pPr>
    </w:p>
    <w:p w:rsidR="00363B47" w:rsidRPr="00456FD8" w:rsidRDefault="00456FD8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Vv</w:t>
      </w:r>
    </w:p>
    <w:p w:rsidR="00C43471" w:rsidRDefault="00C4347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My van is fast</w:t>
      </w:r>
      <w:r w:rsidR="005516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B47" w:rsidRDefault="00C4347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Like a horse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C43471" w:rsidRDefault="00C4347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drive my van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C43471" w:rsidRDefault="00C4347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And cry SOS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C43471" w:rsidRDefault="00C43471" w:rsidP="00362EAC">
      <w:pPr>
        <w:rPr>
          <w:rFonts w:ascii="Times New Roman" w:hAnsi="Times New Roman" w:cs="Times New Roman"/>
          <w:sz w:val="28"/>
          <w:szCs w:val="28"/>
        </w:rPr>
      </w:pPr>
    </w:p>
    <w:p w:rsidR="00456FD8" w:rsidRPr="00456FD8" w:rsidRDefault="00456FD8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Ww</w:t>
      </w:r>
    </w:p>
    <w:p w:rsidR="00C43471" w:rsidRDefault="00C4347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Whistle, whistle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C43471" w:rsidRDefault="00C4347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Little whistle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C43471" w:rsidRPr="00C43471" w:rsidRDefault="00C43471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Loud and </w:t>
      </w:r>
      <w:r w:rsidRPr="00C43471">
        <w:rPr>
          <w:rFonts w:ascii="Times New Roman" w:hAnsi="Times New Roman" w:cs="Times New Roman"/>
          <w:sz w:val="28"/>
          <w:szCs w:val="28"/>
        </w:rPr>
        <w:t>q</w:t>
      </w:r>
      <w:r>
        <w:rPr>
          <w:rFonts w:ascii="Times New Roman" w:hAnsi="Times New Roman" w:cs="Times New Roman"/>
          <w:sz w:val="28"/>
          <w:szCs w:val="28"/>
        </w:rPr>
        <w:t>uiet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C43471" w:rsidRDefault="00FC1A8B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Day and ni</w:t>
      </w:r>
      <w:r w:rsidR="00F02505">
        <w:rPr>
          <w:rFonts w:ascii="Times New Roman" w:hAnsi="Times New Roman" w:cs="Times New Roman"/>
          <w:sz w:val="28"/>
          <w:szCs w:val="28"/>
        </w:rPr>
        <w:t>ght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C1A8B" w:rsidRDefault="00FC1A8B" w:rsidP="00362EAC">
      <w:pPr>
        <w:rPr>
          <w:rFonts w:ascii="Times New Roman" w:hAnsi="Times New Roman" w:cs="Times New Roman"/>
          <w:sz w:val="28"/>
          <w:szCs w:val="28"/>
        </w:rPr>
      </w:pPr>
    </w:p>
    <w:p w:rsidR="00456FD8" w:rsidRPr="00456FD8" w:rsidRDefault="00456FD8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56FD8">
        <w:rPr>
          <w:rFonts w:ascii="Times New Roman" w:hAnsi="Times New Roman" w:cs="Times New Roman"/>
          <w:b/>
          <w:color w:val="FF0000"/>
          <w:sz w:val="48"/>
          <w:szCs w:val="48"/>
        </w:rPr>
        <w:t>Xx</w:t>
      </w:r>
    </w:p>
    <w:p w:rsidR="00F02505" w:rsidRDefault="00FC1A8B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Din</w:t>
      </w:r>
      <w:r w:rsidR="005516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don</w:t>
      </w:r>
      <w:r w:rsidR="005516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din</w:t>
      </w:r>
      <w:r w:rsidR="005516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don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353822" w:rsidRDefault="00FC1A8B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Sometimes high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FC1A8B" w:rsidRDefault="00FC1A8B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Sometimes low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C1A8B" w:rsidRDefault="00FC1A8B" w:rsidP="00FC1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a noisy xylophone</w:t>
      </w:r>
    </w:p>
    <w:p w:rsidR="00FC1A8B" w:rsidRDefault="00FC1A8B" w:rsidP="00362EAC">
      <w:pPr>
        <w:rPr>
          <w:rFonts w:ascii="Times New Roman" w:hAnsi="Times New Roman" w:cs="Times New Roman"/>
          <w:sz w:val="28"/>
          <w:szCs w:val="28"/>
        </w:rPr>
      </w:pPr>
    </w:p>
    <w:p w:rsidR="00551622" w:rsidRDefault="00551622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35101" w:rsidRPr="00551622" w:rsidRDefault="00551622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51622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Yy</w:t>
      </w:r>
    </w:p>
    <w:p w:rsidR="00435101" w:rsidRDefault="00FC1A8B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 </w:t>
      </w:r>
      <w:r w:rsidR="00267B39">
        <w:rPr>
          <w:rFonts w:ascii="Times New Roman" w:hAnsi="Times New Roman" w:cs="Times New Roman"/>
          <w:sz w:val="28"/>
          <w:szCs w:val="28"/>
        </w:rPr>
        <w:t>and down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267B39" w:rsidRDefault="00267B39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Down and up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FC1A8B" w:rsidRDefault="00267B39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Yo-yo is a toy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267B39" w:rsidRDefault="00267B39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 my little pup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267B39" w:rsidRDefault="00267B39" w:rsidP="00362EAC">
      <w:pPr>
        <w:rPr>
          <w:rFonts w:ascii="Times New Roman" w:hAnsi="Times New Roman" w:cs="Times New Roman"/>
          <w:sz w:val="28"/>
          <w:szCs w:val="28"/>
        </w:rPr>
      </w:pPr>
    </w:p>
    <w:p w:rsidR="00FC1A8B" w:rsidRPr="00551622" w:rsidRDefault="00551622" w:rsidP="00362EAC">
      <w:pPr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51622">
        <w:rPr>
          <w:rFonts w:ascii="Times New Roman" w:hAnsi="Times New Roman" w:cs="Times New Roman"/>
          <w:b/>
          <w:color w:val="FF0000"/>
          <w:sz w:val="48"/>
          <w:szCs w:val="48"/>
        </w:rPr>
        <w:t>Zz</w:t>
      </w:r>
    </w:p>
    <w:p w:rsidR="00FC1A8B" w:rsidRDefault="00267B39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Zombie, zombie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267B39" w:rsidRDefault="00267B39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have a mouse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267B39" w:rsidRDefault="00267B39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Don’t be afraid</w:t>
      </w:r>
      <w:r w:rsidR="00551622">
        <w:rPr>
          <w:rFonts w:ascii="Times New Roman" w:hAnsi="Times New Roman" w:cs="Times New Roman"/>
          <w:sz w:val="28"/>
          <w:szCs w:val="28"/>
        </w:rPr>
        <w:t>,</w:t>
      </w:r>
    </w:p>
    <w:p w:rsidR="00267B39" w:rsidRDefault="00267B39" w:rsidP="00362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 is in the house</w:t>
      </w:r>
      <w:r w:rsidR="00551622">
        <w:rPr>
          <w:rFonts w:ascii="Times New Roman" w:hAnsi="Times New Roman" w:cs="Times New Roman"/>
          <w:sz w:val="28"/>
          <w:szCs w:val="28"/>
        </w:rPr>
        <w:t>.</w:t>
      </w:r>
    </w:p>
    <w:p w:rsidR="00267B39" w:rsidRDefault="00267B39" w:rsidP="00362EAC">
      <w:pPr>
        <w:rPr>
          <w:rFonts w:ascii="Times New Roman" w:hAnsi="Times New Roman" w:cs="Times New Roman"/>
          <w:sz w:val="28"/>
          <w:szCs w:val="28"/>
        </w:rPr>
      </w:pPr>
    </w:p>
    <w:p w:rsidR="00FC1A8B" w:rsidRDefault="00FC1A8B" w:rsidP="00362EAC">
      <w:pPr>
        <w:rPr>
          <w:rFonts w:ascii="Times New Roman" w:hAnsi="Times New Roman" w:cs="Times New Roman"/>
          <w:sz w:val="28"/>
          <w:szCs w:val="28"/>
        </w:rPr>
      </w:pPr>
    </w:p>
    <w:p w:rsidR="00FC1A8B" w:rsidRDefault="00FC1A8B" w:rsidP="00362EAC">
      <w:pPr>
        <w:rPr>
          <w:rFonts w:ascii="Times New Roman" w:hAnsi="Times New Roman" w:cs="Times New Roman"/>
          <w:sz w:val="28"/>
          <w:szCs w:val="28"/>
        </w:rPr>
      </w:pPr>
    </w:p>
    <w:p w:rsidR="00FC1A8B" w:rsidRDefault="00FC1A8B" w:rsidP="00362EAC">
      <w:pPr>
        <w:rPr>
          <w:rFonts w:ascii="Times New Roman" w:hAnsi="Times New Roman" w:cs="Times New Roman"/>
          <w:sz w:val="28"/>
          <w:szCs w:val="28"/>
        </w:rPr>
      </w:pPr>
    </w:p>
    <w:p w:rsidR="00435101" w:rsidRDefault="00435101" w:rsidP="00362EAC">
      <w:pPr>
        <w:rPr>
          <w:rFonts w:ascii="Times New Roman" w:hAnsi="Times New Roman" w:cs="Times New Roman"/>
          <w:sz w:val="28"/>
          <w:szCs w:val="28"/>
        </w:rPr>
      </w:pPr>
    </w:p>
    <w:p w:rsidR="00362EAC" w:rsidRPr="00362EAC" w:rsidRDefault="00362EAC" w:rsidP="00362EAC">
      <w:pPr>
        <w:rPr>
          <w:rFonts w:ascii="Times New Roman" w:hAnsi="Times New Roman" w:cs="Times New Roman"/>
          <w:sz w:val="28"/>
          <w:szCs w:val="28"/>
        </w:rPr>
      </w:pPr>
    </w:p>
    <w:sectPr w:rsidR="00362EAC" w:rsidRPr="00362EAC" w:rsidSect="004708DE">
      <w:pgSz w:w="15840" w:h="12240" w:orient="landscape"/>
      <w:pgMar w:top="1728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326" w:rsidRDefault="00A61326" w:rsidP="00294EE6">
      <w:r>
        <w:separator/>
      </w:r>
    </w:p>
  </w:endnote>
  <w:endnote w:type="continuationSeparator" w:id="0">
    <w:p w:rsidR="00A61326" w:rsidRDefault="00A61326" w:rsidP="00294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326" w:rsidRDefault="00A61326" w:rsidP="00294EE6">
      <w:r>
        <w:separator/>
      </w:r>
    </w:p>
  </w:footnote>
  <w:footnote w:type="continuationSeparator" w:id="0">
    <w:p w:rsidR="00A61326" w:rsidRDefault="00A61326" w:rsidP="00294E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removePersonalInformation/>
  <w:removeDateAndTime/>
  <w:displayBackgroundShape/>
  <w:attachedTemplate r:id="rId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 style="mso-position-horizontal:center;mso-position-horizontal-relative:margin;mso-position-vertical:center;mso-position-vertical-relative:margin" fillcolor="none [1940]" strokecolor="none [1940]">
      <v:fill color="none [1940]"/>
      <v:stroke color="none [1940]" weight="10pt" linestyle="thinThin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CA5"/>
    <w:rsid w:val="000036D0"/>
    <w:rsid w:val="000077F9"/>
    <w:rsid w:val="00007FBC"/>
    <w:rsid w:val="00015938"/>
    <w:rsid w:val="0003226B"/>
    <w:rsid w:val="000341B3"/>
    <w:rsid w:val="00037B17"/>
    <w:rsid w:val="0004392A"/>
    <w:rsid w:val="0004554A"/>
    <w:rsid w:val="00047656"/>
    <w:rsid w:val="00065F7F"/>
    <w:rsid w:val="000661D1"/>
    <w:rsid w:val="00066CA6"/>
    <w:rsid w:val="00067252"/>
    <w:rsid w:val="000778DE"/>
    <w:rsid w:val="00094898"/>
    <w:rsid w:val="000B1ECE"/>
    <w:rsid w:val="000C17DD"/>
    <w:rsid w:val="000D2CF5"/>
    <w:rsid w:val="000D6E1E"/>
    <w:rsid w:val="000E2D9D"/>
    <w:rsid w:val="000E44AD"/>
    <w:rsid w:val="000F61D4"/>
    <w:rsid w:val="0010143A"/>
    <w:rsid w:val="0010174A"/>
    <w:rsid w:val="00120455"/>
    <w:rsid w:val="00136682"/>
    <w:rsid w:val="00144E2D"/>
    <w:rsid w:val="00145DDD"/>
    <w:rsid w:val="00147EC5"/>
    <w:rsid w:val="0015108D"/>
    <w:rsid w:val="001559EE"/>
    <w:rsid w:val="00171E30"/>
    <w:rsid w:val="00173B22"/>
    <w:rsid w:val="00180B6C"/>
    <w:rsid w:val="00185B83"/>
    <w:rsid w:val="001869B7"/>
    <w:rsid w:val="00186F29"/>
    <w:rsid w:val="001A4636"/>
    <w:rsid w:val="001B2532"/>
    <w:rsid w:val="001C74DE"/>
    <w:rsid w:val="001D59AD"/>
    <w:rsid w:val="001E01B6"/>
    <w:rsid w:val="001F5FB4"/>
    <w:rsid w:val="001F74C2"/>
    <w:rsid w:val="00215B7C"/>
    <w:rsid w:val="00223403"/>
    <w:rsid w:val="0022624A"/>
    <w:rsid w:val="00231E0E"/>
    <w:rsid w:val="00254106"/>
    <w:rsid w:val="00255123"/>
    <w:rsid w:val="00260794"/>
    <w:rsid w:val="002623E0"/>
    <w:rsid w:val="00267B39"/>
    <w:rsid w:val="002710C6"/>
    <w:rsid w:val="002713E7"/>
    <w:rsid w:val="00271C01"/>
    <w:rsid w:val="0027719F"/>
    <w:rsid w:val="002874A6"/>
    <w:rsid w:val="00290944"/>
    <w:rsid w:val="00294EE6"/>
    <w:rsid w:val="002B0330"/>
    <w:rsid w:val="002C52B5"/>
    <w:rsid w:val="002D5673"/>
    <w:rsid w:val="002F1A47"/>
    <w:rsid w:val="002F3BCA"/>
    <w:rsid w:val="003044F4"/>
    <w:rsid w:val="0031055A"/>
    <w:rsid w:val="00312DF4"/>
    <w:rsid w:val="00323665"/>
    <w:rsid w:val="00323A11"/>
    <w:rsid w:val="00332DE6"/>
    <w:rsid w:val="00337DA5"/>
    <w:rsid w:val="003400D3"/>
    <w:rsid w:val="00351F1D"/>
    <w:rsid w:val="00353822"/>
    <w:rsid w:val="00355798"/>
    <w:rsid w:val="00355CB9"/>
    <w:rsid w:val="0035619B"/>
    <w:rsid w:val="00356EA8"/>
    <w:rsid w:val="00356EF0"/>
    <w:rsid w:val="00362EAC"/>
    <w:rsid w:val="00363B47"/>
    <w:rsid w:val="00365023"/>
    <w:rsid w:val="00372D4B"/>
    <w:rsid w:val="003758A8"/>
    <w:rsid w:val="00377740"/>
    <w:rsid w:val="00380B42"/>
    <w:rsid w:val="00391AF9"/>
    <w:rsid w:val="003A5ED4"/>
    <w:rsid w:val="003B7B72"/>
    <w:rsid w:val="003C2A64"/>
    <w:rsid w:val="003C5521"/>
    <w:rsid w:val="003F3A04"/>
    <w:rsid w:val="003F417D"/>
    <w:rsid w:val="003F4EFC"/>
    <w:rsid w:val="003F5A14"/>
    <w:rsid w:val="00401C36"/>
    <w:rsid w:val="00401C5A"/>
    <w:rsid w:val="0040731F"/>
    <w:rsid w:val="004143A6"/>
    <w:rsid w:val="004201BC"/>
    <w:rsid w:val="00421A07"/>
    <w:rsid w:val="00435101"/>
    <w:rsid w:val="00442CB4"/>
    <w:rsid w:val="00451D97"/>
    <w:rsid w:val="00453395"/>
    <w:rsid w:val="004567A8"/>
    <w:rsid w:val="00456FD8"/>
    <w:rsid w:val="004708DE"/>
    <w:rsid w:val="00471E85"/>
    <w:rsid w:val="00477BE7"/>
    <w:rsid w:val="004825D8"/>
    <w:rsid w:val="004B4079"/>
    <w:rsid w:val="004D0BC8"/>
    <w:rsid w:val="004D5C67"/>
    <w:rsid w:val="004E495B"/>
    <w:rsid w:val="004F5DC1"/>
    <w:rsid w:val="004F7FEB"/>
    <w:rsid w:val="00504235"/>
    <w:rsid w:val="00507448"/>
    <w:rsid w:val="00516733"/>
    <w:rsid w:val="00523B07"/>
    <w:rsid w:val="00544223"/>
    <w:rsid w:val="00551622"/>
    <w:rsid w:val="00567727"/>
    <w:rsid w:val="005733A9"/>
    <w:rsid w:val="00580689"/>
    <w:rsid w:val="005826AE"/>
    <w:rsid w:val="005950A4"/>
    <w:rsid w:val="005A336A"/>
    <w:rsid w:val="005A61AF"/>
    <w:rsid w:val="005A64AC"/>
    <w:rsid w:val="005A7A62"/>
    <w:rsid w:val="005B1817"/>
    <w:rsid w:val="005C3998"/>
    <w:rsid w:val="005D1003"/>
    <w:rsid w:val="005D2803"/>
    <w:rsid w:val="005D2B33"/>
    <w:rsid w:val="005D723C"/>
    <w:rsid w:val="005E3395"/>
    <w:rsid w:val="005F05F2"/>
    <w:rsid w:val="005F3418"/>
    <w:rsid w:val="00603316"/>
    <w:rsid w:val="00607285"/>
    <w:rsid w:val="006205B5"/>
    <w:rsid w:val="0062152B"/>
    <w:rsid w:val="00631B1D"/>
    <w:rsid w:val="00634C44"/>
    <w:rsid w:val="0066405E"/>
    <w:rsid w:val="006755DE"/>
    <w:rsid w:val="006868D4"/>
    <w:rsid w:val="0068798A"/>
    <w:rsid w:val="00693106"/>
    <w:rsid w:val="006940F1"/>
    <w:rsid w:val="006944C6"/>
    <w:rsid w:val="006A04B1"/>
    <w:rsid w:val="006B1D17"/>
    <w:rsid w:val="006B69F3"/>
    <w:rsid w:val="006D024F"/>
    <w:rsid w:val="006D4AA8"/>
    <w:rsid w:val="006F549D"/>
    <w:rsid w:val="006F6B69"/>
    <w:rsid w:val="00700937"/>
    <w:rsid w:val="0071040A"/>
    <w:rsid w:val="00711657"/>
    <w:rsid w:val="00716EE9"/>
    <w:rsid w:val="0071777A"/>
    <w:rsid w:val="0072234A"/>
    <w:rsid w:val="00740E10"/>
    <w:rsid w:val="007426A9"/>
    <w:rsid w:val="00743E9A"/>
    <w:rsid w:val="00746793"/>
    <w:rsid w:val="00750E2E"/>
    <w:rsid w:val="007620CF"/>
    <w:rsid w:val="00786978"/>
    <w:rsid w:val="00792220"/>
    <w:rsid w:val="007A30FC"/>
    <w:rsid w:val="007A6ED0"/>
    <w:rsid w:val="007B1C4D"/>
    <w:rsid w:val="007B468D"/>
    <w:rsid w:val="007C1D14"/>
    <w:rsid w:val="007C5032"/>
    <w:rsid w:val="007D0C12"/>
    <w:rsid w:val="007D3D7A"/>
    <w:rsid w:val="0081740B"/>
    <w:rsid w:val="008232FC"/>
    <w:rsid w:val="00833A17"/>
    <w:rsid w:val="00835F60"/>
    <w:rsid w:val="008519D1"/>
    <w:rsid w:val="00856D4C"/>
    <w:rsid w:val="008821A0"/>
    <w:rsid w:val="00883497"/>
    <w:rsid w:val="00893A53"/>
    <w:rsid w:val="008A1C81"/>
    <w:rsid w:val="008A50F2"/>
    <w:rsid w:val="008B0000"/>
    <w:rsid w:val="008B31E4"/>
    <w:rsid w:val="008B606A"/>
    <w:rsid w:val="008B7F3D"/>
    <w:rsid w:val="008C0320"/>
    <w:rsid w:val="008C09F9"/>
    <w:rsid w:val="008F685F"/>
    <w:rsid w:val="00901C11"/>
    <w:rsid w:val="009168CC"/>
    <w:rsid w:val="00933045"/>
    <w:rsid w:val="00935DC9"/>
    <w:rsid w:val="00944B58"/>
    <w:rsid w:val="00946FA1"/>
    <w:rsid w:val="0094728F"/>
    <w:rsid w:val="00954E32"/>
    <w:rsid w:val="00960ED7"/>
    <w:rsid w:val="00963A3B"/>
    <w:rsid w:val="009710EB"/>
    <w:rsid w:val="00990149"/>
    <w:rsid w:val="00995DDC"/>
    <w:rsid w:val="0099711A"/>
    <w:rsid w:val="009A0A87"/>
    <w:rsid w:val="009A1E2F"/>
    <w:rsid w:val="009A6BBA"/>
    <w:rsid w:val="009B1430"/>
    <w:rsid w:val="009C3AA7"/>
    <w:rsid w:val="009C5CF3"/>
    <w:rsid w:val="009D660B"/>
    <w:rsid w:val="009E68B1"/>
    <w:rsid w:val="009F11B7"/>
    <w:rsid w:val="009F28BA"/>
    <w:rsid w:val="009F683F"/>
    <w:rsid w:val="00A00C9D"/>
    <w:rsid w:val="00A059F5"/>
    <w:rsid w:val="00A22552"/>
    <w:rsid w:val="00A225DA"/>
    <w:rsid w:val="00A27623"/>
    <w:rsid w:val="00A27A05"/>
    <w:rsid w:val="00A41B94"/>
    <w:rsid w:val="00A45290"/>
    <w:rsid w:val="00A50094"/>
    <w:rsid w:val="00A510B6"/>
    <w:rsid w:val="00A61326"/>
    <w:rsid w:val="00A77925"/>
    <w:rsid w:val="00A819AA"/>
    <w:rsid w:val="00A84EB4"/>
    <w:rsid w:val="00A964FB"/>
    <w:rsid w:val="00AA550A"/>
    <w:rsid w:val="00AB3F23"/>
    <w:rsid w:val="00AB4809"/>
    <w:rsid w:val="00AC4C24"/>
    <w:rsid w:val="00AD4283"/>
    <w:rsid w:val="00AD7093"/>
    <w:rsid w:val="00AE5B67"/>
    <w:rsid w:val="00AE6DBE"/>
    <w:rsid w:val="00AF05B6"/>
    <w:rsid w:val="00AF66FB"/>
    <w:rsid w:val="00B14676"/>
    <w:rsid w:val="00B30F02"/>
    <w:rsid w:val="00B310C3"/>
    <w:rsid w:val="00B341F9"/>
    <w:rsid w:val="00B34E4A"/>
    <w:rsid w:val="00B37044"/>
    <w:rsid w:val="00B37174"/>
    <w:rsid w:val="00B41918"/>
    <w:rsid w:val="00B4383D"/>
    <w:rsid w:val="00B46E93"/>
    <w:rsid w:val="00B542A8"/>
    <w:rsid w:val="00B54B7B"/>
    <w:rsid w:val="00B739A8"/>
    <w:rsid w:val="00B77EC2"/>
    <w:rsid w:val="00B83BCE"/>
    <w:rsid w:val="00BA2612"/>
    <w:rsid w:val="00BA7155"/>
    <w:rsid w:val="00BA75F8"/>
    <w:rsid w:val="00BB34BE"/>
    <w:rsid w:val="00BC3F5A"/>
    <w:rsid w:val="00BD0AE9"/>
    <w:rsid w:val="00BE1535"/>
    <w:rsid w:val="00BF0D50"/>
    <w:rsid w:val="00BF6E5D"/>
    <w:rsid w:val="00C02A43"/>
    <w:rsid w:val="00C04066"/>
    <w:rsid w:val="00C07209"/>
    <w:rsid w:val="00C15C95"/>
    <w:rsid w:val="00C227C3"/>
    <w:rsid w:val="00C27B1D"/>
    <w:rsid w:val="00C41045"/>
    <w:rsid w:val="00C4262D"/>
    <w:rsid w:val="00C43471"/>
    <w:rsid w:val="00C46832"/>
    <w:rsid w:val="00C57000"/>
    <w:rsid w:val="00C76E39"/>
    <w:rsid w:val="00C805FA"/>
    <w:rsid w:val="00C833F4"/>
    <w:rsid w:val="00C876F9"/>
    <w:rsid w:val="00C96E4C"/>
    <w:rsid w:val="00CA0A7A"/>
    <w:rsid w:val="00CA3DCF"/>
    <w:rsid w:val="00CA5C28"/>
    <w:rsid w:val="00CA607D"/>
    <w:rsid w:val="00CB2833"/>
    <w:rsid w:val="00CB4212"/>
    <w:rsid w:val="00CB6497"/>
    <w:rsid w:val="00CD57C6"/>
    <w:rsid w:val="00CE0EBD"/>
    <w:rsid w:val="00CE3101"/>
    <w:rsid w:val="00CF291B"/>
    <w:rsid w:val="00D15207"/>
    <w:rsid w:val="00D25DC8"/>
    <w:rsid w:val="00D37529"/>
    <w:rsid w:val="00D4690B"/>
    <w:rsid w:val="00D50527"/>
    <w:rsid w:val="00D5347F"/>
    <w:rsid w:val="00D56415"/>
    <w:rsid w:val="00D61FFD"/>
    <w:rsid w:val="00D70C4D"/>
    <w:rsid w:val="00D83814"/>
    <w:rsid w:val="00D87ED8"/>
    <w:rsid w:val="00D9027E"/>
    <w:rsid w:val="00D921B4"/>
    <w:rsid w:val="00D9475A"/>
    <w:rsid w:val="00DB3D64"/>
    <w:rsid w:val="00DB6EA0"/>
    <w:rsid w:val="00DB7F96"/>
    <w:rsid w:val="00DC004D"/>
    <w:rsid w:val="00DC27F6"/>
    <w:rsid w:val="00DD344D"/>
    <w:rsid w:val="00DD6761"/>
    <w:rsid w:val="00DF06CD"/>
    <w:rsid w:val="00DF26F0"/>
    <w:rsid w:val="00DF37CE"/>
    <w:rsid w:val="00E0247C"/>
    <w:rsid w:val="00E20288"/>
    <w:rsid w:val="00E416B8"/>
    <w:rsid w:val="00E42EF3"/>
    <w:rsid w:val="00E44BE4"/>
    <w:rsid w:val="00E51E4D"/>
    <w:rsid w:val="00E575FB"/>
    <w:rsid w:val="00E63097"/>
    <w:rsid w:val="00E74E98"/>
    <w:rsid w:val="00EA1A52"/>
    <w:rsid w:val="00EC17F7"/>
    <w:rsid w:val="00EC1ABF"/>
    <w:rsid w:val="00EC38DD"/>
    <w:rsid w:val="00ED3D48"/>
    <w:rsid w:val="00EE3CA5"/>
    <w:rsid w:val="00EF0F3D"/>
    <w:rsid w:val="00EF464B"/>
    <w:rsid w:val="00F02505"/>
    <w:rsid w:val="00F0681D"/>
    <w:rsid w:val="00F0690C"/>
    <w:rsid w:val="00F06CB9"/>
    <w:rsid w:val="00F070C9"/>
    <w:rsid w:val="00F104A3"/>
    <w:rsid w:val="00F10EA7"/>
    <w:rsid w:val="00F11778"/>
    <w:rsid w:val="00F1339D"/>
    <w:rsid w:val="00F36A49"/>
    <w:rsid w:val="00F40171"/>
    <w:rsid w:val="00F41B4F"/>
    <w:rsid w:val="00F47899"/>
    <w:rsid w:val="00F56520"/>
    <w:rsid w:val="00F62B91"/>
    <w:rsid w:val="00F66980"/>
    <w:rsid w:val="00F71192"/>
    <w:rsid w:val="00F71FBF"/>
    <w:rsid w:val="00F74752"/>
    <w:rsid w:val="00F74931"/>
    <w:rsid w:val="00F75411"/>
    <w:rsid w:val="00F813E7"/>
    <w:rsid w:val="00F96D89"/>
    <w:rsid w:val="00FA73E0"/>
    <w:rsid w:val="00FB209B"/>
    <w:rsid w:val="00FC007F"/>
    <w:rsid w:val="00FC1098"/>
    <w:rsid w:val="00FC1A8B"/>
    <w:rsid w:val="00FC206C"/>
    <w:rsid w:val="00FE0050"/>
    <w:rsid w:val="00FE2E89"/>
    <w:rsid w:val="00FE3D06"/>
    <w:rsid w:val="00FF1C05"/>
    <w:rsid w:val="00FF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position-horizontal-relative:margin;mso-position-vertical:center;mso-position-vertical-relative:margin" fillcolor="none [1940]" strokecolor="none [1940]">
      <v:fill color="none [1940]"/>
      <v:stroke color="none [1940]" weight="10pt" linestyle="thinThin"/>
      <v:shadow color="#8686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A05"/>
  </w:style>
  <w:style w:type="paragraph" w:styleId="1">
    <w:name w:val="heading 1"/>
    <w:basedOn w:val="a"/>
    <w:next w:val="a"/>
    <w:link w:val="10"/>
    <w:uiPriority w:val="9"/>
    <w:qFormat/>
    <w:rsid w:val="00603316"/>
    <w:pPr>
      <w:keepNext/>
      <w:keepLines/>
      <w:spacing w:before="120" w:after="120"/>
      <w:ind w:left="72" w:right="72"/>
      <w:jc w:val="right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3316"/>
    <w:pPr>
      <w:jc w:val="center"/>
      <w:outlineLvl w:val="1"/>
    </w:pPr>
    <w:rPr>
      <w:b/>
      <w:color w:val="FFFFFF" w:themeColor="background1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rsid w:val="00A27A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3316"/>
    <w:rPr>
      <w:rFonts w:asciiTheme="majorHAnsi" w:eastAsiaTheme="majorEastAsia" w:hAnsiTheme="majorHAnsi" w:cstheme="majorBidi"/>
      <w:bCs/>
      <w:color w:val="FFFFFF" w:themeColor="background1"/>
      <w:sz w:val="56"/>
      <w:szCs w:val="28"/>
    </w:rPr>
  </w:style>
  <w:style w:type="character" w:customStyle="1" w:styleId="20">
    <w:name w:val="Заголовок 2 Знак"/>
    <w:basedOn w:val="a0"/>
    <w:link w:val="2"/>
    <w:uiPriority w:val="9"/>
    <w:rsid w:val="00603316"/>
    <w:rPr>
      <w:rFonts w:eastAsia="Times New Roman" w:cs="Times New Roman"/>
      <w:b/>
      <w:color w:val="FFFFFF" w:themeColor="background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27A05"/>
    <w:rPr>
      <w:rFonts w:asciiTheme="majorHAnsi" w:eastAsiaTheme="majorEastAsia" w:hAnsiTheme="majorHAnsi" w:cstheme="majorBidi"/>
      <w:b/>
      <w:bCs/>
    </w:rPr>
  </w:style>
  <w:style w:type="paragraph" w:customStyle="1" w:styleId="a3">
    <w:name w:val="Даты"/>
    <w:basedOn w:val="a"/>
    <w:uiPriority w:val="10"/>
    <w:qFormat/>
    <w:rsid w:val="00603316"/>
    <w:pPr>
      <w:jc w:val="right"/>
    </w:pPr>
  </w:style>
  <w:style w:type="character" w:styleId="a4">
    <w:name w:val="Placeholder Text"/>
    <w:basedOn w:val="a0"/>
    <w:uiPriority w:val="99"/>
    <w:semiHidden/>
    <w:rsid w:val="0078697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869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978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471E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List1-Accent11">
    <w:name w:val="Medium List 1 - Accent 11"/>
    <w:basedOn w:val="a1"/>
    <w:uiPriority w:val="65"/>
    <w:rsid w:val="00DC27F6"/>
    <w:rPr>
      <w:color w:val="000000" w:themeColor="text1"/>
    </w:rPr>
    <w:tblPr>
      <w:tblStyleRowBandSize w:val="1"/>
      <w:tblStyleColBandSize w:val="1"/>
      <w:tblBorders>
        <w:top w:val="single" w:sz="8" w:space="0" w:color="31B6FD" w:themeColor="accent1"/>
        <w:bottom w:val="single" w:sz="8" w:space="0" w:color="31B6F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1B6FD" w:themeColor="accent1"/>
        </w:tcBorders>
      </w:tcPr>
    </w:tblStylePr>
    <w:tblStylePr w:type="lastRow">
      <w:rPr>
        <w:b/>
        <w:bCs/>
        <w:color w:val="073E87" w:themeColor="text2"/>
      </w:rPr>
      <w:tblPr/>
      <w:tcPr>
        <w:tcBorders>
          <w:top w:val="single" w:sz="8" w:space="0" w:color="31B6FD" w:themeColor="accent1"/>
          <w:bottom w:val="single" w:sz="8" w:space="0" w:color="31B6F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1B6FD" w:themeColor="accent1"/>
          <w:bottom w:val="single" w:sz="8" w:space="0" w:color="31B6FD" w:themeColor="accent1"/>
        </w:tcBorders>
      </w:tcPr>
    </w:tblStylePr>
    <w:tblStylePr w:type="band1Vert">
      <w:tblPr/>
      <w:tcPr>
        <w:shd w:val="clear" w:color="auto" w:fill="CBECFE" w:themeFill="accent1" w:themeFillTint="3F"/>
      </w:tcPr>
    </w:tblStylePr>
    <w:tblStylePr w:type="band1Horz">
      <w:tblPr/>
      <w:tcPr>
        <w:shd w:val="clear" w:color="auto" w:fill="CBECFE" w:themeFill="accent1" w:themeFillTint="3F"/>
      </w:tcPr>
    </w:tblStylePr>
  </w:style>
  <w:style w:type="table" w:styleId="1-1">
    <w:name w:val="Medium Grid 1 Accent 1"/>
    <w:basedOn w:val="a1"/>
    <w:uiPriority w:val="67"/>
    <w:rsid w:val="00DC27F6"/>
    <w:tblPr>
      <w:tblStyleRowBandSize w:val="1"/>
      <w:tblStyleColBandSize w:val="1"/>
      <w:tblBorders>
        <w:top w:val="single" w:sz="8" w:space="0" w:color="64C8FD" w:themeColor="accent1" w:themeTint="BF"/>
        <w:left w:val="single" w:sz="8" w:space="0" w:color="64C8FD" w:themeColor="accent1" w:themeTint="BF"/>
        <w:bottom w:val="single" w:sz="8" w:space="0" w:color="64C8FD" w:themeColor="accent1" w:themeTint="BF"/>
        <w:right w:val="single" w:sz="8" w:space="0" w:color="64C8FD" w:themeColor="accent1" w:themeTint="BF"/>
        <w:insideH w:val="single" w:sz="8" w:space="0" w:color="64C8FD" w:themeColor="accent1" w:themeTint="BF"/>
        <w:insideV w:val="single" w:sz="8" w:space="0" w:color="64C8FD" w:themeColor="accent1" w:themeTint="BF"/>
      </w:tblBorders>
    </w:tblPr>
    <w:tcPr>
      <w:shd w:val="clear" w:color="auto" w:fill="CBECF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C8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DAFE" w:themeFill="accent1" w:themeFillTint="7F"/>
      </w:tcPr>
    </w:tblStylePr>
    <w:tblStylePr w:type="band1Horz">
      <w:tblPr/>
      <w:tcPr>
        <w:shd w:val="clear" w:color="auto" w:fill="98DAFE" w:themeFill="accent1" w:themeFillTint="7F"/>
      </w:tcPr>
    </w:tblStylePr>
  </w:style>
  <w:style w:type="paragraph" w:customStyle="1" w:styleId="a8">
    <w:name w:val="События"/>
    <w:basedOn w:val="a"/>
    <w:uiPriority w:val="11"/>
    <w:qFormat/>
    <w:rsid w:val="00F10EA7"/>
    <w:pPr>
      <w:spacing w:before="80" w:line="276" w:lineRule="auto"/>
      <w:jc w:val="right"/>
    </w:pPr>
    <w:rPr>
      <w:sz w:val="16"/>
    </w:rPr>
  </w:style>
  <w:style w:type="paragraph" w:styleId="a9">
    <w:name w:val="header"/>
    <w:basedOn w:val="a"/>
    <w:link w:val="aa"/>
    <w:uiPriority w:val="99"/>
    <w:unhideWhenUsed/>
    <w:rsid w:val="002607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60794"/>
  </w:style>
  <w:style w:type="paragraph" w:styleId="ab">
    <w:name w:val="footer"/>
    <w:basedOn w:val="a"/>
    <w:link w:val="ac"/>
    <w:uiPriority w:val="99"/>
    <w:unhideWhenUsed/>
    <w:rsid w:val="002607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607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A05"/>
  </w:style>
  <w:style w:type="paragraph" w:styleId="1">
    <w:name w:val="heading 1"/>
    <w:basedOn w:val="a"/>
    <w:next w:val="a"/>
    <w:link w:val="10"/>
    <w:uiPriority w:val="9"/>
    <w:qFormat/>
    <w:rsid w:val="00603316"/>
    <w:pPr>
      <w:keepNext/>
      <w:keepLines/>
      <w:spacing w:before="120" w:after="120"/>
      <w:ind w:left="72" w:right="72"/>
      <w:jc w:val="right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3316"/>
    <w:pPr>
      <w:jc w:val="center"/>
      <w:outlineLvl w:val="1"/>
    </w:pPr>
    <w:rPr>
      <w:b/>
      <w:color w:val="FFFFFF" w:themeColor="background1"/>
      <w:sz w:val="24"/>
    </w:rPr>
  </w:style>
  <w:style w:type="paragraph" w:styleId="3">
    <w:name w:val="heading 3"/>
    <w:basedOn w:val="a"/>
    <w:next w:val="a"/>
    <w:link w:val="30"/>
    <w:uiPriority w:val="9"/>
    <w:semiHidden/>
    <w:unhideWhenUsed/>
    <w:rsid w:val="00A27A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3316"/>
    <w:rPr>
      <w:rFonts w:asciiTheme="majorHAnsi" w:eastAsiaTheme="majorEastAsia" w:hAnsiTheme="majorHAnsi" w:cstheme="majorBidi"/>
      <w:bCs/>
      <w:color w:val="FFFFFF" w:themeColor="background1"/>
      <w:sz w:val="56"/>
      <w:szCs w:val="28"/>
    </w:rPr>
  </w:style>
  <w:style w:type="character" w:customStyle="1" w:styleId="20">
    <w:name w:val="Заголовок 2 Знак"/>
    <w:basedOn w:val="a0"/>
    <w:link w:val="2"/>
    <w:uiPriority w:val="9"/>
    <w:rsid w:val="00603316"/>
    <w:rPr>
      <w:rFonts w:eastAsia="Times New Roman" w:cs="Times New Roman"/>
      <w:b/>
      <w:color w:val="FFFFFF" w:themeColor="background1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27A05"/>
    <w:rPr>
      <w:rFonts w:asciiTheme="majorHAnsi" w:eastAsiaTheme="majorEastAsia" w:hAnsiTheme="majorHAnsi" w:cstheme="majorBidi"/>
      <w:b/>
      <w:bCs/>
    </w:rPr>
  </w:style>
  <w:style w:type="paragraph" w:customStyle="1" w:styleId="a3">
    <w:name w:val="Даты"/>
    <w:basedOn w:val="a"/>
    <w:uiPriority w:val="10"/>
    <w:qFormat/>
    <w:rsid w:val="00603316"/>
    <w:pPr>
      <w:jc w:val="right"/>
    </w:pPr>
  </w:style>
  <w:style w:type="character" w:styleId="a4">
    <w:name w:val="Placeholder Text"/>
    <w:basedOn w:val="a0"/>
    <w:uiPriority w:val="99"/>
    <w:semiHidden/>
    <w:rsid w:val="0078697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8697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978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471E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MediumList1-Accent11">
    <w:name w:val="Medium List 1 - Accent 11"/>
    <w:basedOn w:val="a1"/>
    <w:uiPriority w:val="65"/>
    <w:rsid w:val="00DC27F6"/>
    <w:rPr>
      <w:color w:val="000000" w:themeColor="text1"/>
    </w:rPr>
    <w:tblPr>
      <w:tblStyleRowBandSize w:val="1"/>
      <w:tblStyleColBandSize w:val="1"/>
      <w:tblBorders>
        <w:top w:val="single" w:sz="8" w:space="0" w:color="31B6FD" w:themeColor="accent1"/>
        <w:bottom w:val="single" w:sz="8" w:space="0" w:color="31B6F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1B6FD" w:themeColor="accent1"/>
        </w:tcBorders>
      </w:tcPr>
    </w:tblStylePr>
    <w:tblStylePr w:type="lastRow">
      <w:rPr>
        <w:b/>
        <w:bCs/>
        <w:color w:val="073E87" w:themeColor="text2"/>
      </w:rPr>
      <w:tblPr/>
      <w:tcPr>
        <w:tcBorders>
          <w:top w:val="single" w:sz="8" w:space="0" w:color="31B6FD" w:themeColor="accent1"/>
          <w:bottom w:val="single" w:sz="8" w:space="0" w:color="31B6F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1B6FD" w:themeColor="accent1"/>
          <w:bottom w:val="single" w:sz="8" w:space="0" w:color="31B6FD" w:themeColor="accent1"/>
        </w:tcBorders>
      </w:tcPr>
    </w:tblStylePr>
    <w:tblStylePr w:type="band1Vert">
      <w:tblPr/>
      <w:tcPr>
        <w:shd w:val="clear" w:color="auto" w:fill="CBECFE" w:themeFill="accent1" w:themeFillTint="3F"/>
      </w:tcPr>
    </w:tblStylePr>
    <w:tblStylePr w:type="band1Horz">
      <w:tblPr/>
      <w:tcPr>
        <w:shd w:val="clear" w:color="auto" w:fill="CBECFE" w:themeFill="accent1" w:themeFillTint="3F"/>
      </w:tcPr>
    </w:tblStylePr>
  </w:style>
  <w:style w:type="table" w:styleId="1-1">
    <w:name w:val="Medium Grid 1 Accent 1"/>
    <w:basedOn w:val="a1"/>
    <w:uiPriority w:val="67"/>
    <w:rsid w:val="00DC27F6"/>
    <w:tblPr>
      <w:tblStyleRowBandSize w:val="1"/>
      <w:tblStyleColBandSize w:val="1"/>
      <w:tblBorders>
        <w:top w:val="single" w:sz="8" w:space="0" w:color="64C8FD" w:themeColor="accent1" w:themeTint="BF"/>
        <w:left w:val="single" w:sz="8" w:space="0" w:color="64C8FD" w:themeColor="accent1" w:themeTint="BF"/>
        <w:bottom w:val="single" w:sz="8" w:space="0" w:color="64C8FD" w:themeColor="accent1" w:themeTint="BF"/>
        <w:right w:val="single" w:sz="8" w:space="0" w:color="64C8FD" w:themeColor="accent1" w:themeTint="BF"/>
        <w:insideH w:val="single" w:sz="8" w:space="0" w:color="64C8FD" w:themeColor="accent1" w:themeTint="BF"/>
        <w:insideV w:val="single" w:sz="8" w:space="0" w:color="64C8FD" w:themeColor="accent1" w:themeTint="BF"/>
      </w:tblBorders>
    </w:tblPr>
    <w:tcPr>
      <w:shd w:val="clear" w:color="auto" w:fill="CBECF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C8F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8DAFE" w:themeFill="accent1" w:themeFillTint="7F"/>
      </w:tcPr>
    </w:tblStylePr>
    <w:tblStylePr w:type="band1Horz">
      <w:tblPr/>
      <w:tcPr>
        <w:shd w:val="clear" w:color="auto" w:fill="98DAFE" w:themeFill="accent1" w:themeFillTint="7F"/>
      </w:tcPr>
    </w:tblStylePr>
  </w:style>
  <w:style w:type="paragraph" w:customStyle="1" w:styleId="a8">
    <w:name w:val="События"/>
    <w:basedOn w:val="a"/>
    <w:uiPriority w:val="11"/>
    <w:qFormat/>
    <w:rsid w:val="00F10EA7"/>
    <w:pPr>
      <w:spacing w:before="80" w:line="276" w:lineRule="auto"/>
      <w:jc w:val="right"/>
    </w:pPr>
    <w:rPr>
      <w:sz w:val="16"/>
    </w:rPr>
  </w:style>
  <w:style w:type="paragraph" w:styleId="a9">
    <w:name w:val="header"/>
    <w:basedOn w:val="a"/>
    <w:link w:val="aa"/>
    <w:uiPriority w:val="99"/>
    <w:unhideWhenUsed/>
    <w:rsid w:val="0026079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60794"/>
  </w:style>
  <w:style w:type="paragraph" w:styleId="ab">
    <w:name w:val="footer"/>
    <w:basedOn w:val="a"/>
    <w:link w:val="ac"/>
    <w:uiPriority w:val="99"/>
    <w:unhideWhenUsed/>
    <w:rsid w:val="002607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607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1-572G\AppData\Roaming\Microsoft\&#1064;&#1072;&#1073;&#1083;&#1086;&#1085;&#1099;\2011-2012SeasonsCalendarMonSun.dotx" TargetMode="Externa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A7459-7BBA-4B82-9B87-9BAFD53C08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3D8343-FE3A-4700-8EFF-3D83D0965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2011-2012SeasonsCalendarMonSun</Template>
  <TotalTime>0</TotalTime>
  <Pages>1</Pages>
  <Words>409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2021-02-14T08:10:00Z</dcterms:created>
  <dcterms:modified xsi:type="dcterms:W3CDTF">2021-06-06T19:04:00Z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TC027408459991</vt:lpwstr>
  </property>
</Properties>
</file>