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3E4" w:rsidRPr="00D93A4F" w:rsidRDefault="007F63E4" w:rsidP="009B2C61">
      <w:pPr>
        <w:pStyle w:val="a5"/>
        <w:spacing w:before="0"/>
        <w:ind w:left="0" w:firstLine="709"/>
        <w:jc w:val="both"/>
        <w:rPr>
          <w:sz w:val="28"/>
          <w:szCs w:val="28"/>
        </w:rPr>
      </w:pPr>
    </w:p>
    <w:p w:rsidR="00805BCD" w:rsidRDefault="00805BCD" w:rsidP="009B2C61">
      <w:pPr>
        <w:jc w:val="center"/>
        <w:rPr>
          <w:b/>
          <w:sz w:val="28"/>
          <w:szCs w:val="28"/>
        </w:rPr>
      </w:pPr>
      <w:bookmarkStart w:id="0" w:name="_Hlk88413995"/>
      <w:bookmarkEnd w:id="0"/>
      <w:r w:rsidRPr="00666E01">
        <w:rPr>
          <w:b/>
          <w:sz w:val="28"/>
          <w:szCs w:val="28"/>
        </w:rPr>
        <w:t>ТЕХНОЛОГИЧЕСКАЯ КАРТА УРОКА ПО ИНФОРМАТИКЕ</w:t>
      </w:r>
    </w:p>
    <w:p w:rsidR="00805BCD" w:rsidRPr="004F72A3" w:rsidRDefault="00805BCD" w:rsidP="009B2C61">
      <w:pPr>
        <w:jc w:val="center"/>
      </w:pPr>
      <w:r w:rsidRPr="004F72A3">
        <w:rPr>
          <w:b/>
          <w:sz w:val="28"/>
        </w:rPr>
        <w:t>с технологиями формирования функциональной грамотности</w:t>
      </w:r>
      <w:r w:rsidRPr="004F72A3">
        <w:rPr>
          <w:b/>
          <w:sz w:val="28"/>
        </w:rPr>
        <w:br/>
        <w:t>(</w:t>
      </w:r>
      <w:r w:rsidR="00205D39">
        <w:rPr>
          <w:b/>
          <w:sz w:val="28"/>
        </w:rPr>
        <w:t>основного</w:t>
      </w:r>
      <w:r w:rsidRPr="004F72A3">
        <w:rPr>
          <w:b/>
          <w:sz w:val="28"/>
        </w:rPr>
        <w:t xml:space="preserve"> образование, ФГОС)</w:t>
      </w:r>
    </w:p>
    <w:p w:rsidR="00805BCD" w:rsidRPr="00205D39" w:rsidRDefault="00805BCD" w:rsidP="009B2C61">
      <w:pPr>
        <w:jc w:val="both"/>
        <w:rPr>
          <w:sz w:val="24"/>
          <w:szCs w:val="24"/>
        </w:rPr>
      </w:pPr>
    </w:p>
    <w:p w:rsidR="00805BCD" w:rsidRPr="00205D39" w:rsidRDefault="00805BCD" w:rsidP="009B2C61">
      <w:pPr>
        <w:jc w:val="both"/>
        <w:rPr>
          <w:sz w:val="24"/>
          <w:szCs w:val="24"/>
        </w:rPr>
      </w:pPr>
    </w:p>
    <w:tbl>
      <w:tblPr>
        <w:tblStyle w:val="a7"/>
        <w:tblW w:w="0" w:type="auto"/>
        <w:jc w:val="center"/>
        <w:tblLook w:val="04A0"/>
      </w:tblPr>
      <w:tblGrid>
        <w:gridCol w:w="5128"/>
        <w:gridCol w:w="5128"/>
      </w:tblGrid>
      <w:tr w:rsidR="00805BCD" w:rsidRPr="00205D39" w:rsidTr="00BD4C2D">
        <w:trPr>
          <w:jc w:val="center"/>
        </w:trPr>
        <w:tc>
          <w:tcPr>
            <w:tcW w:w="5128" w:type="dxa"/>
            <w:shd w:val="clear" w:color="auto" w:fill="E8EEF7"/>
          </w:tcPr>
          <w:p w:rsidR="00805BCD" w:rsidRPr="00205D39" w:rsidRDefault="00805BCD" w:rsidP="009B2C61">
            <w:pPr>
              <w:jc w:val="both"/>
              <w:rPr>
                <w:b/>
                <w:sz w:val="24"/>
                <w:szCs w:val="24"/>
              </w:rPr>
            </w:pPr>
            <w:r w:rsidRPr="00205D39">
              <w:rPr>
                <w:b/>
                <w:sz w:val="24"/>
                <w:szCs w:val="24"/>
              </w:rPr>
              <w:t>Учитель</w:t>
            </w:r>
          </w:p>
        </w:tc>
        <w:tc>
          <w:tcPr>
            <w:tcW w:w="5128" w:type="dxa"/>
          </w:tcPr>
          <w:p w:rsidR="00805BCD" w:rsidRPr="00205D39" w:rsidRDefault="00805BCD" w:rsidP="009B2C61">
            <w:pPr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Трошкина Светлана Николаевна</w:t>
            </w:r>
          </w:p>
        </w:tc>
      </w:tr>
      <w:tr w:rsidR="00805BCD" w:rsidRPr="00205D39" w:rsidTr="00BD4C2D">
        <w:trPr>
          <w:jc w:val="center"/>
        </w:trPr>
        <w:tc>
          <w:tcPr>
            <w:tcW w:w="5128" w:type="dxa"/>
            <w:shd w:val="clear" w:color="auto" w:fill="E8EEF7"/>
          </w:tcPr>
          <w:p w:rsidR="00805BCD" w:rsidRPr="00205D39" w:rsidRDefault="00805BCD" w:rsidP="009B2C61">
            <w:pPr>
              <w:jc w:val="both"/>
              <w:rPr>
                <w:sz w:val="24"/>
                <w:szCs w:val="24"/>
              </w:rPr>
            </w:pPr>
            <w:r w:rsidRPr="00205D39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5128" w:type="dxa"/>
          </w:tcPr>
          <w:p w:rsidR="00805BCD" w:rsidRPr="00205D39" w:rsidRDefault="00805BCD" w:rsidP="009B2C61">
            <w:pPr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Информатика</w:t>
            </w:r>
          </w:p>
        </w:tc>
      </w:tr>
      <w:tr w:rsidR="00805BCD" w:rsidRPr="00205D39" w:rsidTr="00BD4C2D">
        <w:trPr>
          <w:jc w:val="center"/>
        </w:trPr>
        <w:tc>
          <w:tcPr>
            <w:tcW w:w="5128" w:type="dxa"/>
            <w:shd w:val="clear" w:color="auto" w:fill="E8EEF7"/>
          </w:tcPr>
          <w:p w:rsidR="00805BCD" w:rsidRPr="00205D39" w:rsidRDefault="00805BCD" w:rsidP="009B2C61">
            <w:pPr>
              <w:jc w:val="both"/>
              <w:rPr>
                <w:sz w:val="24"/>
                <w:szCs w:val="24"/>
              </w:rPr>
            </w:pPr>
            <w:r w:rsidRPr="00205D39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5128" w:type="dxa"/>
          </w:tcPr>
          <w:p w:rsidR="00805BCD" w:rsidRPr="00205D39" w:rsidRDefault="00805BCD" w:rsidP="009B2C61">
            <w:pPr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7</w:t>
            </w:r>
          </w:p>
        </w:tc>
      </w:tr>
      <w:tr w:rsidR="00805BCD" w:rsidRPr="00205D39" w:rsidTr="00BD4C2D">
        <w:trPr>
          <w:jc w:val="center"/>
        </w:trPr>
        <w:tc>
          <w:tcPr>
            <w:tcW w:w="5128" w:type="dxa"/>
            <w:shd w:val="clear" w:color="auto" w:fill="E8EEF7"/>
          </w:tcPr>
          <w:p w:rsidR="00805BCD" w:rsidRPr="00205D39" w:rsidRDefault="00805BCD" w:rsidP="009B2C61">
            <w:pPr>
              <w:jc w:val="both"/>
              <w:rPr>
                <w:sz w:val="24"/>
                <w:szCs w:val="24"/>
              </w:rPr>
            </w:pPr>
            <w:r w:rsidRPr="00205D39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5128" w:type="dxa"/>
          </w:tcPr>
          <w:p w:rsidR="00805BCD" w:rsidRPr="00205D39" w:rsidRDefault="00805BCD" w:rsidP="009B2C61">
            <w:pPr>
              <w:tabs>
                <w:tab w:val="left" w:pos="1118"/>
              </w:tabs>
              <w:jc w:val="both"/>
              <w:rPr>
                <w:sz w:val="24"/>
                <w:szCs w:val="24"/>
              </w:rPr>
            </w:pPr>
            <w:r w:rsidRPr="00205D39">
              <w:rPr>
                <w:bCs/>
                <w:sz w:val="24"/>
                <w:szCs w:val="24"/>
              </w:rPr>
              <w:t>«Компьютер как универсальное устройство» «Покупка компьютера»</w:t>
            </w:r>
          </w:p>
        </w:tc>
      </w:tr>
      <w:tr w:rsidR="00805BCD" w:rsidRPr="00205D39" w:rsidTr="00BD4C2D">
        <w:trPr>
          <w:jc w:val="center"/>
        </w:trPr>
        <w:tc>
          <w:tcPr>
            <w:tcW w:w="5128" w:type="dxa"/>
            <w:shd w:val="clear" w:color="auto" w:fill="E8EEF7"/>
          </w:tcPr>
          <w:p w:rsidR="00805BCD" w:rsidRPr="00205D39" w:rsidRDefault="00805BCD" w:rsidP="009B2C61">
            <w:pPr>
              <w:jc w:val="both"/>
              <w:rPr>
                <w:sz w:val="24"/>
                <w:szCs w:val="24"/>
              </w:rPr>
            </w:pPr>
            <w:r w:rsidRPr="00205D39">
              <w:rPr>
                <w:b/>
                <w:sz w:val="24"/>
                <w:szCs w:val="24"/>
              </w:rPr>
              <w:t>Тип урока</w:t>
            </w:r>
          </w:p>
        </w:tc>
        <w:tc>
          <w:tcPr>
            <w:tcW w:w="5128" w:type="dxa"/>
          </w:tcPr>
          <w:p w:rsidR="00805BCD" w:rsidRPr="00205D39" w:rsidRDefault="00805BCD" w:rsidP="009B2C61">
            <w:pPr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Урок открытия нового знания</w:t>
            </w:r>
          </w:p>
        </w:tc>
      </w:tr>
      <w:tr w:rsidR="00805BCD" w:rsidRPr="00205D39" w:rsidTr="00BD4C2D">
        <w:trPr>
          <w:trHeight w:val="911"/>
          <w:jc w:val="center"/>
        </w:trPr>
        <w:tc>
          <w:tcPr>
            <w:tcW w:w="5128" w:type="dxa"/>
            <w:shd w:val="clear" w:color="auto" w:fill="E8EEF7"/>
          </w:tcPr>
          <w:p w:rsidR="00805BCD" w:rsidRPr="00205D39" w:rsidRDefault="00805BCD" w:rsidP="009B2C61">
            <w:pPr>
              <w:jc w:val="both"/>
              <w:rPr>
                <w:sz w:val="24"/>
                <w:szCs w:val="24"/>
              </w:rPr>
            </w:pPr>
            <w:r w:rsidRPr="00205D39">
              <w:rPr>
                <w:b/>
                <w:sz w:val="24"/>
                <w:szCs w:val="24"/>
              </w:rPr>
              <w:t>Цель урока</w:t>
            </w:r>
          </w:p>
        </w:tc>
        <w:tc>
          <w:tcPr>
            <w:tcW w:w="5128" w:type="dxa"/>
          </w:tcPr>
          <w:p w:rsidR="00805BCD" w:rsidRPr="00205D39" w:rsidRDefault="00805BCD" w:rsidP="009B2C61">
            <w:pPr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развитие умения обучающихся</w:t>
            </w:r>
            <w:r w:rsidRPr="00205D39">
              <w:rPr>
                <w:b/>
                <w:sz w:val="24"/>
                <w:szCs w:val="24"/>
              </w:rPr>
              <w:t xml:space="preserve"> </w:t>
            </w:r>
            <w:r w:rsidRPr="00205D39">
              <w:rPr>
                <w:sz w:val="24"/>
                <w:szCs w:val="24"/>
              </w:rPr>
              <w:t>применять изученные знания, полученные на уроках информатики в повседневной жизни.</w:t>
            </w:r>
          </w:p>
        </w:tc>
      </w:tr>
    </w:tbl>
    <w:p w:rsidR="00805BCD" w:rsidRPr="00205D39" w:rsidRDefault="00805BCD" w:rsidP="009B2C61">
      <w:pPr>
        <w:jc w:val="both"/>
        <w:rPr>
          <w:sz w:val="24"/>
          <w:szCs w:val="24"/>
        </w:rPr>
      </w:pPr>
    </w:p>
    <w:p w:rsidR="00DA27D2" w:rsidRPr="00205D39" w:rsidRDefault="00DA27D2" w:rsidP="009B2C61">
      <w:pPr>
        <w:ind w:firstLine="709"/>
        <w:jc w:val="both"/>
        <w:rPr>
          <w:b/>
          <w:sz w:val="24"/>
          <w:szCs w:val="24"/>
        </w:rPr>
      </w:pPr>
      <w:r w:rsidRPr="00205D39">
        <w:rPr>
          <w:b/>
          <w:sz w:val="24"/>
          <w:szCs w:val="24"/>
        </w:rPr>
        <w:t>Планируемые результаты</w:t>
      </w:r>
    </w:p>
    <w:p w:rsidR="00DA27D2" w:rsidRPr="00205D39" w:rsidRDefault="00DA27D2" w:rsidP="009B2C61">
      <w:pPr>
        <w:ind w:firstLine="709"/>
        <w:jc w:val="both"/>
        <w:rPr>
          <w:b/>
          <w:sz w:val="24"/>
          <w:szCs w:val="24"/>
        </w:rPr>
      </w:pPr>
      <w:r w:rsidRPr="00205D39">
        <w:rPr>
          <w:b/>
          <w:sz w:val="24"/>
          <w:szCs w:val="24"/>
        </w:rPr>
        <w:t>Предметные:</w:t>
      </w:r>
    </w:p>
    <w:p w:rsidR="00DA27D2" w:rsidRPr="00205D39" w:rsidRDefault="00DA27D2" w:rsidP="009B2C61">
      <w:pPr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систематизировать знания, умения учащихся по теме «Устройства компьютера» и научить применять полученные знания в новых условиях;</w:t>
      </w:r>
    </w:p>
    <w:p w:rsidR="00DA27D2" w:rsidRPr="00205D39" w:rsidRDefault="00DA27D2" w:rsidP="009B2C61">
      <w:pPr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научиться применять приобретенные знания, умения, навыки для решения жизненных задач;</w:t>
      </w:r>
    </w:p>
    <w:p w:rsidR="00DA27D2" w:rsidRPr="00205D39" w:rsidRDefault="00DA27D2" w:rsidP="009B2C61">
      <w:pPr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расширить представления о практическом применении знаний по информатике.</w:t>
      </w:r>
    </w:p>
    <w:p w:rsidR="00DA27D2" w:rsidRPr="00205D39" w:rsidRDefault="00DA27D2" w:rsidP="009B2C61">
      <w:pPr>
        <w:ind w:firstLine="709"/>
        <w:jc w:val="both"/>
        <w:rPr>
          <w:b/>
          <w:sz w:val="24"/>
          <w:szCs w:val="24"/>
        </w:rPr>
      </w:pPr>
      <w:r w:rsidRPr="00205D39">
        <w:rPr>
          <w:b/>
          <w:sz w:val="24"/>
          <w:szCs w:val="24"/>
        </w:rPr>
        <w:t>Метапредметные:</w:t>
      </w:r>
    </w:p>
    <w:p w:rsidR="00DA27D2" w:rsidRPr="00205D39" w:rsidRDefault="00DA27D2" w:rsidP="009B2C61">
      <w:pPr>
        <w:ind w:firstLine="709"/>
        <w:jc w:val="both"/>
        <w:rPr>
          <w:b/>
          <w:i/>
          <w:sz w:val="24"/>
          <w:szCs w:val="24"/>
        </w:rPr>
      </w:pPr>
      <w:r w:rsidRPr="00205D39">
        <w:rPr>
          <w:b/>
          <w:i/>
          <w:sz w:val="24"/>
          <w:szCs w:val="24"/>
        </w:rPr>
        <w:t>Коммуникативные:</w:t>
      </w: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организовывать и планировать учебное сотрудничество с учителем и сверстниками;</w:t>
      </w: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обмениваться знаниями между одноклассниками для принятия эффективных совместных решений;</w:t>
      </w: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развивать умение точно и грамотно выражать свои мысли;</w:t>
      </w: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воспринимать текст с учетом поставленной учебной задачи, находить в тексте информацию, необходимую для решения задачи.</w:t>
      </w:r>
    </w:p>
    <w:p w:rsidR="00DA27D2" w:rsidRPr="00205D39" w:rsidRDefault="00DA27D2" w:rsidP="009B2C61">
      <w:pPr>
        <w:ind w:firstLine="709"/>
        <w:jc w:val="both"/>
        <w:rPr>
          <w:b/>
          <w:i/>
          <w:sz w:val="24"/>
          <w:szCs w:val="24"/>
        </w:rPr>
      </w:pPr>
      <w:r w:rsidRPr="00205D39">
        <w:rPr>
          <w:b/>
          <w:i/>
          <w:sz w:val="24"/>
          <w:szCs w:val="24"/>
        </w:rPr>
        <w:t>Регулятивные:</w:t>
      </w: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определять целевые установки учебной деятельности, выстраивать последовательности необходимых операций (алгоритм действий);</w:t>
      </w: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корректировать деятельность: вносить изменения в процесс с учетом возникших трудностей и ошибок, намечать способы их устранения.</w:t>
      </w:r>
    </w:p>
    <w:p w:rsidR="00DA27D2" w:rsidRPr="00205D39" w:rsidRDefault="00DA27D2" w:rsidP="009B2C61">
      <w:pPr>
        <w:ind w:firstLine="709"/>
        <w:jc w:val="both"/>
        <w:rPr>
          <w:b/>
          <w:i/>
          <w:sz w:val="24"/>
          <w:szCs w:val="24"/>
        </w:rPr>
      </w:pPr>
      <w:r w:rsidRPr="00205D39">
        <w:rPr>
          <w:b/>
          <w:i/>
          <w:sz w:val="24"/>
          <w:szCs w:val="24"/>
        </w:rPr>
        <w:t>Познавательные:</w:t>
      </w: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осуществлять смысловое чтение;</w:t>
      </w: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уметь выделять существенную информацию из текстов;</w:t>
      </w: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использовать общие приёмы решения задач.</w:t>
      </w:r>
    </w:p>
    <w:p w:rsidR="00DA27D2" w:rsidRPr="00205D39" w:rsidRDefault="00DA27D2" w:rsidP="009B2C61">
      <w:pPr>
        <w:ind w:firstLine="709"/>
        <w:jc w:val="both"/>
        <w:rPr>
          <w:b/>
          <w:sz w:val="24"/>
          <w:szCs w:val="24"/>
        </w:rPr>
      </w:pPr>
      <w:r w:rsidRPr="00205D39">
        <w:rPr>
          <w:b/>
          <w:sz w:val="24"/>
          <w:szCs w:val="24"/>
        </w:rPr>
        <w:t>Личностные:</w:t>
      </w:r>
    </w:p>
    <w:p w:rsidR="00DA27D2" w:rsidRPr="00205D39" w:rsidRDefault="00DA27D2" w:rsidP="009B2C61">
      <w:pPr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формирование устойчивой мотивации к обучению;</w:t>
      </w:r>
    </w:p>
    <w:p w:rsidR="00DA27D2" w:rsidRPr="00205D39" w:rsidRDefault="00DA27D2" w:rsidP="009B2C61">
      <w:pPr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умение контролировать процесс и результат учебной деятельности;</w:t>
      </w:r>
    </w:p>
    <w:p w:rsidR="00DA27D2" w:rsidRPr="00205D39" w:rsidRDefault="00DA27D2" w:rsidP="009B2C61">
      <w:pPr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– формирование навыков самоанализа и самоконтроля.</w:t>
      </w:r>
    </w:p>
    <w:p w:rsidR="007C64DF" w:rsidRPr="00205D39" w:rsidRDefault="007C64DF" w:rsidP="009B2C61">
      <w:pPr>
        <w:shd w:val="clear" w:color="auto" w:fill="FFFFFF"/>
        <w:adjustRightInd w:val="0"/>
        <w:jc w:val="both"/>
        <w:rPr>
          <w:b/>
          <w:color w:val="000000"/>
          <w:sz w:val="24"/>
          <w:szCs w:val="24"/>
        </w:rPr>
      </w:pP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b/>
          <w:color w:val="000000"/>
          <w:sz w:val="24"/>
          <w:szCs w:val="24"/>
        </w:rPr>
      </w:pP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b/>
          <w:color w:val="000000"/>
          <w:sz w:val="24"/>
          <w:szCs w:val="24"/>
        </w:rPr>
      </w:pPr>
      <w:r w:rsidRPr="00205D39">
        <w:rPr>
          <w:b/>
          <w:color w:val="000000"/>
          <w:sz w:val="24"/>
          <w:szCs w:val="24"/>
        </w:rPr>
        <w:t>ХОД УРОКА</w:t>
      </w:r>
    </w:p>
    <w:p w:rsidR="00805BCD" w:rsidRPr="00205D39" w:rsidRDefault="00805BCD" w:rsidP="009B2C61">
      <w:pPr>
        <w:shd w:val="clear" w:color="auto" w:fill="FFFFFF"/>
        <w:adjustRightInd w:val="0"/>
        <w:ind w:firstLine="709"/>
        <w:jc w:val="both"/>
        <w:rPr>
          <w:b/>
          <w:color w:val="000000"/>
          <w:sz w:val="24"/>
          <w:szCs w:val="24"/>
        </w:rPr>
      </w:pP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b/>
          <w:color w:val="000000"/>
          <w:sz w:val="24"/>
          <w:szCs w:val="24"/>
        </w:rPr>
      </w:pPr>
      <w:r w:rsidRPr="00205D39">
        <w:rPr>
          <w:b/>
          <w:color w:val="000000"/>
          <w:sz w:val="24"/>
          <w:szCs w:val="24"/>
        </w:rPr>
        <w:lastRenderedPageBreak/>
        <w:t>1. Организационный этап.</w:t>
      </w:r>
    </w:p>
    <w:p w:rsidR="00DA27D2" w:rsidRPr="00205D39" w:rsidRDefault="00DA27D2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color w:val="000000"/>
          <w:sz w:val="24"/>
          <w:szCs w:val="24"/>
        </w:rPr>
        <w:t>Приветствие обучающихся, проверка готовности к уроку.</w:t>
      </w:r>
    </w:p>
    <w:p w:rsidR="00B667C5" w:rsidRPr="00205D39" w:rsidRDefault="00B667C5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color w:val="000000"/>
          <w:sz w:val="24"/>
          <w:szCs w:val="24"/>
        </w:rPr>
        <w:t>Сегодня мы с вами находим</w:t>
      </w:r>
      <w:r w:rsidR="00E33104" w:rsidRPr="00205D39">
        <w:rPr>
          <w:color w:val="000000"/>
          <w:sz w:val="24"/>
          <w:szCs w:val="24"/>
        </w:rPr>
        <w:t>ся</w:t>
      </w:r>
      <w:r w:rsidRPr="00205D39">
        <w:rPr>
          <w:color w:val="000000"/>
          <w:sz w:val="24"/>
          <w:szCs w:val="24"/>
        </w:rPr>
        <w:t xml:space="preserve"> в магазине компьютерной техники «СосновкаIntel».</w:t>
      </w:r>
    </w:p>
    <w:p w:rsidR="00805BCD" w:rsidRPr="00205D39" w:rsidRDefault="00805BCD" w:rsidP="009B2C61">
      <w:pPr>
        <w:shd w:val="clear" w:color="auto" w:fill="FFFFFF"/>
        <w:adjustRightInd w:val="0"/>
        <w:ind w:firstLine="709"/>
        <w:jc w:val="both"/>
        <w:rPr>
          <w:b/>
          <w:color w:val="000000"/>
          <w:sz w:val="24"/>
          <w:szCs w:val="24"/>
        </w:rPr>
      </w:pPr>
    </w:p>
    <w:p w:rsidR="00EB2893" w:rsidRPr="00205D39" w:rsidRDefault="00DA27D2" w:rsidP="009B2C61">
      <w:pPr>
        <w:shd w:val="clear" w:color="auto" w:fill="FFFFFF"/>
        <w:adjustRightInd w:val="0"/>
        <w:ind w:firstLine="709"/>
        <w:jc w:val="both"/>
        <w:rPr>
          <w:b/>
          <w:color w:val="000000"/>
          <w:sz w:val="24"/>
          <w:szCs w:val="24"/>
        </w:rPr>
      </w:pPr>
      <w:r w:rsidRPr="00205D39">
        <w:rPr>
          <w:b/>
          <w:color w:val="000000"/>
          <w:sz w:val="24"/>
          <w:szCs w:val="24"/>
        </w:rPr>
        <w:t>2. Постановка цели и задач урока. Мотивация учебной деятельности обучающихся</w:t>
      </w:r>
      <w:r w:rsidR="00EB2893" w:rsidRPr="00205D39">
        <w:rPr>
          <w:b/>
          <w:color w:val="000000"/>
          <w:sz w:val="24"/>
          <w:szCs w:val="24"/>
        </w:rPr>
        <w:t>.</w:t>
      </w:r>
    </w:p>
    <w:p w:rsidR="00B12763" w:rsidRPr="00205D39" w:rsidRDefault="00DA27D2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color w:val="000000"/>
          <w:sz w:val="24"/>
          <w:szCs w:val="24"/>
        </w:rPr>
        <w:t>Ситуационная задача</w:t>
      </w:r>
      <w:r w:rsidR="00B12763" w:rsidRPr="00205D39">
        <w:rPr>
          <w:color w:val="000000"/>
          <w:sz w:val="24"/>
          <w:szCs w:val="24"/>
        </w:rPr>
        <w:t xml:space="preserve">: </w:t>
      </w:r>
      <w:r w:rsidRPr="00205D39">
        <w:rPr>
          <w:color w:val="000000"/>
          <w:sz w:val="24"/>
          <w:szCs w:val="24"/>
        </w:rPr>
        <w:t>Иннокентий Мимишкин решил купить себе персональный компьютер</w:t>
      </w:r>
      <w:r w:rsidR="00105896" w:rsidRPr="00205D39">
        <w:rPr>
          <w:color w:val="000000"/>
          <w:sz w:val="24"/>
          <w:szCs w:val="24"/>
        </w:rPr>
        <w:t xml:space="preserve"> в нашем магазине «СосновкаIntel»</w:t>
      </w:r>
      <w:r w:rsidRPr="00205D39">
        <w:rPr>
          <w:color w:val="000000"/>
          <w:sz w:val="24"/>
          <w:szCs w:val="24"/>
        </w:rPr>
        <w:t xml:space="preserve">. </w:t>
      </w:r>
    </w:p>
    <w:p w:rsidR="00105896" w:rsidRPr="00205D39" w:rsidRDefault="00105896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color w:val="000000"/>
          <w:sz w:val="24"/>
          <w:szCs w:val="24"/>
        </w:rPr>
        <w:t>Сколько денег потратит Иннокентий при приобретении минимального комплекта устройств</w:t>
      </w:r>
      <w:r w:rsidR="0080327B" w:rsidRPr="00205D39">
        <w:rPr>
          <w:color w:val="000000"/>
          <w:sz w:val="24"/>
          <w:szCs w:val="24"/>
        </w:rPr>
        <w:t xml:space="preserve"> </w:t>
      </w:r>
      <w:r w:rsidRPr="00205D39">
        <w:rPr>
          <w:color w:val="000000"/>
          <w:sz w:val="24"/>
          <w:szCs w:val="24"/>
        </w:rPr>
        <w:t>обеспечивающ</w:t>
      </w:r>
      <w:r w:rsidR="006A57C5" w:rsidRPr="00205D39">
        <w:rPr>
          <w:color w:val="000000"/>
          <w:sz w:val="24"/>
          <w:szCs w:val="24"/>
        </w:rPr>
        <w:t xml:space="preserve">ую </w:t>
      </w:r>
      <w:r w:rsidRPr="00205D39">
        <w:rPr>
          <w:color w:val="000000"/>
          <w:sz w:val="24"/>
          <w:szCs w:val="24"/>
        </w:rPr>
        <w:t xml:space="preserve"> работу компьютера?</w:t>
      </w:r>
    </w:p>
    <w:p w:rsidR="00A4451F" w:rsidRPr="00205D39" w:rsidRDefault="00A4451F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color w:val="000000"/>
          <w:sz w:val="24"/>
          <w:szCs w:val="24"/>
        </w:rPr>
        <w:t xml:space="preserve">Какие знания нам нужны для решения данной ситуационной задачи? </w:t>
      </w:r>
    </w:p>
    <w:p w:rsidR="00A4451F" w:rsidRPr="00205D39" w:rsidRDefault="00A4451F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color w:val="000000"/>
          <w:sz w:val="24"/>
          <w:szCs w:val="24"/>
        </w:rPr>
        <w:t>Знания по теме «Устройства компьютера», «Программное обеспечение»</w:t>
      </w:r>
    </w:p>
    <w:p w:rsidR="00105896" w:rsidRPr="00205D39" w:rsidRDefault="00105896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Для ответа на заданный вопрос необходимо вспомнить:</w:t>
      </w:r>
    </w:p>
    <w:p w:rsidR="00105896" w:rsidRPr="00205D39" w:rsidRDefault="00105896" w:rsidP="009B2C61">
      <w:pPr>
        <w:pStyle w:val="a6"/>
        <w:numPr>
          <w:ilvl w:val="0"/>
          <w:numId w:val="3"/>
        </w:numPr>
        <w:tabs>
          <w:tab w:val="left" w:pos="1118"/>
        </w:tabs>
        <w:spacing w:before="0"/>
        <w:ind w:left="0"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что такое «персональный компьютер»;</w:t>
      </w:r>
    </w:p>
    <w:p w:rsidR="00105896" w:rsidRPr="00205D39" w:rsidRDefault="00105896" w:rsidP="009B2C61">
      <w:pPr>
        <w:pStyle w:val="a6"/>
        <w:numPr>
          <w:ilvl w:val="0"/>
          <w:numId w:val="3"/>
        </w:numPr>
        <w:tabs>
          <w:tab w:val="left" w:pos="1118"/>
        </w:tabs>
        <w:spacing w:before="0"/>
        <w:ind w:left="0"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 xml:space="preserve">что входит в состав минимального комплекта </w:t>
      </w:r>
      <w:r w:rsidR="00540657" w:rsidRPr="00205D39">
        <w:rPr>
          <w:sz w:val="24"/>
          <w:szCs w:val="24"/>
        </w:rPr>
        <w:t>устройств;</w:t>
      </w:r>
    </w:p>
    <w:p w:rsidR="00540657" w:rsidRPr="00205D39" w:rsidRDefault="00540657" w:rsidP="009B2C61">
      <w:pPr>
        <w:pStyle w:val="a6"/>
        <w:numPr>
          <w:ilvl w:val="0"/>
          <w:numId w:val="3"/>
        </w:numPr>
        <w:tabs>
          <w:tab w:val="left" w:pos="1118"/>
        </w:tabs>
        <w:spacing w:before="0"/>
        <w:ind w:left="0"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основные компоненты системного блока;</w:t>
      </w:r>
    </w:p>
    <w:p w:rsidR="006A57C5" w:rsidRPr="00205D39" w:rsidRDefault="006A57C5" w:rsidP="009B2C61">
      <w:pPr>
        <w:pStyle w:val="a6"/>
        <w:numPr>
          <w:ilvl w:val="0"/>
          <w:numId w:val="3"/>
        </w:numPr>
        <w:tabs>
          <w:tab w:val="left" w:pos="1118"/>
        </w:tabs>
        <w:spacing w:before="0"/>
        <w:ind w:left="0"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узнать стоимость товара;</w:t>
      </w:r>
    </w:p>
    <w:p w:rsidR="006A57C5" w:rsidRPr="00205D39" w:rsidRDefault="006A57C5" w:rsidP="009B2C61">
      <w:pPr>
        <w:pStyle w:val="a6"/>
        <w:numPr>
          <w:ilvl w:val="0"/>
          <w:numId w:val="3"/>
        </w:numPr>
        <w:tabs>
          <w:tab w:val="left" w:pos="1118"/>
        </w:tabs>
        <w:spacing w:before="0"/>
        <w:ind w:left="0"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посчитать стоимость персональный компьютер</w:t>
      </w:r>
      <w:r w:rsidR="00540657" w:rsidRPr="00205D39">
        <w:rPr>
          <w:sz w:val="24"/>
          <w:szCs w:val="24"/>
        </w:rPr>
        <w:t>.</w:t>
      </w:r>
    </w:p>
    <w:p w:rsidR="00774C32" w:rsidRPr="00205D39" w:rsidRDefault="00774C32" w:rsidP="009B2C61">
      <w:pPr>
        <w:tabs>
          <w:tab w:val="left" w:pos="1118"/>
        </w:tabs>
        <w:ind w:firstLine="709"/>
        <w:jc w:val="both"/>
        <w:rPr>
          <w:sz w:val="24"/>
          <w:szCs w:val="24"/>
        </w:rPr>
      </w:pPr>
      <w:r w:rsidRPr="00205D39">
        <w:rPr>
          <w:bCs/>
          <w:sz w:val="24"/>
          <w:szCs w:val="24"/>
        </w:rPr>
        <w:t>Тема урока: Обобщение по теме «Компьютер как универсальное устройство» «Покупка компьютера»</w:t>
      </w:r>
    </w:p>
    <w:p w:rsidR="00AF0287" w:rsidRPr="00205D39" w:rsidRDefault="00F16CD0" w:rsidP="009B2C61">
      <w:pPr>
        <w:tabs>
          <w:tab w:val="left" w:pos="1118"/>
        </w:tabs>
        <w:ind w:firstLine="709"/>
        <w:jc w:val="both"/>
        <w:rPr>
          <w:i/>
          <w:sz w:val="24"/>
          <w:szCs w:val="24"/>
        </w:rPr>
      </w:pPr>
      <w:r w:rsidRPr="00205D39">
        <w:rPr>
          <w:i/>
          <w:sz w:val="24"/>
          <w:szCs w:val="24"/>
        </w:rPr>
        <w:t xml:space="preserve">Инструкция: </w:t>
      </w:r>
    </w:p>
    <w:p w:rsidR="00AF0287" w:rsidRPr="00205D39" w:rsidRDefault="00AF0287" w:rsidP="009B2C61">
      <w:pPr>
        <w:tabs>
          <w:tab w:val="left" w:pos="1118"/>
        </w:tabs>
        <w:ind w:firstLine="709"/>
        <w:jc w:val="both"/>
        <w:rPr>
          <w:i/>
          <w:sz w:val="24"/>
          <w:szCs w:val="24"/>
        </w:rPr>
      </w:pPr>
      <w:r w:rsidRPr="00205D39">
        <w:rPr>
          <w:i/>
          <w:sz w:val="24"/>
          <w:szCs w:val="24"/>
        </w:rPr>
        <w:t>Вы делитесь на две команды</w:t>
      </w:r>
    </w:p>
    <w:p w:rsidR="00AF0287" w:rsidRPr="00205D39" w:rsidRDefault="00AF0287" w:rsidP="009B2C61">
      <w:pPr>
        <w:tabs>
          <w:tab w:val="left" w:pos="1118"/>
        </w:tabs>
        <w:ind w:firstLine="709"/>
        <w:jc w:val="both"/>
        <w:rPr>
          <w:i/>
          <w:sz w:val="24"/>
          <w:szCs w:val="24"/>
        </w:rPr>
      </w:pPr>
      <w:r w:rsidRPr="00205D39">
        <w:rPr>
          <w:i/>
          <w:sz w:val="24"/>
          <w:szCs w:val="24"/>
        </w:rPr>
        <w:t xml:space="preserve">Перед вами </w:t>
      </w:r>
      <w:r w:rsidR="00F16CD0" w:rsidRPr="00205D39">
        <w:rPr>
          <w:i/>
          <w:sz w:val="24"/>
          <w:szCs w:val="24"/>
        </w:rPr>
        <w:t>Маршрутные листы</w:t>
      </w:r>
      <w:r w:rsidRPr="00205D39">
        <w:rPr>
          <w:i/>
          <w:sz w:val="24"/>
          <w:szCs w:val="24"/>
        </w:rPr>
        <w:t>, в них вы будите выполнять задания  и ставить себе баллы по результатам выполненных заданий (себя оценивать).</w:t>
      </w:r>
    </w:p>
    <w:p w:rsidR="00F16CD0" w:rsidRPr="00205D39" w:rsidRDefault="00AF0287" w:rsidP="009B2C61">
      <w:pPr>
        <w:tabs>
          <w:tab w:val="left" w:pos="1118"/>
        </w:tabs>
        <w:ind w:firstLine="709"/>
        <w:jc w:val="both"/>
        <w:rPr>
          <w:i/>
          <w:sz w:val="24"/>
          <w:szCs w:val="24"/>
        </w:rPr>
      </w:pPr>
      <w:r w:rsidRPr="00205D39">
        <w:rPr>
          <w:i/>
          <w:sz w:val="24"/>
          <w:szCs w:val="24"/>
        </w:rPr>
        <w:t xml:space="preserve">Для каждой группы имеются </w:t>
      </w:r>
      <w:r w:rsidR="00F16CD0" w:rsidRPr="00205D39">
        <w:rPr>
          <w:i/>
          <w:sz w:val="24"/>
          <w:szCs w:val="24"/>
        </w:rPr>
        <w:t xml:space="preserve"> </w:t>
      </w:r>
      <w:r w:rsidRPr="00205D39">
        <w:rPr>
          <w:i/>
          <w:sz w:val="24"/>
          <w:szCs w:val="24"/>
        </w:rPr>
        <w:t>«К</w:t>
      </w:r>
      <w:r w:rsidR="00F16CD0" w:rsidRPr="00205D39">
        <w:rPr>
          <w:i/>
          <w:sz w:val="24"/>
          <w:szCs w:val="24"/>
        </w:rPr>
        <w:t>ассовый чек</w:t>
      </w:r>
      <w:r w:rsidRPr="00205D39">
        <w:rPr>
          <w:i/>
          <w:sz w:val="24"/>
          <w:szCs w:val="24"/>
        </w:rPr>
        <w:t>», но он пока пустой, его мы будем заполнять в течени</w:t>
      </w:r>
      <w:r w:rsidR="009A4F7D" w:rsidRPr="00205D39">
        <w:rPr>
          <w:i/>
          <w:sz w:val="24"/>
          <w:szCs w:val="24"/>
        </w:rPr>
        <w:t>е</w:t>
      </w:r>
      <w:r w:rsidRPr="00205D39">
        <w:rPr>
          <w:i/>
          <w:sz w:val="24"/>
          <w:szCs w:val="24"/>
        </w:rPr>
        <w:t xml:space="preserve"> урока: название товара и соответствующую стоимостью. Стоимость товара необходимо определить при помощи сканирования </w:t>
      </w:r>
      <w:r w:rsidRPr="00205D39">
        <w:rPr>
          <w:i/>
          <w:sz w:val="24"/>
          <w:szCs w:val="24"/>
          <w:lang w:val="en-US"/>
        </w:rPr>
        <w:t>Qr</w:t>
      </w:r>
      <w:r w:rsidRPr="00205D39">
        <w:rPr>
          <w:i/>
          <w:sz w:val="24"/>
          <w:szCs w:val="24"/>
        </w:rPr>
        <w:t>-кода на каждом товаре</w:t>
      </w:r>
      <w:r w:rsidR="000C5670" w:rsidRPr="00205D39">
        <w:rPr>
          <w:i/>
          <w:sz w:val="24"/>
          <w:szCs w:val="24"/>
        </w:rPr>
        <w:t xml:space="preserve">. </w:t>
      </w:r>
    </w:p>
    <w:p w:rsidR="00805BCD" w:rsidRPr="00205D39" w:rsidRDefault="00805BCD" w:rsidP="009B2C61">
      <w:pPr>
        <w:shd w:val="clear" w:color="auto" w:fill="FFFFFF"/>
        <w:adjustRightInd w:val="0"/>
        <w:ind w:firstLine="709"/>
        <w:jc w:val="both"/>
        <w:rPr>
          <w:b/>
          <w:color w:val="000000"/>
          <w:sz w:val="24"/>
          <w:szCs w:val="24"/>
        </w:rPr>
      </w:pPr>
    </w:p>
    <w:p w:rsidR="00805BCD" w:rsidRPr="00205D39" w:rsidRDefault="00805BCD" w:rsidP="009B2C61">
      <w:pPr>
        <w:shd w:val="clear" w:color="auto" w:fill="FFFFFF"/>
        <w:adjustRightInd w:val="0"/>
        <w:ind w:firstLine="709"/>
        <w:jc w:val="both"/>
        <w:rPr>
          <w:b/>
          <w:color w:val="000000"/>
          <w:sz w:val="24"/>
          <w:szCs w:val="24"/>
        </w:rPr>
      </w:pPr>
    </w:p>
    <w:p w:rsidR="00F16CD0" w:rsidRPr="00205D39" w:rsidRDefault="00F16CD0" w:rsidP="009B2C61">
      <w:pPr>
        <w:shd w:val="clear" w:color="auto" w:fill="FFFFFF"/>
        <w:adjustRightInd w:val="0"/>
        <w:ind w:firstLine="709"/>
        <w:jc w:val="both"/>
        <w:rPr>
          <w:b/>
          <w:color w:val="000000"/>
          <w:sz w:val="24"/>
          <w:szCs w:val="24"/>
        </w:rPr>
      </w:pPr>
      <w:r w:rsidRPr="00205D39">
        <w:rPr>
          <w:b/>
          <w:color w:val="000000"/>
          <w:sz w:val="24"/>
          <w:szCs w:val="24"/>
        </w:rPr>
        <w:t>3. Актуализация знаний.</w:t>
      </w:r>
    </w:p>
    <w:p w:rsidR="00F16CD0" w:rsidRPr="00205D39" w:rsidRDefault="00F16CD0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i/>
          <w:color w:val="000000"/>
          <w:sz w:val="24"/>
          <w:szCs w:val="24"/>
        </w:rPr>
        <w:t>Содержание этапа:</w:t>
      </w:r>
      <w:r w:rsidRPr="00205D39">
        <w:rPr>
          <w:color w:val="000000"/>
          <w:sz w:val="24"/>
          <w:szCs w:val="24"/>
        </w:rPr>
        <w:t xml:space="preserve"> Обучающиеся индивидуально выполняют задание, направленное на повторение термин</w:t>
      </w:r>
      <w:r w:rsidR="00AF0287" w:rsidRPr="00205D39">
        <w:rPr>
          <w:color w:val="000000"/>
          <w:sz w:val="24"/>
          <w:szCs w:val="24"/>
        </w:rPr>
        <w:t>а</w:t>
      </w:r>
      <w:r w:rsidRPr="00205D39">
        <w:rPr>
          <w:color w:val="000000"/>
          <w:sz w:val="24"/>
          <w:szCs w:val="24"/>
        </w:rPr>
        <w:t xml:space="preserve"> «</w:t>
      </w:r>
      <w:r w:rsidR="000C5670" w:rsidRPr="00205D39">
        <w:rPr>
          <w:color w:val="000000"/>
          <w:sz w:val="24"/>
          <w:szCs w:val="24"/>
        </w:rPr>
        <w:t>П</w:t>
      </w:r>
      <w:r w:rsidRPr="00205D39">
        <w:rPr>
          <w:color w:val="000000"/>
          <w:sz w:val="24"/>
          <w:szCs w:val="24"/>
        </w:rPr>
        <w:t>ерсональный компьютер».</w:t>
      </w:r>
    </w:p>
    <w:p w:rsidR="00891B98" w:rsidRPr="00205D39" w:rsidRDefault="00891B98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color w:val="000000"/>
          <w:sz w:val="24"/>
          <w:szCs w:val="24"/>
        </w:rPr>
        <w:t>Для выполнение задания время ограничено: 2 минуты.</w:t>
      </w:r>
    </w:p>
    <w:p w:rsidR="005A57D7" w:rsidRPr="00205D39" w:rsidRDefault="00DA27D2" w:rsidP="009B2C61">
      <w:pPr>
        <w:ind w:firstLine="709"/>
        <w:jc w:val="both"/>
        <w:rPr>
          <w:b/>
          <w:sz w:val="24"/>
          <w:szCs w:val="24"/>
        </w:rPr>
      </w:pPr>
      <w:r w:rsidRPr="00205D39">
        <w:rPr>
          <w:b/>
          <w:sz w:val="24"/>
          <w:szCs w:val="24"/>
          <w:u w:val="thick"/>
        </w:rPr>
        <w:t>Прочитайте текст и выполните задания.</w:t>
      </w:r>
    </w:p>
    <w:p w:rsidR="005A57D7" w:rsidRPr="00205D39" w:rsidRDefault="00891B98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noProof/>
          <w:sz w:val="24"/>
          <w:szCs w:val="24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5568950</wp:posOffset>
            </wp:positionH>
            <wp:positionV relativeFrom="paragraph">
              <wp:posOffset>1905</wp:posOffset>
            </wp:positionV>
            <wp:extent cx="1639570" cy="1009650"/>
            <wp:effectExtent l="19050" t="0" r="0" b="0"/>
            <wp:wrapSquare wrapText="bothSides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957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27D2" w:rsidRPr="00205D39">
        <w:rPr>
          <w:sz w:val="24"/>
          <w:szCs w:val="24"/>
        </w:rPr>
        <w:t>На протяжении многих столетий человек для облегчения своего труда создавал всевозможные инструменты – орудия труда и устройства. Часть этих инструментов – инструменты (устройства) для счёта. Самый совершенный из них – компьютер.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Компьютер называют универсальным устройством обработки информации. Слово «универсальный» подчёркивает, что компьютер может применяться для многих целей: обрабатывать, хранить и передавать самую разнообразную информацию, использоваться в самых разных видах человеческой деятельности.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Вся информация, поступающая к человеку, состоит из сигналов. Известно, что таких сигналов человек получает значительно больше, чем в состоянии обработать его мозг. Кроме того, человек так устроен, что он: не может воспринимать непонятную ему информацию; необъективен, т.е. зачастую воспринимает информацию не такой, какая она есть, а такой, какой она ему кажется; быстро устаёт и может ошибаться, обрабатывая информацию; не может долго хранить информацию: если не закреплять знания постоянными упражнениями, информация очень быстро забывается.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 xml:space="preserve">С этими проблемами человеку помогает справляться компьютер. Он облегчает умственный </w:t>
      </w:r>
      <w:r w:rsidRPr="00205D39">
        <w:rPr>
          <w:sz w:val="24"/>
          <w:szCs w:val="24"/>
        </w:rPr>
        <w:lastRenderedPageBreak/>
        <w:t>труд человека, помогает справиться с большими объёмами информации.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b/>
          <w:sz w:val="24"/>
          <w:szCs w:val="24"/>
          <w:u w:val="thick"/>
        </w:rPr>
        <w:t>Задание 1.</w:t>
      </w:r>
      <w:r w:rsidRPr="00205D39">
        <w:rPr>
          <w:b/>
          <w:sz w:val="24"/>
          <w:szCs w:val="24"/>
        </w:rPr>
        <w:t xml:space="preserve"> </w:t>
      </w:r>
      <w:r w:rsidRPr="00205D39">
        <w:rPr>
          <w:sz w:val="24"/>
          <w:szCs w:val="24"/>
        </w:rPr>
        <w:t>Составьте определение к термину «</w:t>
      </w:r>
      <w:r w:rsidR="00891B98" w:rsidRPr="00205D39">
        <w:rPr>
          <w:sz w:val="24"/>
          <w:szCs w:val="24"/>
        </w:rPr>
        <w:t>П</w:t>
      </w:r>
      <w:r w:rsidRPr="00205D39">
        <w:rPr>
          <w:sz w:val="24"/>
          <w:szCs w:val="24"/>
        </w:rPr>
        <w:t>ерсональный компьютер», выбирая недостающие слова из скобок.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b/>
          <w:i/>
          <w:color w:val="001F5F"/>
          <w:sz w:val="24"/>
          <w:szCs w:val="24"/>
        </w:rPr>
        <w:t xml:space="preserve">Персональный компьютер </w:t>
      </w:r>
      <w:r w:rsidRPr="00205D39">
        <w:rPr>
          <w:sz w:val="24"/>
          <w:szCs w:val="24"/>
        </w:rPr>
        <w:t>– компьютер … (одноцелевого, многоцелевого) назначения, предназначенный для работы … (одного человека, двух человек, нескольких людей), достаточно … (простой, сложный) в использовании и обслуживании, имеющий … (небольшие, большие, огромные) размеры и … (недоступную, доступную) стоимость.</w:t>
      </w:r>
    </w:p>
    <w:p w:rsidR="000C5670" w:rsidRPr="00205D39" w:rsidRDefault="000C5670" w:rsidP="009B2C61">
      <w:pPr>
        <w:pStyle w:val="a3"/>
        <w:ind w:firstLine="709"/>
        <w:jc w:val="both"/>
        <w:rPr>
          <w:i/>
          <w:sz w:val="24"/>
          <w:szCs w:val="24"/>
        </w:rPr>
      </w:pPr>
      <w:r w:rsidRPr="00205D39">
        <w:rPr>
          <w:i/>
          <w:sz w:val="24"/>
          <w:szCs w:val="24"/>
        </w:rPr>
        <w:t>Если все верно в Маршрутных листах, то ставим себе балл в соответствии с критериями (</w:t>
      </w:r>
      <w:r w:rsidR="00011DFF" w:rsidRPr="00205D39">
        <w:rPr>
          <w:i/>
          <w:sz w:val="24"/>
          <w:szCs w:val="24"/>
        </w:rPr>
        <w:t>0-1 правильных ответа  - 0 баллов,  2</w:t>
      </w:r>
      <w:r w:rsidRPr="00205D39">
        <w:rPr>
          <w:i/>
          <w:sz w:val="24"/>
          <w:szCs w:val="24"/>
        </w:rPr>
        <w:t>-3 правильных ответа  - 1 балл, 4-5  правильных ответа  - 2 балла)</w:t>
      </w:r>
    </w:p>
    <w:p w:rsidR="006311E3" w:rsidRPr="00205D39" w:rsidRDefault="006311E3" w:rsidP="009B2C61">
      <w:pPr>
        <w:pStyle w:val="a3"/>
        <w:ind w:firstLine="709"/>
        <w:jc w:val="both"/>
        <w:rPr>
          <w:color w:val="FF0000"/>
          <w:sz w:val="24"/>
          <w:szCs w:val="24"/>
        </w:rPr>
      </w:pPr>
      <w:r w:rsidRPr="00205D39">
        <w:rPr>
          <w:i/>
          <w:sz w:val="24"/>
          <w:szCs w:val="24"/>
        </w:rPr>
        <w:t xml:space="preserve">За выполнение первого задания вы можете взять </w:t>
      </w:r>
      <w:r w:rsidR="00D44B86" w:rsidRPr="00205D39">
        <w:rPr>
          <w:i/>
          <w:sz w:val="24"/>
          <w:szCs w:val="24"/>
        </w:rPr>
        <w:t>два</w:t>
      </w:r>
      <w:r w:rsidRPr="00205D39">
        <w:rPr>
          <w:i/>
          <w:sz w:val="24"/>
          <w:szCs w:val="24"/>
        </w:rPr>
        <w:t xml:space="preserve"> устройств</w:t>
      </w:r>
      <w:r w:rsidR="00D44B86" w:rsidRPr="00205D39">
        <w:rPr>
          <w:i/>
          <w:sz w:val="24"/>
          <w:szCs w:val="24"/>
        </w:rPr>
        <w:t>а</w:t>
      </w:r>
      <w:r w:rsidRPr="00205D39">
        <w:rPr>
          <w:i/>
          <w:sz w:val="24"/>
          <w:szCs w:val="24"/>
        </w:rPr>
        <w:t xml:space="preserve"> представленных в нашем магазине, не забывая отсканировать Qr-кода и вписать наименование товара и стоимость в свой кассовый чек</w:t>
      </w:r>
      <w:r w:rsidRPr="00205D39">
        <w:rPr>
          <w:color w:val="FF0000"/>
          <w:sz w:val="24"/>
          <w:szCs w:val="24"/>
        </w:rPr>
        <w:t>.</w:t>
      </w:r>
    </w:p>
    <w:p w:rsidR="000C5670" w:rsidRPr="00205D39" w:rsidRDefault="000C5670" w:rsidP="009B2C61">
      <w:pPr>
        <w:shd w:val="clear" w:color="auto" w:fill="FFFFFF"/>
        <w:adjustRightInd w:val="0"/>
        <w:ind w:firstLine="709"/>
        <w:jc w:val="both"/>
        <w:rPr>
          <w:b/>
          <w:color w:val="000000"/>
          <w:sz w:val="24"/>
          <w:szCs w:val="24"/>
        </w:rPr>
      </w:pPr>
      <w:r w:rsidRPr="00205D39">
        <w:rPr>
          <w:b/>
          <w:color w:val="000000"/>
          <w:sz w:val="24"/>
          <w:szCs w:val="24"/>
        </w:rPr>
        <w:t>4. Применение знаний и умений.</w:t>
      </w:r>
    </w:p>
    <w:p w:rsidR="000F67DE" w:rsidRPr="00205D39" w:rsidRDefault="000F67DE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Все устройства, входящие в состав персонального компьютера, можно разделить на две группы:</w:t>
      </w:r>
    </w:p>
    <w:p w:rsidR="000F67DE" w:rsidRPr="00205D39" w:rsidRDefault="000F67DE" w:rsidP="009B2C61">
      <w:pPr>
        <w:pStyle w:val="a6"/>
        <w:numPr>
          <w:ilvl w:val="0"/>
          <w:numId w:val="2"/>
        </w:numPr>
        <w:tabs>
          <w:tab w:val="left" w:pos="703"/>
          <w:tab w:val="left" w:pos="993"/>
        </w:tabs>
        <w:spacing w:before="0"/>
        <w:ind w:left="0"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внешние устройства.</w:t>
      </w:r>
    </w:p>
    <w:p w:rsidR="000F67DE" w:rsidRPr="00205D39" w:rsidRDefault="000F67DE" w:rsidP="009B2C61">
      <w:pPr>
        <w:pStyle w:val="a6"/>
        <w:numPr>
          <w:ilvl w:val="0"/>
          <w:numId w:val="2"/>
        </w:numPr>
        <w:tabs>
          <w:tab w:val="left" w:pos="703"/>
          <w:tab w:val="left" w:pos="993"/>
        </w:tabs>
        <w:spacing w:before="0"/>
        <w:ind w:left="0"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устройства, входящие в системный блок;</w:t>
      </w:r>
    </w:p>
    <w:p w:rsidR="000C5670" w:rsidRPr="00205D39" w:rsidRDefault="000C5670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i/>
          <w:color w:val="000000"/>
          <w:sz w:val="24"/>
          <w:szCs w:val="24"/>
        </w:rPr>
        <w:t>Содержание этапа:</w:t>
      </w:r>
      <w:r w:rsidRPr="00205D39">
        <w:rPr>
          <w:color w:val="000000"/>
          <w:sz w:val="24"/>
          <w:szCs w:val="24"/>
        </w:rPr>
        <w:t xml:space="preserve"> Обучающиеся в парах выполняют задание в маршрутных листах.</w:t>
      </w:r>
    </w:p>
    <w:p w:rsidR="00FD4BFB" w:rsidRPr="00205D39" w:rsidRDefault="00FD4BFB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color w:val="000000"/>
          <w:sz w:val="24"/>
          <w:szCs w:val="24"/>
        </w:rPr>
        <w:t xml:space="preserve">Для выполнение задания время ограничено: </w:t>
      </w:r>
      <w:r w:rsidR="0029692D" w:rsidRPr="00205D39">
        <w:rPr>
          <w:color w:val="000000"/>
          <w:sz w:val="24"/>
          <w:szCs w:val="24"/>
        </w:rPr>
        <w:t>1</w:t>
      </w:r>
      <w:r w:rsidRPr="00205D39">
        <w:rPr>
          <w:color w:val="000000"/>
          <w:sz w:val="24"/>
          <w:szCs w:val="24"/>
        </w:rPr>
        <w:t xml:space="preserve"> минут</w:t>
      </w:r>
      <w:r w:rsidR="0029692D" w:rsidRPr="00205D39">
        <w:rPr>
          <w:color w:val="000000"/>
          <w:sz w:val="24"/>
          <w:szCs w:val="24"/>
        </w:rPr>
        <w:t>а</w:t>
      </w:r>
      <w:r w:rsidRPr="00205D39">
        <w:rPr>
          <w:color w:val="000000"/>
          <w:sz w:val="24"/>
          <w:szCs w:val="24"/>
        </w:rPr>
        <w:t>.</w:t>
      </w:r>
    </w:p>
    <w:tbl>
      <w:tblPr>
        <w:tblStyle w:val="a7"/>
        <w:tblW w:w="0" w:type="auto"/>
        <w:tblLook w:val="04A0"/>
      </w:tblPr>
      <w:tblGrid>
        <w:gridCol w:w="10471"/>
      </w:tblGrid>
      <w:tr w:rsidR="00D93A4F" w:rsidRPr="00205D39" w:rsidTr="00D93A4F">
        <w:tc>
          <w:tcPr>
            <w:tcW w:w="10535" w:type="dxa"/>
          </w:tcPr>
          <w:p w:rsidR="00D93A4F" w:rsidRPr="00205D39" w:rsidRDefault="00D93A4F" w:rsidP="009B2C61">
            <w:pPr>
              <w:pStyle w:val="a3"/>
              <w:spacing w:before="2"/>
              <w:ind w:left="103" w:right="108" w:firstLine="312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К основным внешним устройствам принято относить клавиатуру, мышь и монитор.</w:t>
            </w:r>
          </w:p>
          <w:p w:rsidR="00D93A4F" w:rsidRPr="00205D39" w:rsidRDefault="00D93A4F" w:rsidP="009B2C61">
            <w:pPr>
              <w:pStyle w:val="a3"/>
              <w:spacing w:before="2" w:line="322" w:lineRule="exact"/>
              <w:ind w:left="415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Клавиатура применяется для ввода информации в память компьютера.</w:t>
            </w:r>
          </w:p>
          <w:p w:rsidR="00D93A4F" w:rsidRPr="00205D39" w:rsidRDefault="00D93A4F" w:rsidP="009B2C61">
            <w:pPr>
              <w:pStyle w:val="a3"/>
              <w:ind w:left="103" w:right="110" w:firstLine="312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Монитор предназначен для вывода информации на экран. Для ввода в компьютер графической информации используется сканер. Для вывода информации на бумагу предназначены принтеры.</w:t>
            </w:r>
          </w:p>
          <w:p w:rsidR="00D93A4F" w:rsidRPr="00205D39" w:rsidRDefault="00D93A4F" w:rsidP="009B2C61">
            <w:pPr>
              <w:pStyle w:val="a3"/>
              <w:ind w:left="103" w:right="102" w:firstLine="312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Мышь – одно из основных устройств ввода, предназначенное для управления компьютером.</w:t>
            </w:r>
          </w:p>
          <w:p w:rsidR="00D93A4F" w:rsidRPr="00205D39" w:rsidRDefault="00D93A4F" w:rsidP="009B2C61">
            <w:pPr>
              <w:pStyle w:val="a3"/>
              <w:ind w:left="103" w:right="108" w:firstLine="312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Для вывода звуковой информации используются акустические колонки или наушники. Ввод звуковой информации в компьютер осуществляется через микрофон.</w:t>
            </w:r>
          </w:p>
          <w:p w:rsidR="00D93A4F" w:rsidRPr="00205D39" w:rsidRDefault="00D93A4F" w:rsidP="009B2C61">
            <w:pPr>
              <w:pStyle w:val="a3"/>
              <w:ind w:left="103" w:right="108" w:firstLine="312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Системный блок, клавиатура, мышь и монитор образуют минимальный комплект устройств, обеспечивающих работу компьютера.</w:t>
            </w:r>
          </w:p>
        </w:tc>
      </w:tr>
    </w:tbl>
    <w:p w:rsidR="00793147" w:rsidRPr="00205D39" w:rsidRDefault="00793147" w:rsidP="00205D39">
      <w:pPr>
        <w:pStyle w:val="a3"/>
        <w:jc w:val="both"/>
        <w:rPr>
          <w:b/>
          <w:sz w:val="24"/>
          <w:szCs w:val="24"/>
          <w:u w:val="thick"/>
        </w:rPr>
      </w:pPr>
    </w:p>
    <w:p w:rsidR="00D93A4F" w:rsidRPr="00205D39" w:rsidRDefault="00D93A4F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b/>
          <w:sz w:val="24"/>
          <w:szCs w:val="24"/>
          <w:u w:val="thick"/>
        </w:rPr>
        <w:t xml:space="preserve">Задание </w:t>
      </w:r>
      <w:r w:rsidR="00FD4BFB" w:rsidRPr="00205D39">
        <w:rPr>
          <w:b/>
          <w:sz w:val="24"/>
          <w:szCs w:val="24"/>
          <w:u w:val="thick"/>
        </w:rPr>
        <w:t>2</w:t>
      </w:r>
      <w:r w:rsidRPr="00205D39">
        <w:rPr>
          <w:b/>
          <w:sz w:val="24"/>
          <w:szCs w:val="24"/>
          <w:u w:val="thick"/>
        </w:rPr>
        <w:t>.</w:t>
      </w:r>
      <w:r w:rsidRPr="00205D39">
        <w:rPr>
          <w:b/>
          <w:sz w:val="24"/>
          <w:szCs w:val="24"/>
        </w:rPr>
        <w:t xml:space="preserve"> </w:t>
      </w:r>
      <w:r w:rsidRPr="00205D39">
        <w:rPr>
          <w:sz w:val="24"/>
          <w:szCs w:val="24"/>
        </w:rPr>
        <w:t>Определите, устройством ввода или вывода информации является каждое из устройств, названия которых пр</w:t>
      </w:r>
      <w:r w:rsidR="000F67DE" w:rsidRPr="00205D39">
        <w:rPr>
          <w:sz w:val="24"/>
          <w:szCs w:val="24"/>
        </w:rPr>
        <w:t xml:space="preserve">иведены ниже (впишите номера   </w:t>
      </w:r>
      <w:r w:rsidRPr="00205D39">
        <w:rPr>
          <w:sz w:val="24"/>
          <w:szCs w:val="24"/>
        </w:rPr>
        <w:t xml:space="preserve">  устройств).</w:t>
      </w:r>
    </w:p>
    <w:p w:rsidR="00FD4BFB" w:rsidRPr="00205D39" w:rsidRDefault="00FD4BFB" w:rsidP="009B2C61">
      <w:pPr>
        <w:pStyle w:val="a3"/>
        <w:jc w:val="both"/>
        <w:rPr>
          <w:b/>
          <w:sz w:val="24"/>
          <w:szCs w:val="24"/>
          <w:u w:val="thick"/>
        </w:rPr>
      </w:pPr>
    </w:p>
    <w:p w:rsidR="00805BCD" w:rsidRPr="00205D39" w:rsidRDefault="008D6F21" w:rsidP="009B2C61">
      <w:pPr>
        <w:pStyle w:val="a3"/>
        <w:ind w:firstLine="709"/>
        <w:jc w:val="both"/>
        <w:rPr>
          <w:b/>
          <w:sz w:val="24"/>
          <w:szCs w:val="24"/>
          <w:u w:val="thick"/>
        </w:rPr>
      </w:pPr>
      <w:r w:rsidRPr="008D6F21">
        <w:rPr>
          <w:rFonts w:eastAsia="Calibri"/>
          <w:noProof/>
          <w:sz w:val="24"/>
          <w:szCs w:val="24"/>
        </w:rPr>
      </w:r>
      <w:r w:rsidRPr="008D6F21">
        <w:rPr>
          <w:rFonts w:eastAsia="Calibri"/>
          <w:noProof/>
          <w:sz w:val="24"/>
          <w:szCs w:val="24"/>
        </w:rPr>
        <w:pict>
          <v:group id="Group 5415" o:spid="_x0000_s1356" style="width:492.6pt;height:205.2pt;mso-position-horizontal-relative:char;mso-position-vertical-relative:line" coordorigin="745" coordsize="65037,27251">
            <v:rect id="Rectangle 557" o:spid="_x0000_s1357" style="position:absolute;left:8628;width:593;height:26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73OsUA&#10;AADcAAAADwAAAGRycy9kb3ducmV2LnhtbESPS4vCQBCE74L/YWjBm05c8JV1FHEVPa4P0L01md4k&#10;bKYnZEYT/fXOguCxqKqvqNmiMYW4UeVyywoG/QgEcWJ1zqmC03HTm4BwHlljYZkU3MnBYt5uzTDW&#10;tuY93Q4+FQHCLkYFmfdlLKVLMjLo+rYkDt6vrQz6IKtU6grrADeF/IiikTSYc1jIsKRVRsnf4WoU&#10;bCfl8rKzjzot1j/b8/d5+nWceqW6nWb5CcJT49/hV3unFQyHY/g/E4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7vc6xQAAANwAAAAPAAAAAAAAAAAAAAAAAJgCAABkcnMv&#10;ZG93bnJldi54bWxQSwUGAAAAAAQABAD1AAAAigMAAAAA&#10;" filled="f" stroked="f">
              <v:textbox style="mso-next-textbox:#Rectangle 557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570" o:spid="_x0000_s1358" style="position:absolute;left:13762;top:2481;width:9538;height:3473;visibility:visible" coordsize="953770,347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b/dcMA&#10;AADcAAAADwAAAGRycy9kb3ducmV2LnhtbERPz2vCMBS+D/wfwhO8DE2VTaUaRQbbHHixCvb4aJ5N&#10;sXmpTWa7/345DHb8+H6vt72txYNaXzlWMJ0kIIgLpysuFZxP7+MlCB+QNdaOScEPedhuBk9rTLXr&#10;+EiPLJQihrBPUYEJoUml9IUhi37iGuLIXV1rMUTYllK32MVwW8tZksylxYpjg8GG3gwVt+zbKmgy&#10;6aafl6/nw3l/v5uXj/zU5blSo2G/W4EI1Id/8Z97rxW8LuL8eCYe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Hb/dcMAAADcAAAADwAAAAAAAAAAAAAAAACYAgAAZHJzL2Rv&#10;d25yZXYueG1sUEsFBgAAAAAEAAQA9QAAAIgDAAAAAA==&#10;" adj="0,,0" path="m,57912c,25908,25908,,57912,l895858,v32004,,57912,25908,57912,57912l953770,289433v,32004,-25908,57912,-57912,57912l57912,347345c25908,347345,,321437,,289433l,57912xe" filled="f" strokecolor="#3d6e9b" strokeweight="1pt">
              <v:stroke miterlimit="83231f" joinstyle="miter"/>
              <v:formulas/>
              <v:path arrowok="t" o:connecttype="segments" textboxrect="0,0,953770,347345"/>
            </v:shape>
            <v:rect id="Rectangle 4700" o:spid="_x0000_s1359" style="position:absolute;left:15124;top:3202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/g38IA&#10;AADdAAAADwAAAGRycy9kb3ducmV2LnhtbERPy4rCMBTdC/5DuII7TR3E0WoUcRRd+gJ1d2mubbG5&#10;KU20nfl6sxhweTjv2aIxhXhR5XLLCgb9CARxYnXOqYLzadMbg3AeWWNhmRT8koPFvN2aYaxtzQd6&#10;HX0qQgi7GBVk3pexlC7JyKDr25I4cHdbGfQBVqnUFdYh3BTyK4pG0mDOoSHDklYZJY/j0yjYjsvl&#10;dWf/6rRY37aX/WXyc5p4pbqdZjkF4anxH/G/e6cVDL+jsD+8CU9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v+DfwgAAAN0AAAAPAAAAAAAAAAAAAAAAAJgCAABkcnMvZG93&#10;bnJldi54bWxQSwUGAAAAAAQABAD1AAAAhwMAAAAA&#10;" filled="f" stroked="f">
              <v:textbox style="mso-next-textbox:#Rectangle 4700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1</w:t>
                    </w:r>
                  </w:p>
                </w:txbxContent>
              </v:textbox>
            </v:rect>
            <v:rect id="Rectangle 4701" o:spid="_x0000_s1360" style="position:absolute;left:15886;top:3202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NFRMcA&#10;AADd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oWz9EM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3zRUTHAAAA3QAAAA8AAAAAAAAAAAAAAAAAmAIAAGRy&#10;cy9kb3ducmV2LnhtbFBLBQYAAAAABAAEAPUAAACMAwAAAAA=&#10;" filled="f" stroked="f">
              <v:textbox style="mso-next-textbox:#Rectangle 4701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572" o:spid="_x0000_s1361" style="position:absolute;left:16648;top:3503;width:7072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wIws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fz0u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LAjCxQAAANwAAAAPAAAAAAAAAAAAAAAAAJgCAABkcnMv&#10;ZG93bnJldi54bWxQSwUGAAAAAAQABAD1AAAAigMAAAAA&#10;" filled="f" stroked="f">
              <v:textbox style="mso-next-textbox:#Rectangle 572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принтер</w:t>
                    </w:r>
                  </w:p>
                </w:txbxContent>
              </v:textbox>
            </v:rect>
            <v:rect id="Rectangle 573" o:spid="_x0000_s1362" style="position:absolute;left:21967;top:3202;width:506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CtWccA&#10;AADc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YweX2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xgrVnHAAAA3AAAAA8AAAAAAAAAAAAAAAAAmAIAAGRy&#10;cy9kb3ducmV2LnhtbFBLBQYAAAAABAAEAPUAAACMAwAAAAA=&#10;" filled="f" stroked="f">
              <v:textbox style="mso-next-textbox:#Rectangle 573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574" o:spid="_x0000_s1363" style="position:absolute;left:18138;top:6562;width:10928;height:3473;visibility:visible" coordsize="1092835,347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cA0MgA&#10;AADcAAAADwAAAGRycy9kb3ducmV2LnhtbESPQWvCQBSE7wX/w/IKvYhuYm0r0VVqoSUgtBiL52f2&#10;NYnNvg3ZNab++m5B6HGYmW+Yxao3teiodZVlBfE4AkGcW11xoeBz9zqagXAeWWNtmRT8kIPVcnCz&#10;wETbM2+py3whAoRdggpK75tESpeXZNCNbUMcvC/bGvRBtoXULZ4D3NRyEkWP0mDFYaHEhl5Kyr+z&#10;k1Fw+Di+51G8797SbHh/SeM1DTdbpe5u++c5CE+9/w9f26lW8PA0hb8z4QjI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1wDQyAAAANwAAAAPAAAAAAAAAAAAAAAAAJgCAABk&#10;cnMvZG93bnJldi54bWxQSwUGAAAAAAQABAD1AAAAjQMAAAAA&#10;" adj="0,,0" path="m,57785c,25908,25908,,57912,r977011,c1066927,,1092835,25908,1092835,57785r,231648c1092835,321310,1066927,347345,1034923,347345r-977011,c25908,347345,,321310,,289433l,57785xe" filled="f" strokecolor="#3d6e9b" strokeweight="1pt">
              <v:stroke miterlimit="83231f" joinstyle="miter"/>
              <v:formulas/>
              <v:path arrowok="t" o:connecttype="segments" textboxrect="0,0,1092835,347345"/>
            </v:shape>
            <v:rect id="Rectangle 4707" o:spid="_x0000_s1364" style="position:absolute;left:20306;top:7271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Z4q8cA&#10;AADdAAAADwAAAGRycy9kb3ducmV2LnhtbESPQWvCQBSE7wX/w/KE3upGKY2mriLakhzbKGhvj+wz&#10;CWbfhuzWRH99t1DocZiZb5jlejCNuFLnassKppMIBHFhdc2lgsP+/WkOwnlkjY1lUnAjB+vV6GGJ&#10;ibY9f9I196UIEHYJKqi8bxMpXVGRQTexLXHwzrYz6IPsSqk77APcNHIWRS/SYM1hocKWthUVl/zb&#10;KEjn7eaU2XtfNm9f6fHjuNjtF16px/GweQXhafD/4b92phU8x1EM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1WeKvHAAAA3QAAAA8AAAAAAAAAAAAAAAAAmAIAAGRy&#10;cy9kb3ducmV2LnhtbFBLBQYAAAAABAAEAPUAAACMAwAAAAA=&#10;" filled="f" stroked="f">
              <v:textbox style="mso-next-textbox:#Rectangle 4707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4706" o:spid="_x0000_s1365" style="position:absolute;left:19544;top:7271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rdMMcA&#10;AADdAAAADwAAAGRycy9kb3ducmV2LnhtbESPQWvCQBSE74L/YXmF3nTTIhpTVxGr6LE1BdvbI/ua&#10;hO6+Ddmtif56tyD0OMzMN8xi1VsjztT62rGCp3ECgrhwuuZSwUe+G6UgfEDWaByTggt5WC2HgwVm&#10;2nX8TudjKEWEsM9QQRVCk0npi4os+rFriKP37VqLIcq2lLrFLsKtkc9JMpUWa44LFTa0qaj4Of5a&#10;Bfu0WX8e3LUrzfZrf3o7zV/zeVDq8aFfv4AI1If/8L190Aoms2QKf2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Ia3TDHAAAA3QAAAA8AAAAAAAAAAAAAAAAAmAIAAGRy&#10;cy9kb3ducmV2LnhtbFBLBQYAAAAABAAEAPUAAACMAwAAAAA=&#10;" filled="f" stroked="f">
              <v:textbox style="mso-next-textbox:#Rectangle 4706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5</w:t>
                    </w:r>
                  </w:p>
                </w:txbxContent>
              </v:textbox>
            </v:rect>
            <v:rect id="Rectangle 576" o:spid="_x0000_s1366" style="position:absolute;left:21068;top:7572;width:8798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cOwc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eBr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Fw7BxQAAANwAAAAPAAAAAAAAAAAAAAAAAJgCAABkcnMv&#10;ZG93bnJldi54bWxQSwUGAAAAAAQABAD1AAAAigMAAAAA&#10;" filled="f" stroked="f">
              <v:textbox style="mso-next-textbox:#Rectangle 576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микрофон</w:t>
                    </w:r>
                  </w:p>
                </w:txbxContent>
              </v:textbox>
            </v:rect>
            <v:rect id="Rectangle 577" o:spid="_x0000_s1367" style="position:absolute;left:27682;top:7271;width:506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urWsYA&#10;AADcAAAADwAAAGRycy9kb3ducmV2LnhtbESPT2vCQBTE74V+h+UVequbFtpodBXpH5KjRkG9PbLP&#10;JJh9G7Jbk/bTu4LgcZiZ3zCzxWAacabO1ZYVvI4iEMSF1TWXCrabn5cxCOeRNTaWScEfOVjMHx9m&#10;mGjb85rOuS9FgLBLUEHlfZtI6YqKDLqRbYmDd7SdQR9kV0rdYR/gppFvUfQhDdYcFips6bOi4pT/&#10;GgXpuF3uM/vfl833Id2tdpOvzcQr9fw0LKcgPA3+Hr61M63gPY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1urWsYAAADcAAAADwAAAAAAAAAAAAAAAACYAgAAZHJz&#10;L2Rvd25yZXYueG1sUEsFBgAAAAAEAAQA9QAAAIsDAAAAAA==&#10;" filled="f" stroked="f">
              <v:textbox style="mso-next-textbox:#Rectangle 577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578" o:spid="_x0000_s1368" style="position:absolute;left:24799;top:1196;width:13913;height:3473;visibility:visible" coordsize="1391285,347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2YhL8A&#10;AADcAAAADwAAAGRycy9kb3ducmV2LnhtbERPy2oCMRTdF/yHcIXuaqLQjoxGEaXQna2P/TW5zgxO&#10;boYkOuPfN4tCl4fzXq4H14oHhdh41jCdKBDExtuGKw2n4+fbHERMyBZbz6ThSRHWq9HLEkvre/6h&#10;xyFVIodwLFFDnVJXShlNTQ7jxHfEmbv64DBlGCppA/Y53LVyptSHdNhwbqixo21N5na4Ow2bs1Km&#10;2MV9sStcDCZ9X2bbXuvX8bBZgEg0pH/xn/vLangv8tp8Jh8Buf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7ZiEvwAAANwAAAAPAAAAAAAAAAAAAAAAAJgCAABkcnMvZG93bnJl&#10;di54bWxQSwUGAAAAAAQABAD1AAAAhAMAAAAA&#10;" adj="0,,0" path="m,57912c,25908,25908,,57912,l1333373,v32004,,57912,25908,57912,57912l1391285,289560v,31877,-25908,57785,-57912,57785l57912,347345c25908,347345,,321437,,289560l,57912xe" filled="f" strokecolor="#3d6e9b" strokeweight="1pt">
              <v:stroke miterlimit="83231f" joinstyle="miter"/>
              <v:formulas/>
              <v:path arrowok="t" o:connecttype="segments" textboxrect="0,0,1391285,347345"/>
            </v:shape>
            <v:rect id="Rectangle 4702" o:spid="_x0000_s1369" style="position:absolute;left:26158;top:1907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HbM8cA&#10;AADdAAAADwAAAGRycy9kb3ducmV2LnhtbESPQWvCQBSE74L/YXlCb7pRStXUVUQtydHGgu3tkX1N&#10;QrNvQ3abpP31XUHocZiZb5jNbjC16Kh1lWUF81kEgji3uuJCwdvlZboC4TyyxtoyKfghB7vteLTB&#10;WNueX6nLfCEChF2MCkrvm1hKl5dk0M1sQxy8T9sa9EG2hdQt9gFuarmIoidpsOKwUGJDh5Lyr+zb&#10;KEhWzf49tb99UZ8+kuv5uj5e1l6ph8mwfwbhafD/4Xs71Qoel9EC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0h2zPHAAAA3QAAAA8AAAAAAAAAAAAAAAAAmAIAAGRy&#10;cy9kb3ducmV2LnhtbFBLBQYAAAAABAAEAPUAAACMAwAAAAA=&#10;" filled="f" stroked="f">
              <v:textbox style="mso-next-textbox:#Rectangle 4702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2</w:t>
                    </w:r>
                  </w:p>
                </w:txbxContent>
              </v:textbox>
            </v:rect>
            <v:rect id="Rectangle 4703" o:spid="_x0000_s1370" style="position:absolute;left:26920;top:1907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1+qMcA&#10;AADd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YweY1e4P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JtfqjHAAAA3QAAAA8AAAAAAAAAAAAAAAAAmAIAAGRy&#10;cy9kb3ducmV2LnhtbFBLBQYAAAAABAAEAPUAAACMAwAAAAA=&#10;" filled="f" stroked="f">
              <v:textbox style="mso-next-textbox:#Rectangle 4703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580" o:spid="_x0000_s1371" style="position:absolute;left:27682;top:2208;width:12899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dDCcEA&#10;AADcAAAADwAAAGRycy9kb3ducmV2LnhtbERPy4rCMBTdC/5DuII7TRWU2jGK+ECXjgo6u0tzpy3T&#10;3JQm2urXm8WAy8N5z5etKcWDaldYVjAaRiCIU6sLzhRczrtBDMJ5ZI2lZVLwJAfLRbczx0Tbhr/p&#10;cfKZCCHsElSQe18lUro0J4NuaCviwP3a2qAPsM6krrEJ4aaU4yiaSoMFh4YcK1rnlP6d7kbBPq5W&#10;t4N9NVm5/dlfj9fZ5jzz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nQwnBAAAA3AAAAA8AAAAAAAAAAAAAAAAAmAIAAGRycy9kb3du&#10;cmV2LnhtbFBLBQYAAAAABAAEAPUAAACGAwAAAAA=&#10;" filled="f" stroked="f">
              <v:textbox style="mso-next-textbox:#Rectangle 580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видеопроектор</w:t>
                    </w:r>
                  </w:p>
                </w:txbxContent>
              </v:textbox>
            </v:rect>
            <v:rect id="Rectangle 581" o:spid="_x0000_s1372" style="position:absolute;left:37377;top:1907;width:50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vmksQA&#10;AADcAAAADwAAAGRycy9kb3ducmV2LnhtbESPQYvCMBSE74L/ITxhb5q64F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r5pLEAAAA3AAAAA8AAAAAAAAAAAAAAAAAmAIAAGRycy9k&#10;b3ducmV2LnhtbFBLBQYAAAAABAAEAPUAAACJAwAAAAA=&#10;" filled="f" stroked="f">
              <v:textbox style="mso-next-textbox:#Rectangle 581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582" o:spid="_x0000_s1373" style="position:absolute;left:29447;top:10523;width:16097;height:3473;visibility:visible" coordsize="1609725,347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oVlcUA&#10;AADcAAAADwAAAGRycy9kb3ducmV2LnhtbESP0WrCQBRE3wv+w3IFX0rdNFYNqasUodhCXtR+wCV7&#10;mwSzd+PuGtO/7wqCj8PMnGFWm8G0oifnG8sKXqcJCOLS6oYrBT/Hz5cMhA/IGlvLpOCPPGzWo6cV&#10;5tpeeU/9IVQiQtjnqKAOocul9GVNBv3UdsTR+7XOYIjSVVI7vEa4aWWaJAtpsOG4UGNH25rK0+Fi&#10;FLwtn+eXc7HPirTYLWb9kt33wEpNxsPHO4hAQ3iE7+0vrWCepXA7E4+AX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uhWVxQAAANwAAAAPAAAAAAAAAAAAAAAAAJgCAABkcnMv&#10;ZG93bnJldi54bWxQSwUGAAAAAAQABAD1AAAAigMAAAAA&#10;" adj="0,,0" path="m,57912c,25908,25908,,57912,l1551813,v32004,,57912,25908,57912,57912l1609725,289433v,32004,-25908,57912,-57912,57912l57912,347345c25908,347345,,321437,,289433l,57912xe" filled="f" strokecolor="#3d6e9b" strokeweight="1pt">
              <v:stroke miterlimit="83231f" joinstyle="miter"/>
              <v:formulas/>
              <v:path arrowok="t" o:connecttype="segments" textboxrect="0,0,1609725,347345"/>
            </v:shape>
            <v:rect id="Rectangle 4714" o:spid="_x0000_s1374" style="position:absolute;left:30808;top:11237;width:1014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1wAcYA&#10;AADdAAAADwAAAGRycy9kb3ducmV2LnhtbESPS4vCQBCE78L+h6EXvOlEER/RUWRV9Ohjwd1bk2mT&#10;sJmekBlN9Nc7grDHoqq+omaLxhTiRpXLLSvodSMQxInVOacKvk+bzhiE88gaC8uk4E4OFvOP1gxj&#10;bWs+0O3oUxEg7GJUkHlfxlK6JCODrmtL4uBdbGXQB1mlUldYB7gpZD+KhtJgzmEhw5K+Mkr+jlej&#10;YDsulz87+6jTYv27Pe/Pk9Vp4pVqfzbLKQhPjf8Pv9s7rWAw6g3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1wAcYAAADdAAAADwAAAAAAAAAAAAAAAACYAgAAZHJz&#10;L2Rvd25yZXYueG1sUEsFBgAAAAAEAAQA9QAAAIsDAAAAAA==&#10;" filled="f" stroked="f">
              <v:textbox style="mso-next-textbox:#Rectangle 4714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7</w:t>
                    </w:r>
                  </w:p>
                </w:txbxContent>
              </v:textbox>
            </v:rect>
            <v:rect id="Rectangle 4715" o:spid="_x0000_s1375" style="position:absolute;left:31570;top:11237;width:1014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HVmsYA&#10;AADdAAAADwAAAGRycy9kb3ducmV2LnhtbESPQWvCQBSE74L/YXmCN91YrNXUVUQterRaUG+P7GsS&#10;mn0bsquJ/npXEHocZuYbZjpvTCGuVLncsoJBPwJBnFidc6rg5/DVG4NwHlljYZkU3MjBfNZuTTHW&#10;tuZvuu59KgKEXYwKMu/LWEqXZGTQ9W1JHLxfWxn0QVap1BXWAW4K+RZFI2kw57CQYUnLjJK//cUo&#10;2IzLxWlr73VarM+b4+44WR0mXqlup1l8gvDU+P/wq73VCoYfg3d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HVmsYAAADdAAAADwAAAAAAAAAAAAAAAACYAgAAZHJz&#10;L2Rvd25yZXYueG1sUEsFBgAAAAAEAAQA9QAAAIsDAAAAAA==&#10;" filled="f" stroked="f">
              <v:textbox style="mso-next-textbox:#Rectangle 4715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584" o:spid="_x0000_s1376" style="position:absolute;left:32332;top:11539;width:15798;height:18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xFCsYA&#10;AADcAAAADwAAAGRycy9kb3ducmV2LnhtbESPT2vCQBTE74V+h+UVvNWNRUuM2Yj0D3qsUVBvj+wz&#10;CWbfhuzWxH76bqHgcZiZ3zDpcjCNuFLnassKJuMIBHFhdc2lgv3u8zkG4TyyxsYyKbiRg2X2+JBi&#10;om3PW7rmvhQBwi5BBZX3bSKlKyoy6Ma2JQ7e2XYGfZBdKXWHfYCbRr5E0as0WHNYqLClt4qKS/5t&#10;FKzjdnXc2J++bD5O68PXYf6+m3ulRk/DagHC0+Dv4f/2RiuYxV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xFCsYAAADcAAAADwAAAAAAAAAAAAAAAACYAgAAZHJz&#10;L2Rvd25yZXYueG1sUEsFBgAAAAAEAAQA9QAAAIsDAAAAAA==&#10;" filled="f" stroked="f">
              <v:textbox style="mso-next-textbox:#Rectangle 584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графопостроитель</w:t>
                    </w:r>
                  </w:p>
                </w:txbxContent>
              </v:textbox>
            </v:rect>
            <v:rect id="Rectangle 585" o:spid="_x0000_s1377" style="position:absolute;left:44204;top:11237;width:50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DgkcYA&#10;AADcAAAADwAAAGRycy9kb3ducmV2LnhtbESPQWvCQBSE7wX/w/KE3ppNC0q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DgkcYAAADcAAAADwAAAAAAAAAAAAAAAACYAgAAZHJz&#10;L2Rvd25yZXYueG1sUEsFBgAAAAAEAAQA9QAAAIsDAAAAAA==&#10;" filled="f" stroked="f">
              <v:textbox style="mso-next-textbox:#Rectangle 585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586" o:spid="_x0000_s1378" style="position:absolute;left:15153;top:10656;width:11925;height:5563;visibility:visible" coordsize="1192530,556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bNZcUA&#10;AADcAAAADwAAAGRycy9kb3ducmV2LnhtbESPQWvCQBSE74X+h+UVvBTdVFBi6ippgtCDF43Y6yP7&#10;moRm34bdVeO/7wqFHoeZ+YZZb0fTiys531lW8DZLQBDXVnfcKDhVu2kKwgdkjb1lUnAnD9vN89Ma&#10;M21vfKDrMTQiQthnqKANYcik9HVLBv3MDsTR+7bOYIjSNVI7vEW46eU8SZbSYMdxocWBipbqn+PF&#10;KDi/5ocvV86Tle0+fFWGYt8sCqUmL2P+DiLQGP7Df+1PrWCRLuFxJh4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Zs1lxQAAANwAAAAPAAAAAAAAAAAAAAAAAJgCAABkcnMv&#10;ZG93bnJldi54bWxQSwUGAAAAAAQABAD1AAAAigMAAAAA&#10;" adj="0,,0" path="m,92710c,41529,41529,,92710,l1099820,v51181,,92710,41529,92710,92710l1192530,463550v,51181,-41529,92710,-92710,92710l92710,556260c41529,556260,,514731,,463550l,92710xe" filled="f" strokecolor="#3d6e9b" strokeweight="1pt">
              <v:stroke miterlimit="83231f" joinstyle="miter"/>
              <v:formulas/>
              <v:path arrowok="t" o:connecttype="segments" textboxrect="0,0,1192530,556260"/>
            </v:shape>
            <v:rect id="Rectangle 4712" o:spid="_x0000_s1379" style="position:absolute;left:17120;top:11481;width:1014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hN7sYA&#10;AADdAAAADwAAAGRycy9kb3ducmV2LnhtbESPS4vCQBCE78L+h6EXvOlEER/RUWRV9Ohjwd1bk2mT&#10;sJmekBlN9Nc7grDHoqq+omaLxhTiRpXLLSvodSMQxInVOacKvk+bzhiE88gaC8uk4E4OFvOP1gxj&#10;bWs+0O3oUxEg7GJUkHlfxlK6JCODrmtL4uBdbGXQB1mlUldYB7gpZD+KhtJgzmEhw5K+Mkr+jlej&#10;YDsulz87+6jTYv27Pe/Pk9Vp4pVqfzbLKQhPjf8Pv9s7rWAw6vX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PhN7sYAAADdAAAADwAAAAAAAAAAAAAAAACYAgAAZHJz&#10;L2Rvd25yZXYueG1sUEsFBgAAAAAEAAQA9QAAAIsDAAAAAA==&#10;" filled="f" stroked="f">
              <v:textbox style="mso-next-textbox:#Rectangle 4712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6</w:t>
                    </w:r>
                  </w:p>
                </w:txbxContent>
              </v:textbox>
            </v:rect>
            <v:rect id="Rectangle 4713" o:spid="_x0000_s1380" style="position:absolute;left:17882;top:11481;width:1014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TodcYA&#10;AADdAAAADwAAAGRycy9kb3ducmV2LnhtbESPQWvCQBSE74L/YXmCN91Yi9XUVUQterRaUG+P7GsS&#10;mn0bsquJ/npXEHocZuYbZjpvTCGuVLncsoJBPwJBnFidc6rg5/DVG4NwHlljYZkU3MjBfNZuTTHW&#10;tuZvuu59KgKEXYwKMu/LWEqXZGTQ9W1JHLxfWxn0QVap1BXWAW4K+RZFI2kw57CQYUnLjJK//cUo&#10;2IzLxWlr73VarM+b4+44WR0mXqlup1l8gvDU+P/wq73VCt4/BkN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7TodcYAAADdAAAADwAAAAAAAAAAAAAAAACYAgAAZHJz&#10;L2Rvd25yZXYueG1sUEsFBgAAAAAEAAQA9QAAAIsDAAAAAA==&#10;" filled="f" stroked="f">
              <v:textbox style="mso-next-textbox:#Rectangle 4713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588" o:spid="_x0000_s1381" style="position:absolute;left:18644;top:11782;width:9095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FPD8EA&#10;AADcAAAADwAAAGRycy9kb3ducmV2LnhtbERPy4rCMBTdC/5DuII7TRWU2jGK+ECXjgo6u0tzpy3T&#10;3JQm2urXm8WAy8N5z5etKcWDaldYVjAaRiCIU6sLzhRczrtBDMJ5ZI2lZVLwJAfLRbczx0Tbhr/p&#10;cfKZCCHsElSQe18lUro0J4NuaCviwP3a2qAPsM6krrEJ4aaU4yiaSoMFh4YcK1rnlP6d7kbBPq5W&#10;t4N9NVm5/dlfj9fZ5jzz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RTw/BAAAA3AAAAA8AAAAAAAAAAAAAAAAAmAIAAGRycy9kb3du&#10;cmV2LnhtbFBLBQYAAAAABAAEAPUAAACGAwAAAAA=&#10;" filled="f" stroked="f">
              <v:textbox style="mso-next-textbox:#Rectangle 588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цифровой </w:t>
                    </w:r>
                  </w:p>
                </w:txbxContent>
              </v:textbox>
            </v:rect>
            <v:rect id="Rectangle 589" o:spid="_x0000_s1382" style="position:absolute;left:17593;top:13672;width:9368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3qlMUA&#10;AADcAAAADwAAAGRycy9kb3ducmV2LnhtbESPT2vCQBTE74LfYXmCN90oWJLoKuIf9Gi1YL09sq9J&#10;aPZtyK4m9tO7hUKPw8z8hlmsOlOJBzWutKxgMo5AEGdWl5wr+LjsRzEI55E1VpZJwZMcrJb93gJT&#10;bVt+p8fZ5yJA2KWooPC+TqV0WUEG3djWxMH7so1BH2STS91gG+CmktMoepMGSw4LBda0KSj7Pt+N&#10;gkNcrz+P9qfNq93tcD1dk+0l8UoNB916DsJT5//Df+2jVjCLE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XeqUxQAAANwAAAAPAAAAAAAAAAAAAAAAAJgCAABkcnMv&#10;ZG93bnJldi54bWxQSwUGAAAAAAQABAD1AAAAigMAAAAA&#10;" filled="f" stroked="f">
              <v:textbox style="mso-next-textbox:#Rectangle 589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микроскоп</w:t>
                    </w:r>
                  </w:p>
                </w:txbxContent>
              </v:textbox>
            </v:rect>
            <v:rect id="Rectangle 590" o:spid="_x0000_s1383" style="position:absolute;left:24634;top:13371;width:506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7V1MEA&#10;AADcAAAADwAAAGRycy9kb3ducmV2LnhtbERPy4rCMBTdC/5DuII7TRUU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+1dTBAAAA3AAAAA8AAAAAAAAAAAAAAAAAmAIAAGRycy9kb3du&#10;cmV2LnhtbFBLBQYAAAAABAAEAPUAAACGAwAAAAA=&#10;" filled="f" stroked="f">
              <v:textbox style="mso-next-textbox:#Rectangle 590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591" o:spid="_x0000_s1384" style="position:absolute;left:29663;top:5565;width:9042;height:3473;visibility:visible" coordsize="904240,347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SBF8UA&#10;AADcAAAADwAAAGRycy9kb3ducmV2LnhtbESPQWvCQBSE74L/YXlCL6KbWBQbXUUsBS8etKI9PrPP&#10;JJh9G7Nbk/57Vyh4HGbmG2a+bE0p7lS7wrKCeBiBIE6tLjhTcPj+GkxBOI+ssbRMCv7IwXLR7cwx&#10;0bbhHd33PhMBwi5BBbn3VSKlS3My6Ia2Ig7exdYGfZB1JnWNTYCbUo6iaCINFhwWcqxonVN63f8a&#10;Bcfd7XaumqjsZ5/buD96/2lOvFHqrdeuZiA8tf4V/m9vtILxRwzPM+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1IEXxQAAANwAAAAPAAAAAAAAAAAAAAAAAJgCAABkcnMv&#10;ZG93bnJldi54bWxQSwUGAAAAAAQABAD1AAAAigMAAAAA&#10;" adj="0,,0" path="m,57786c,25908,25908,,57912,l846328,v32004,,57912,25908,57912,57786l904240,289434v,31877,-25908,57911,-57912,57911l57912,347345c25908,347345,,321311,,289434l,57786xe" filled="f" strokecolor="#3d6e9b" strokeweight="1pt">
              <v:stroke miterlimit="83231f" joinstyle="miter"/>
              <v:formulas/>
              <v:path arrowok="t" o:connecttype="segments" textboxrect="0,0,904240,347345"/>
            </v:shape>
            <v:rect id="Rectangle 4708" o:spid="_x0000_s1385" style="position:absolute;left:31250;top:6281;width:1014;height:2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ns2cIA&#10;AADdAAAADwAAAGRycy9kb3ducmV2LnhtbERPy4rCMBTdC/5DuII7TR3E0WoUcRRd+gJ1d2mubbG5&#10;KU20nfl6sxhweTjv2aIxhXhR5XLLCgb9CARxYnXOqYLzadMbg3AeWWNhmRT8koPFvN2aYaxtzQd6&#10;HX0qQgi7GBVk3pexlC7JyKDr25I4cHdbGfQBVqnUFdYh3BTyK4pG0mDOoSHDklYZJY/j0yjYjsvl&#10;dWf/6rRY37aX/WXyc5p4pbqdZjkF4anxH/G/e6cVDL+jMDe8CU9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yezZwgAAAN0AAAAPAAAAAAAAAAAAAAAAAJgCAABkcnMvZG93&#10;bnJldi54bWxQSwUGAAAAAAQABAD1AAAAhwMAAAAA&#10;" filled="f" stroked="f">
              <v:textbox style="mso-next-textbox:#Rectangle 4708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4</w:t>
                    </w:r>
                  </w:p>
                </w:txbxContent>
              </v:textbox>
            </v:rect>
            <v:rect id="Rectangle 4709" o:spid="_x0000_s1386" style="position:absolute;left:32012;top:6281;width:1014;height:2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VJQsYA&#10;AADdAAAADwAAAGRycy9kb3ducmV2LnhtbESPT2vCQBTE70K/w/IK3nTTIppEV5Gq6NE/BdvbI/tM&#10;QrNvQ3Y1sZ++Kwg9DjPzG2a26EwlbtS40rKCt2EEgjizuuRcwedpM4hBOI+ssbJMCu7kYDF/6c0w&#10;1bblA92OPhcBwi5FBYX3dSqlywoy6Ia2Jg7exTYGfZBNLnWDbYCbSr5H0VgaLDksFFjTR0HZz/Fq&#10;FGzjevm1s79tXq2/t+f9OVmdEq9U/7VbTkF46vx/+NneaQWjSZT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4VJQsYAAADdAAAADwAAAAAAAAAAAAAAAACYAgAAZHJz&#10;L2Rvd25yZXYueG1sUEsFBgAAAAAEAAQA9QAAAIsDAAAAAA==&#10;" filled="f" stroked="f">
              <v:textbox style="mso-next-textbox:#Rectangle 4709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593" o:spid="_x0000_s1387" style="position:absolute;left:32774;top:6582;width:5814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xLo8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bEujxQAAANwAAAAPAAAAAAAAAAAAAAAAAJgCAABkcnMv&#10;ZG93bnJldi54bWxQSwUGAAAAAAQABAD1AAAAigMAAAAA&#10;" filled="f" stroked="f">
              <v:textbox style="mso-next-textbox:#Rectangle 593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тачпад</w:t>
                    </w:r>
                  </w:p>
                </w:txbxContent>
              </v:textbox>
            </v:rect>
            <v:rect id="Rectangle 594" o:spid="_x0000_s1388" style="position:absolute;left:37148;top:6281;width:507;height:2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XT18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hdPXxQAAANwAAAAPAAAAAAAAAAAAAAAAAJgCAABkcnMv&#10;ZG93bnJldi54bWxQSwUGAAAAAAQABAD1AAAAigMAAAAA&#10;" filled="f" stroked="f">
              <v:textbox style="mso-next-textbox:#Rectangle 594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595" o:spid="_x0000_s1389" style="position:absolute;left:50713;top:20647;width:12713;height:5461;visibility:visible" coordsize="1271270,5461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GkHcUA&#10;AADcAAAADwAAAGRycy9kb3ducmV2LnhtbESP0WqDQBRE3wv5h+UW8tasKRgam00woQmlCBLjB1zc&#10;W5W6d8XdqP37bqHQx2FmzjC7w2w6MdLgWssK1qsIBHFldcu1gvJ2fnoB4Tyyxs4yKfgmB4f94mGH&#10;ibYTX2ksfC0ChF2CChrv+0RKVzVk0K1sTxy8TzsY9EEOtdQDTgFuOvkcRRtpsOWw0GBPp4aqr+Ju&#10;FLyVaX7S2XH2fNmU5TpL8+xjUmr5OKevIDzN/j/8137XCuJtDL9nwhGQ+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4aQdxQAAANwAAAAPAAAAAAAAAAAAAAAAAJgCAABkcnMv&#10;ZG93bnJldi54bWxQSwUGAAAAAAQABAD1AAAAigMAAAAA&#10;" adj="0,,0" path="m,91021c,40754,40767,,91059,l1180211,v50292,,91059,40754,91059,91021l1271270,455079v,50267,-40767,91021,-91059,91021l91059,546100c40767,546100,,505346,,455079l,91021xe" filled="f" strokecolor="#3d6e9b" strokeweight="1pt">
              <v:stroke miterlimit="83231f" joinstyle="miter"/>
              <v:formulas/>
              <v:path arrowok="t" o:connecttype="segments" textboxrect="0,0,1271270,546100"/>
            </v:shape>
            <v:rect id="Rectangle 4729" o:spid="_x0000_s1390" style="position:absolute;left:53581;top:21478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AVIsYA&#10;AADdAAAADwAAAGRycy9kb3ducmV2LnhtbESPQWvCQBSE74L/YXkFb7qpSDUxq4it6LFqIfX2yL4m&#10;odm3IbuatL++WxA8DjPzDZOue1OLG7WusqzgeRKBIM6trrhQ8HHejRcgnEfWWFsmBT/kYL0aDlJM&#10;tO34SLeTL0SAsEtQQel9k0jp8pIMuoltiIP3ZVuDPsi2kLrFLsBNLadR9CINVhwWSmxoW1L+fboa&#10;BftFs/k82N+uqN8u++w9i1/PsVdq9NRvliA89f4RvrcPWsFsPo3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AVIsYAAADdAAAADwAAAAAAAAAAAAAAAACYAgAAZHJz&#10;L2Rvd25yZXYueG1sUEsFBgAAAAAEAAQA9QAAAIsDAAAAAA==&#10;" filled="f" stroked="f">
              <v:textbox style="mso-next-textbox:#Rectangle 4729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4728" o:spid="_x0000_s1391" style="position:absolute;left:52057;top:21478;width:202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ywucMA&#10;AADdAAAADwAAAGRycy9kb3ducmV2LnhtbERPy4rCMBTdC/MP4Q6403Rk8FGNIjqiS6cOqLtLc23L&#10;NDelibb69WYhuDyc92zRmlLcqHaFZQVf/QgEcWp1wZmCv8OmNwbhPLLG0jIpuJODxfyjM8NY24Z/&#10;6Zb4TIQQdjEqyL2vYildmpNB17cVceAutjboA6wzqWtsQrgp5SCKhtJgwaEhx4pWOaX/ydUo2I6r&#10;5WlnH01W/py3x/1xsj5MvFLdz3Y5BeGp9W/xy73TCr5HgzA3vAlPQM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3ywucMAAADdAAAADwAAAAAAAAAAAAAAAACYAgAAZHJzL2Rv&#10;d25yZXYueG1sUEsFBgAAAAAEAAQA9QAAAIgDAAAAAA==&#10;" filled="f" stroked="f">
              <v:textbox style="mso-next-textbox:#Rectangle 4728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11</w:t>
                    </w:r>
                  </w:p>
                </w:txbxContent>
              </v:textbox>
            </v:rect>
            <v:rect id="Rectangle 597" o:spid="_x0000_s1392" style="position:absolute;left:54343;top:21779;width:10797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dNoMUA&#10;AADcAAAADwAAAGRycy9kb3ducmV2LnhtbESPT2vCQBTE74V+h+UVvNWNBau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V02gxQAAANwAAAAPAAAAAAAAAAAAAAAAAJgCAABkcnMv&#10;ZG93bnJldi54bWxQSwUGAAAAAAQABAD1AAAAigMAAAAA&#10;" filled="f" stroked="f">
              <v:textbox style="mso-next-textbox:#Rectangle 597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встроенный </w:t>
                    </w:r>
                  </w:p>
                </w:txbxContent>
              </v:textbox>
            </v:rect>
            <v:rect id="Rectangle 598" o:spid="_x0000_s1393" style="position:absolute;left:54267;top:23654;width:7465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jZ0sEA&#10;AADcAAAADwAAAGRycy9kb3ducmV2LnhtbERPy4rCMBTdC/5DuII7TRUU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I2dLBAAAA3AAAAA8AAAAAAAAAAAAAAAAAmAIAAGRycy9kb3du&#10;cmV2LnhtbFBLBQYAAAAABAAEAPUAAACGAwAAAAA=&#10;" filled="f" stroked="f">
              <v:textbox style="mso-next-textbox:#Rectangle 598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динамик</w:t>
                    </w:r>
                  </w:p>
                </w:txbxContent>
              </v:textbox>
            </v:rect>
            <v:rect id="Rectangle 599" o:spid="_x0000_s1394" style="position:absolute;left:59877;top:23353;width:50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R8ScQA&#10;AADcAAAADwAAAGRycy9kb3ducmV2LnhtbESPT4vCMBTE78J+h/AEb5oq7G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EfEnEAAAA3AAAAA8AAAAAAAAAAAAAAAAAmAIAAGRycy9k&#10;b3ducmV2LnhtbFBLBQYAAAAABAAEAPUAAACJAwAAAAA=&#10;" filled="f" stroked="f">
              <v:textbox style="mso-next-textbox:#Rectangle 599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600" o:spid="_x0000_s1395" style="position:absolute;left:40502;top:2091;width:10332;height:3474;visibility:visible" coordsize="1033145,347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oDsMA&#10;AADcAAAADwAAAGRycy9kb3ducmV2LnhtbERPz2vCMBS+D/Y/hDfwNhNFu9EZRURR2GHaedhuj+bZ&#10;FJuX0sTa/ffLYbDjx/d7sRpcI3rqQu1Zw2SsQBCX3tRcaTh/7p5fQYSIbLDxTBp+KMBq+fiwwNz4&#10;O5+oL2IlUgiHHDXYGNtcylBachjGviVO3MV3DmOCXSVNh/cU7ho5VSqTDmtODRZb2lgqr8XNaeiz&#10;ye5lJi/r697OP7bH8+H9W31pPXoa1m8gIg3xX/znPhgNmUrz05l0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DoDsMAAADcAAAADwAAAAAAAAAAAAAAAACYAgAAZHJzL2Rv&#10;d25yZXYueG1sUEsFBgAAAAAEAAQA9QAAAIgDAAAAAA==&#10;" adj="0,,0" path="m,57912c,25908,25908,,57912,l975233,v32004,,57912,25908,57912,57912l1033145,289560v,31877,-25908,57785,-57912,57785l57912,347345c25908,347345,,321437,,289560l,57912xe" filled="f" strokecolor="#3d6e9b" strokeweight="1pt">
              <v:stroke miterlimit="83231f" joinstyle="miter"/>
              <v:formulas/>
              <v:path arrowok="t" o:connecttype="segments" textboxrect="0,0,1033145,347345"/>
            </v:shape>
            <v:rect id="Rectangle 4704" o:spid="_x0000_s1396" style="position:absolute;left:41751;top:2806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Tm3MYA&#10;AADdAAAADwAAAGRycy9kb3ducmV2LnhtbESPS4vCQBCE78L+h6EXvOlkRXxkHUVWRY++QPfWZHqT&#10;sJmekBlN9Nc7guCxqKqvqMmsMYW4UuVyywq+uhEI4sTqnFMFx8OqMwLhPLLGwjIpuJGD2fSjNcFY&#10;25p3dN37VAQIuxgVZN6XsZQuycig69qSOHh/tjLog6xSqSusA9wUshdFA2kw57CQYUk/GSX/+4tR&#10;sB6V8/PG3uu0WP6uT9vTeHEYe6Xan838G4Snxr/Dr/ZGK+gPoz4834Qn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Tm3MYAAADdAAAADwAAAAAAAAAAAAAAAACYAgAAZHJz&#10;L2Rvd25yZXYueG1sUEsFBgAAAAAEAAQA9QAAAIsDAAAAAA==&#10;" filled="f" stroked="f">
              <v:textbox style="mso-next-textbox:#Rectangle 4704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3</w:t>
                    </w:r>
                  </w:p>
                </w:txbxContent>
              </v:textbox>
            </v:rect>
            <v:rect id="Rectangle 4705" o:spid="_x0000_s1397" style="position:absolute;left:42513;top:2806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hDR8cA&#10;AADd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8hpN4P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LIQ0fHAAAA3QAAAA8AAAAAAAAAAAAAAAAAmAIAAGRy&#10;cy9kb3ducmV2LnhtbFBLBQYAAAAABAAEAPUAAACMAwAAAAA=&#10;" filled="f" stroked="f">
              <v:textbox style="mso-next-textbox:#Rectangle 4705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602" o:spid="_x0000_s1398" style="position:absolute;left:43275;top:3107;width:8399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8aw8YA&#10;AADc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UQx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8aw8YAAADcAAAADwAAAAAAAAAAAAAAAACYAgAAZHJz&#10;L2Rvd25yZXYueG1sUEsFBgAAAAAEAAQA9QAAAIsDAAAAAA==&#10;" filled="f" stroked="f">
              <v:textbox style="mso-next-textbox:#Rectangle 602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джойстик</w:t>
                    </w:r>
                  </w:p>
                </w:txbxContent>
              </v:textbox>
            </v:rect>
            <v:rect id="Rectangle 603" o:spid="_x0000_s1399" style="position:absolute;left:49588;top:2806;width:50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O/WMUA&#10;AADcAAAADwAAAGRycy9kb3ducmV2LnhtbESPQWvCQBSE74X+h+UVequbtiA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79YxQAAANwAAAAPAAAAAAAAAAAAAAAAAJgCAABkcnMv&#10;ZG93bnJldi54bWxQSwUGAAAAAAQABAD1AAAAigMAAAAA&#10;" filled="f" stroked="f">
              <v:textbox style="mso-next-textbox:#Rectangle 603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604" o:spid="_x0000_s1400" style="position:absolute;left:28183;top:14936;width:8941;height:3473;visibility:visible" coordsize="894080,347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6Cg8QA&#10;AADcAAAADwAAAGRycy9kb3ducmV2LnhtbESPUUvDQBCE3wX/w7EFX8ReFKkl7bWUUNGiL4n9Acvd&#10;NgnN7YXcNo3/3hMEH4eZ+YZZbyffqZGG2AY28DjPQBHb4FquDRy/Xh+WoKIgO+wCk4FvirDd3N6s&#10;MXfhyiWNldQqQTjmaKAR6XOto23IY5yHnjh5pzB4lCSHWrsBrwnuO/2UZQvtseW00GBPRUP2XF28&#10;gVJ2h7G4fzu+FOX+YD8tLuUDjbmbTbsVKKFJ/sN/7XdnYJE9w++ZdAT0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ugoPEAAAA3AAAAA8AAAAAAAAAAAAAAAAAmAIAAGRycy9k&#10;b3ducmV2LnhtbFBLBQYAAAAABAAEAPUAAACJAwAAAAA=&#10;" adj="0,,0" path="m,57912c,25908,25908,,57912,l836168,v32004,,57912,25908,57912,57912l894080,289433v,32004,-25908,57912,-57912,57912l57912,347345c25908,347345,,321437,,289433l,57912xe" filled="f" strokecolor="#3d6e9b" strokeweight="1pt">
              <v:stroke miterlimit="83231f" joinstyle="miter"/>
              <v:formulas/>
              <v:path arrowok="t" o:connecttype="segments" textboxrect="0,0,894080,347345"/>
            </v:shape>
            <v:rect id="Rectangle 4716" o:spid="_x0000_s1401" style="position:absolute;left:29726;top:15657;width:1014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NL7cYA&#10;AADdAAAADwAAAGRycy9kb3ducmV2LnhtbESPS4vCQBCE78L+h6EXvOlEER/RUWRV9Ohjwd1bk2mT&#10;sJmekBlN9Nc7grDHoqq+omaLxhTiRpXLLSvodSMQxInVOacKvk+bzhiE88gaC8uk4E4OFvOP1gxj&#10;bWs+0O3oUxEg7GJUkHlfxlK6JCODrmtL4uBdbGXQB1mlUldYB7gpZD+KhtJgzmEhw5K+Mkr+jlej&#10;YDsulz87+6jTYv27Pe/Pk9Vp4pVqfzbLKQhPjf8Pv9s7rWAw6g3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8NL7cYAAADdAAAADwAAAAAAAAAAAAAAAACYAgAAZHJz&#10;L2Rvd25yZXYueG1sUEsFBgAAAAAEAAQA9QAAAIsDAAAAAA==&#10;" filled="f" stroked="f">
              <v:textbox style="mso-next-textbox:#Rectangle 4716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9</w:t>
                    </w:r>
                  </w:p>
                </w:txbxContent>
              </v:textbox>
            </v:rect>
            <v:rect id="Rectangle 4717" o:spid="_x0000_s1402" style="position:absolute;left:30488;top:15657;width:1014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/udscA&#10;AADdAAAADwAAAGRycy9kb3ducmV2LnhtbESPQWvCQBSE7wX/w/IKvdWNRWqMriLWYo41EWxvj+wz&#10;Cc2+DdmtSfvrXaHgcZiZb5jlejCNuFDnassKJuMIBHFhdc2lgmP+/hyDcB5ZY2OZFPySg/Vq9LDE&#10;RNueD3TJfCkChF2CCirv20RKV1Rk0I1tSxy8s+0M+iC7UuoO+wA3jXyJoldpsOawUGFL24qK7+zH&#10;KNjH7eYztX992ey+9qeP0/wtn3ulnh6HzQKEp8Hfw//tVCuYziYzuL0JT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iP7nbHAAAA3QAAAA8AAAAAAAAAAAAAAAAAmAIAAGRy&#10;cy9kb3ducmV2LnhtbFBLBQYAAAAABAAEAPUAAACMAwAAAAA=&#10;" filled="f" stroked="f">
              <v:textbox style="mso-next-textbox:#Rectangle 4717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606" o:spid="_x0000_s1403" style="position:absolute;left:31250;top:15958;width:5773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QcwMUA&#10;AADcAAAADwAAAGRycy9kb3ducmV2LnhtbESPQWvCQBSE7wX/w/IEb3VjDyGJriJa0WObFLS3R/Y1&#10;CWbfhuxqYn99t1DocZiZb5jVZjStuFPvGssKFvMIBHFpdcOVgo/i8JyAcB5ZY2uZFDzIwWY9eVph&#10;pu3A73TPfSUChF2GCmrvu0xKV9Zk0M1tRxy8L9sb9EH2ldQ9DgFuWvkSRbE02HBYqLGjXU3lNb8Z&#10;Bcek215O9nuo2tfP4/ntnO6L1Cs1m47bJQhPo/8P/7VPWkEcxf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NBzAxQAAANwAAAAPAAAAAAAAAAAAAAAAAJgCAABkcnMv&#10;ZG93bnJldi54bWxQSwUGAAAAAAQABAD1AAAAigMAAAAA&#10;" filled="f" stroked="f">
              <v:textbox style="mso-next-textbox:#Rectangle 606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сканер</w:t>
                    </w:r>
                  </w:p>
                </w:txbxContent>
              </v:textbox>
            </v:rect>
            <v:rect id="Rectangle 607" o:spid="_x0000_s1404" style="position:absolute;left:35594;top:15657;width:50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i5W8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IknsL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eLlbxQAAANwAAAAPAAAAAAAAAAAAAAAAAJgCAABkcnMv&#10;ZG93bnJldi54bWxQSwUGAAAAAAQABAD1AAAAigMAAAAA&#10;" filled="f" stroked="f">
              <v:textbox style="mso-next-textbox:#Rectangle 607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608" o:spid="_x0000_s1405" style="position:absolute;left:14753;top:17193;width:12319;height:3473;visibility:visible" coordsize="1231900,34735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eVN8MA&#10;AADcAAAADwAAAGRycy9kb3ducmV2LnhtbERPTWvCQBC9C/6HZYTezKZaYo2uIoUUT4JJBY9DdkxS&#10;s7Mhu5r033cPhR4f73u7H00rntS7xrKC1ygGQVxa3XCl4KvI5u8gnEfW2FomBT/kYL+bTraYajvw&#10;mZ65r0QIYZeigtr7LpXSlTUZdJHtiAN3s71BH2BfSd3jEMJNKxdxnEiDDYeGGjv6qKm85w+joKju&#10;y+P6dEmy5erz++HOb93pclXqZTYeNiA8jf5f/Oc+agVJHNaGM+EI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geVN8MAAADcAAAADwAAAAAAAAAAAAAAAACYAgAAZHJzL2Rv&#10;d25yZXYueG1sUEsFBgAAAAAEAAQA9QAAAIgDAAAAAA==&#10;" adj="0,,0" path="m,57911c,25908,25908,,57912,l1173988,v32004,,57912,25908,57912,57911l1231900,289458v,31978,-25908,57899,-57912,57899l57912,347357c25908,347357,,321436,,289458l,57911xe" filled="f" strokecolor="#3d6e9b" strokeweight="1pt">
              <v:stroke miterlimit="83231f" joinstyle="miter"/>
              <v:formulas/>
              <v:path arrowok="t" o:connecttype="segments" textboxrect="0,0,1231900,347357"/>
            </v:shape>
            <v:rect id="Rectangle 4720" o:spid="_x0000_s1406" style="position:absolute;left:15993;top:17913;width:2027;height:2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q8v8MA&#10;AADdAAAADwAAAGRycy9kb3ducmV2LnhtbERPy4rCMBTdC/MP4Q6403Rk8FGNIjqiS6cOqLtLc23L&#10;NDelibb69WYhuDyc92zRmlLcqHaFZQVf/QgEcWp1wZmCv8OmNwbhPLLG0jIpuJODxfyjM8NY24Z/&#10;6Zb4TIQQdjEqyL2vYildmpNB17cVceAutjboA6wzqWtsQrgp5SCKhtJgwaEhx4pWOaX/ydUo2I6r&#10;5WlnH01W/py3x/1xsj5MvFLdz3Y5BeGp9W/xy73TCr5Hg7A/vAlPQM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q8v8MAAADdAAAADwAAAAAAAAAAAAAAAACYAgAAZHJzL2Rv&#10;d25yZXYueG1sUEsFBgAAAAAEAAQA9QAAAIgDAAAAAA==&#10;" filled="f" stroked="f">
              <v:textbox style="mso-next-textbox:#Rectangle 4720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10</w:t>
                    </w:r>
                  </w:p>
                </w:txbxContent>
              </v:textbox>
            </v:rect>
            <v:rect id="Rectangle 4721" o:spid="_x0000_s1407" style="position:absolute;left:17517;top:17913;width:1013;height:2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YZJMYA&#10;AADdAAAADwAAAGRycy9kb3ducmV2LnhtbESPS4vCQBCE78L+h6EXvOlEER/RUWRV9Ohjwd1bk2mT&#10;sJmekBlN9Nc7grDHoqq+omaLxhTiRpXLLSvodSMQxInVOacKvk+bzhiE88gaC8uk4E4OFvOP1gxj&#10;bWs+0O3oUxEg7GJUkHlfxlK6JCODrmtL4uBdbGXQB1mlUldYB7gpZD+KhtJgzmEhw5K+Mkr+jlej&#10;YDsulz87+6jTYv27Pe/Pk9Vp4pVqfzbLKQhPjf8Pv9s7rWAw6vf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YZJMYAAADdAAAADwAAAAAAAAAAAAAAAACYAgAAZHJz&#10;L2Rvd25yZXYueG1sUEsFBgAAAAAEAAQA9QAAAIsDAAAAAA==&#10;" filled="f" stroked="f">
              <v:textbox style="mso-next-textbox:#Rectangle 4721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610" o:spid="_x0000_s1408" style="position:absolute;left:18279;top:17913;width:3364;height:2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i38sIA&#10;AADcAAAADwAAAGRycy9kb3ducmV2LnhtbERPTWvCQBC9C/6HZQq9mY0eJKauItVijtUU0t6G7JgE&#10;s7MhuzVpf717EDw+3vd6O5pW3Kh3jWUF8ygGQVxa3XCl4Cv/mCUgnEfW2FomBX/kYLuZTtaYajvw&#10;iW5nX4kQwi5FBbX3XSqlK2sy6CLbEQfuYnuDPsC+krrHIYSbVi7ieCkNNhwaauzovabyev41Co5J&#10;t/vO7P9QtYefY/FZrPb5yiv1+jLu3kB4Gv1T/HBnWsFyHuaHM+EI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SLfywgAAANwAAAAPAAAAAAAAAAAAAAAAAJgCAABkcnMvZG93&#10;bnJldi54bWxQSwUGAAAAAAQABAD1AAAAhwMAAAAA&#10;" filled="f" stroked="f">
              <v:textbox style="mso-next-textbox:#Rectangle 610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web</w:t>
                    </w:r>
                  </w:p>
                </w:txbxContent>
              </v:textbox>
            </v:rect>
            <v:rect id="Rectangle 611" o:spid="_x0000_s1409" style="position:absolute;left:20808;top:17913;width:675;height:2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QSacUA&#10;AADcAAAADwAAAGRycy9kb3ducmV2LnhtbESPT4vCMBTE7wv7HcJb8Lam9SBajSK7ih79s9D19mie&#10;bbF5KU201U9vBMHjMDO/YabzzlTiSo0rLSuI+xEI4szqknMFf4fV9wiE88gaK8uk4EYO5rPPjykm&#10;2ra8o+ve5yJA2CWooPC+TqR0WUEGXd/WxME72cagD7LJpW6wDXBTyUEUDaXBksNCgTX9FJSd9xej&#10;YD2qF/8be2/zanlcp9t0/HsYe6V6X91iAsJT59/hV3ujFQzj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BJpxQAAANwAAAAPAAAAAAAAAAAAAAAAAJgCAABkcnMv&#10;ZG93bnJldi54bWxQSwUGAAAAAAQABAD1AAAAigMAAAAA&#10;" filled="f" stroked="f">
              <v:textbox style="mso-next-textbox:#Rectangle 611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-</w:t>
                    </w:r>
                  </w:p>
                </w:txbxContent>
              </v:textbox>
            </v:rect>
            <v:rect id="Rectangle 612" o:spid="_x0000_s1410" style="position:absolute;left:21311;top:18214;width:5984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aMHs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YQL1f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aMHsYAAADcAAAADwAAAAAAAAAAAAAAAACYAgAAZHJz&#10;L2Rvd25yZXYueG1sUEsFBgAAAAAEAAQA9QAAAIsDAAAAAA==&#10;" filled="f" stroked="f">
              <v:textbox style="mso-next-textbox:#Rectangle 612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камера</w:t>
                    </w:r>
                  </w:p>
                </w:txbxContent>
              </v:textbox>
            </v:rect>
            <v:rect id="Rectangle 613" o:spid="_x0000_s1411" style="position:absolute;left:25822;top:17913;width:507;height:2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ophc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aKYXEAAAA3AAAAA8AAAAAAAAAAAAAAAAAmAIAAGRycy9k&#10;b3ducmV2LnhtbFBLBQYAAAAABAAEAPUAAACJAwAAAAA=&#10;" filled="f" stroked="f">
              <v:textbox style="mso-next-textbox:#Rectangle 613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614" o:spid="_x0000_s1412" style="position:absolute;left:13655;top:21174;width:15005;height:5162;visibility:visible" coordsize="1500505,5162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SVYcYA&#10;AADcAAAADwAAAGRycy9kb3ducmV2LnhtbESP3WrCQBSE7wu+w3IE75qN9YcmukpRhKJIqa14e8ge&#10;k5Ds2ZDdanx7VxB6OczMN8x82ZlaXKh1pWUFwygGQZxZXXKu4Pdn8/oOwnlkjbVlUnAjB8tF72WO&#10;qbZX/qbLweciQNilqKDwvkmldFlBBl1kG+LgnW1r0AfZ5lK3eA1wU8u3OJ5KgyWHhQIbWhWUVYc/&#10;o2AyGh83623Hyeo0SfbVKPnaVVqpQb/7mIHw1Pn/8LP9qRVMh2N4nAlHQC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SVYcYAAADcAAAADwAAAAAAAAAAAAAAAACYAgAAZHJz&#10;L2Rvd25yZXYueG1sUEsFBgAAAAAEAAQA9QAAAIsDAAAAAA==&#10;" adj="0,,0" path="m,86042c,38519,38481,,86106,l1414399,v47625,,86106,38519,86106,86042l1500505,430213v,47523,-38481,86042,-86106,86042l86106,516255c38481,516255,,477736,,430213l,86042xe" filled="f" strokecolor="#3d6e9b" strokeweight="1pt">
              <v:stroke miterlimit="83231f" joinstyle="miter"/>
              <v:formulas/>
              <v:path arrowok="t" o:connecttype="segments" textboxrect="0,0,1500505,516255"/>
            </v:shape>
            <v:rect id="Rectangle 4727" o:spid="_x0000_s1413" style="position:absolute;left:17197;top:21996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Mky8cA&#10;AADdAAAADwAAAGRycy9kb3ducmV2LnhtbESPQWvCQBSE7wX/w/KE3uqmUqpGVxFtSY41Cra3R/aZ&#10;hGbfhuw2SfvrXaHgcZiZb5jVZjC16Kh1lWUFz5MIBHFudcWFgtPx/WkOwnlkjbVlUvBLDjbr0cMK&#10;Y217PlCX+UIECLsYFZTeN7GULi/JoJvYhjh4F9sa9EG2hdQt9gFuajmNoldpsOKwUGJDu5Ly7+zH&#10;KEjmzfYztX99Ub99JeeP82J/XHilHsfDdgnC0+Dv4f92qhW8zKYz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jJMvHAAAA3QAAAA8AAAAAAAAAAAAAAAAAmAIAAGRy&#10;cy9kb3ducmV2LnhtbFBLBQYAAAAABAAEAPUAAACMAwAAAAA=&#10;" filled="f" stroked="f">
              <v:textbox style="mso-next-textbox:#Rectangle 4727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4726" o:spid="_x0000_s1414" style="position:absolute;left:15673;top:21996;width:2026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+BUMYA&#10;AADdAAAADwAAAGRycy9kb3ducmV2LnhtbESPS4vCQBCE74L/YWjBm05WFh/RUURX9Ohjwd1bk2mT&#10;sJmekBlN9Nc7grDHoqq+omaLxhTiRpXLLSv46EcgiBOrc04VfJ82vTEI55E1FpZJwZ0cLObt1gxj&#10;bWs+0O3oUxEg7GJUkHlfxlK6JCODrm9L4uBdbGXQB1mlUldYB7gp5CCKhtJgzmEhw5JWGSV/x6tR&#10;sB2Xy5+dfdRp8fW7Pe/Pk/Vp4pXqdprlFISnxv+H3+2dVvA5Ggz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a+BUMYAAADdAAAADwAAAAAAAAAAAAAAAACYAgAAZHJz&#10;L2Rvd25yZXYueG1sUEsFBgAAAAAEAAQA9QAAAIsDAAAAAA==&#10;" filled="f" stroked="f">
              <v:textbox style="mso-next-textbox:#Rectangle 4726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14</w:t>
                    </w:r>
                  </w:p>
                </w:txbxContent>
              </v:textbox>
            </v:rect>
            <v:rect id="Rectangle 616" o:spid="_x0000_s1415" style="position:absolute;left:17959;top:22298;width:12050;height:18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2KHcUA&#10;AADcAAAADwAAAGRycy9kb3ducmV2LnhtbESPQWvCQBSE74L/YXlCb7qxhxCjmyDaYo6tFqy3R/aZ&#10;BLNvQ3Zr0v76bqHgcZiZb5hNPppW3Kl3jWUFy0UEgri0uuFKwcfpdZ6AcB5ZY2uZFHyTgzybTjaY&#10;ajvwO92PvhIBwi5FBbX3XSqlK2sy6Ba2Iw7e1fYGfZB9JXWPQ4CbVj5HUSwNNhwWauxoV1N5O34Z&#10;BYek234W9meo2pfL4fx2Xu1PK6/U02zcrkF4Gv0j/N8utIJ4GcPf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7YodxQAAANwAAAAPAAAAAAAAAAAAAAAAAJgCAABkcnMv&#10;ZG93bnJldi54bWxQSwUGAAAAAAQABAD1AAAAigMAAAAA&#10;" filled="f" stroked="f">
              <v:textbox style="mso-next-textbox:#Rectangle 616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акустические </w:t>
                    </w:r>
                  </w:p>
                </w:txbxContent>
              </v:textbox>
            </v:rect>
            <v:rect id="Rectangle 617" o:spid="_x0000_s1416" style="position:absolute;left:18461;top:24172;width:7182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Evhs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YDT8gu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hL4bEAAAA3AAAAA8AAAAAAAAAAAAAAAAAmAIAAGRycy9k&#10;b3ducmV2LnhtbFBLBQYAAAAABAAEAPUAAACJAwAAAAA=&#10;" filled="f" stroked="f">
              <v:textbox style="mso-next-textbox:#Rectangle 617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колонки</w:t>
                    </w:r>
                  </w:p>
                </w:txbxContent>
              </v:textbox>
            </v:rect>
            <v:rect id="Rectangle 618" o:spid="_x0000_s1417" style="position:absolute;left:23856;top:23871;width:50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679MIA&#10;AADcAAAADwAAAGRycy9kb3ducmV2LnhtbERPTWvCQBC9C/6HZQq9mY0eJKauItVijtUU0t6G7JgE&#10;s7MhuzVpf717EDw+3vd6O5pW3Kh3jWUF8ygGQVxa3XCl4Cv/mCUgnEfW2FomBX/kYLuZTtaYajvw&#10;iW5nX4kQwi5FBbX3XSqlK2sy6CLbEQfuYnuDPsC+krrHIYSbVi7ieCkNNhwaauzovabyev41Co5J&#10;t/vO7P9QtYefY/FZrPb5yiv1+jLu3kB4Gv1T/HBnWsFyHtaGM+EI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Prv0wgAAANwAAAAPAAAAAAAAAAAAAAAAAJgCAABkcnMvZG93&#10;bnJldi54bWxQSwUGAAAAAAQABAD1AAAAhwMAAAAA&#10;" filled="f" stroked="f">
              <v:textbox style="mso-next-textbox:#Rectangle 618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619" o:spid="_x0000_s1418" style="position:absolute;left:745;top:3897;width:11824;height:5559;visibility:visible" coordsize="1182370,5558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I4E8UA&#10;AADcAAAADwAAAGRycy9kb3ducmV2LnhtbESP0YrCMBRE3wX/IVzBN01dwdWuUURZsYgP1v2AS3Nt&#10;q81NaaLW/frNguDjMDNnmPmyNZW4U+NKywpGwwgEcWZ1ybmCn9P3YArCeWSNlWVS8CQHy0W3M8dY&#10;2wcf6Z76XAQIuxgVFN7XsZQuK8igG9qaOHhn2xj0QTa51A0+AtxU8iOKJtJgyWGhwJrWBWXX9GYU&#10;HLZJeqt/n+PxTn5eE9pv9sllo1S/166+QHhq/Tv8au+0gsloBv9nw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MjgTxQAAANwAAAAPAAAAAAAAAAAAAAAAAJgCAABkcnMv&#10;ZG93bnJldi54bWxQSwUGAAAAAAQABAD1AAAAigMAAAAA&#10;" adj="0,,0" path="m,92711c,41529,41478,,92647,r997013,c1140841,,1182370,41529,1182370,92711r,370586c1182370,514477,1140841,555879,1089660,555879r-997013,c41478,555879,,514477,,463297l,92711xe" filled="f" strokecolor="#3d6e9b" strokeweight="1pt">
              <v:stroke miterlimit="83231f" joinstyle="miter"/>
              <v:formulas/>
              <v:path arrowok="t" o:connecttype="segments" textboxrect="0,0,1182370,555879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21" o:spid="_x0000_s1419" type="#_x0000_t75" style="position:absolute;left:1082;top:4688;width:11155;height:397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g8oDFAAAA3AAAAA8AAABkcnMvZG93bnJldi54bWxEj0FrwkAUhO+C/2F5Qm+6iYhI6iqiDViK&#10;QmMv3h7ZZxKafbvNrpr+e7dQ8DjMzDfMct2bVtyo841lBekkAUFcWt1wpeDrlI8XIHxA1thaJgW/&#10;5GG9Gg6WmGl750+6FaESEcI+QwV1CC6T0pc1GfQT64ijd7GdwRBlV0nd4T3CTSunSTKXBhuOCzU6&#10;2tZUfhdXo+AnzS/H911ykm7zdj58nGecu5lSL6N+8woiUB+e4f/2XiuYT1P4OxOPgF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V4PKAxQAAANwAAAAPAAAAAAAAAAAAAAAA&#10;AJ8CAABkcnMvZG93bnJldi54bWxQSwUGAAAAAAQABAD3AAAAkQMAAAAA&#10;">
              <v:imagedata r:id="rId7" o:title=""/>
            </v:shape>
            <v:rect id="Rectangle 622" o:spid="_x0000_s1420" style="position:absolute;left:2167;top:5120;width:12521;height:21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pGo8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Qzj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ukajxQAAANwAAAAPAAAAAAAAAAAAAAAAAJgCAABkcnMv&#10;ZG93bnJldi54bWxQSwUGAAAAAAQABAD1AAAAigMAAAAA&#10;" filled="f" stroked="f">
              <v:textbox style="mso-next-textbox:#Rectangle 622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rPr>
                        <w:b/>
                        <w:color w:val="002060"/>
                      </w:rPr>
                      <w:t xml:space="preserve">устройства </w:t>
                    </w:r>
                  </w:p>
                </w:txbxContent>
              </v:textbox>
            </v:rect>
            <v:rect id="Rectangle 623" o:spid="_x0000_s1421" style="position:absolute;left:4361;top:7328;width:6136;height:21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bjOM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A9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24zjEAAAA3AAAAA8AAAAAAAAAAAAAAAAAmAIAAGRycy9k&#10;b3ducmV2LnhtbFBLBQYAAAAABAAEAPUAAACJAwAAAAA=&#10;" filled="f" stroked="f">
              <v:textbox style="mso-next-textbox:#Rectangle 623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rPr>
                        <w:b/>
                        <w:color w:val="002060"/>
                      </w:rPr>
                      <w:t>ввода</w:t>
                    </w:r>
                  </w:p>
                </w:txbxContent>
              </v:textbox>
            </v:rect>
            <v:rect id="Rectangle 624" o:spid="_x0000_s1422" style="position:absolute;left:8963;top:6946;width:594;height:26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97TM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A9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fe0zEAAAA3AAAAA8AAAAAAAAAAAAAAAAAmAIAAGRycy9k&#10;b3ducmV2LnhtbFBLBQYAAAAABAAEAPUAAACJAwAAAAA=&#10;" filled="f" stroked="f">
              <v:textbox style="mso-next-textbox:#Rectangle 624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rPr>
                        <w:b/>
                        <w:color w:val="002060"/>
                      </w:rPr>
                      <w:t xml:space="preserve"> </w:t>
                    </w:r>
                  </w:p>
                </w:txbxContent>
              </v:textbox>
            </v:rect>
            <v:shape id="Shape 625" o:spid="_x0000_s1423" style="position:absolute;left:745;top:9561;width:11820;height:10129;visibility:visible" coordsize="1181989,10128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HKf8UA&#10;AADcAAAADwAAAGRycy9kb3ducmV2LnhtbESPQWvCQBSE7wX/w/IEL6VuDCiSukotFa0ntfb+yD6T&#10;0OzbJbsm0V/vFgo9DjPzDbNY9aYWLTW+sqxgMk5AEOdWV1woOH9tXuYgfEDWWFsmBTfysFoOnhaY&#10;advxkdpTKESEsM9QQRmCy6T0eUkG/dg64uhdbGMwRNkUUjfYRbipZZokM2mw4rhQoqP3kvKf09Uo&#10;cMfzZ9p9X9bbw0f+3O7W+8nd7ZUaDfu3VxCB+vAf/mvvtIJZOoXfM/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Icp/xQAAANwAAAAPAAAAAAAAAAAAAAAAAJgCAABkcnMv&#10;ZG93bnJldi54bWxQSwUGAAAAAAQABAD1AAAAigMAAAAA&#10;" adj="0,,0" path="m,168783c,75565,75578,,168821,r844385,c1106424,,1181989,75565,1181989,168783r,675259c1181989,937260,1106424,1012863,1013206,1012863r-844385,c75578,1012863,,937260,,844042l,168783xe" filled="f" strokecolor="#3d6e9b" strokeweight="1pt">
              <v:stroke miterlimit="83231f" joinstyle="miter"/>
              <v:formulas/>
              <v:path arrowok="t" o:connecttype="segments" textboxrect="0,0,1181989,1012863"/>
            </v:shape>
            <v:shape id="Picture 627" o:spid="_x0000_s1424" type="#_x0000_t75" style="position:absolute;left:1310;top:10571;width:10699;height:810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PFbHGAAAA3AAAAA8AAABkcnMvZG93bnJldi54bWxEj9FqAjEURN8L/kO4Qt9qtj6obI1SKkpL&#10;QXTbD7jdXDfbbm7WJHW3fr0RhD4OM3OGmS9724gT+VA7VvA4ykAQl07XXCn4/Fg/zECEiKyxcUwK&#10;/ijAcjG4m2OuXcd7OhWxEgnCIUcFJsY2lzKUhiyGkWuJk3dw3mJM0ldSe+wS3DZynGUTabHmtGCw&#10;pRdD5U/xaxX4w9fmWHTy7X11nm6/d21tul2h1P2wf34CEamP/+Fb+1UrmIyncD2TjoBcX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s8VscYAAADcAAAADwAAAAAAAAAAAAAA&#10;AACfAgAAZHJzL2Rvd25yZXYueG1sUEsFBgAAAAAEAAQA9wAAAJIDAAAAAA==&#10;">
              <v:imagedata r:id="rId8" o:title=""/>
            </v:shape>
            <v:rect id="Rectangle 628" o:spid="_x0000_s1425" style="position:absolute;left:6662;top:13264;width:50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JxSc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hBPw9p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UnFJwgAAANwAAAAPAAAAAAAAAAAAAAAAAJgCAABkcnMvZG93&#10;bnJldi54bWxQSwUGAAAAAAQABAD1AAAAhwMAAAAA&#10;" filled="f" stroked="f">
              <v:textbox style="mso-next-textbox:#Rectangle 628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629" o:spid="_x0000_s1426" style="position:absolute;left:51831;top:4688;width:11823;height:5728;visibility:visible" coordsize="1182371,5727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xk98QA&#10;AADcAAAADwAAAGRycy9kb3ducmV2LnhtbESPQWvCQBSE7wX/w/KE3upGS0VjNmILhdKKYNT7I/tM&#10;gtm3YXdN0n/fLRR6HGbmGybbjqYVPTnfWFYwnyUgiEurG64UnE/vTysQPiBrbC2Tgm/ysM0nDxmm&#10;2g58pL4IlYgQ9ikqqEPoUil9WZNBP7MdcfSu1hkMUbpKaodDhJtWLpJkKQ02HBdq7OitpvJW3I2C&#10;ofzcv4zPzdcrXfZo7u7SH9xcqcfpuNuACDSG//Bf+0MrWC7W8HsmHgGZ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sZPfEAAAA3AAAAA8AAAAAAAAAAAAAAAAAmAIAAGRycy9k&#10;b3ducmV2LnhtbFBLBQYAAAAABAAEAPUAAACJAwAAAAA=&#10;" adj="0,,0" path="m,95377c,42672,42799,,95504,r991362,c1139572,,1182371,42672,1182371,95377r,381889c1182371,529971,1139572,572770,1086866,572770r-991362,c42799,572770,,529971,,477266l,95377xe" filled="f" strokecolor="#3d6e9b" strokeweight="1pt">
              <v:stroke miterlimit="83231f" joinstyle="miter"/>
              <v:formulas/>
              <v:path arrowok="t" o:connecttype="segments" textboxrect="0,0,1182371,572770"/>
            </v:shape>
            <v:shape id="Picture 631" o:spid="_x0000_s1427" type="#_x0000_t75" style="position:absolute;left:52181;top:5496;width:11125;height:413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TFsjEAAAA3AAAAA8AAABkcnMvZG93bnJldi54bWxEj0GLwjAUhO8L/ofwBG9rqgsi1SgqCF5W&#10;1q6seHs0z7bYvJQk1frvzYLgcZiZb5j5sjO1uJHzlWUFo2ECgji3uuJCwfF3+zkF4QOyxtoyKXiQ&#10;h+Wi9zHHVNs7H+iWhUJECPsUFZQhNKmUPi/JoB/ahjh6F+sMhihdIbXDe4SbWo6TZCINVhwXSmxo&#10;U1J+zVqjYPzdbn/W+7+s5WlyCO509sd1o9Sg361mIAJ14R1+tXdaweRrBP9n4hGQi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+TFsjEAAAA3AAAAA8AAAAAAAAAAAAAAAAA&#10;nwIAAGRycy9kb3ducmV2LnhtbFBLBQYAAAAABAAEAPcAAACQAwAAAAA=&#10;">
              <v:imagedata r:id="rId9" o:title=""/>
            </v:shape>
            <v:rect id="Rectangle 632" o:spid="_x0000_s1428" style="position:absolute;left:53261;top:5928;width:12521;height:21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PQfs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I+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j0H7EAAAA3AAAAA8AAAAAAAAAAAAAAAAAmAIAAGRycy9k&#10;b3ducmV2LnhtbFBLBQYAAAAABAAEAPUAAACJAwAAAAA=&#10;" filled="f" stroked="f">
              <v:textbox style="mso-next-textbox:#Rectangle 632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rPr>
                        <w:b/>
                        <w:color w:val="002060"/>
                      </w:rPr>
                      <w:t xml:space="preserve">устройства </w:t>
                    </w:r>
                  </w:p>
                </w:txbxContent>
              </v:textbox>
            </v:rect>
            <v:rect id="Rectangle 633" o:spid="_x0000_s1429" style="position:absolute;left:54754;top:8126;width:1281;height:21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915cQA&#10;AADcAAAADwAAAGRycy9kb3ducmV2LnhtbESPT4vCMBTE74LfITxhb5qqIFqNIrqLHv0H6u3RPNti&#10;81KarK1+eiMs7HGYmd8ws0VjCvGgyuWWFfR7EQjixOqcUwWn4093DMJ5ZI2FZVLwJAeLebs1w1jb&#10;mvf0OPhUBAi7GBVk3pexlC7JyKDr2ZI4eDdbGfRBVqnUFdYBbgo5iKKRNJhzWMiwpFVGyf3waxRs&#10;xuXysrWvOi2+r5vz7jxZHydeqa9Os5yC8NT4//Bfe6sVjIZD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vdeXEAAAA3AAAAA8AAAAAAAAAAAAAAAAAmAIAAGRycy9k&#10;b3ducmV2LnhtbFBLBQYAAAAABAAEAPUAAACJAwAAAAA=&#10;" filled="f" stroked="f">
              <v:textbox style="mso-next-textbox:#Rectangle 633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rPr>
                        <w:b/>
                        <w:color w:val="002060"/>
                      </w:rPr>
                      <w:t>в</w:t>
                    </w:r>
                  </w:p>
                </w:txbxContent>
              </v:textbox>
            </v:rect>
            <v:rect id="Rectangle 634" o:spid="_x0000_s1430" style="position:absolute;left:55714;top:8126;width:1853;height:21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btkc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uI3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btkcYAAADcAAAADwAAAAAAAAAAAAAAAACYAgAAZHJz&#10;L2Rvd25yZXYueG1sUEsFBgAAAAAEAAQA9QAAAIsDAAAAAA==&#10;" filled="f" stroked="f">
              <v:textbox style="mso-next-textbox:#Rectangle 634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rPr>
                        <w:b/>
                        <w:color w:val="002060"/>
                      </w:rPr>
                      <w:t>ы</w:t>
                    </w:r>
                  </w:p>
                </w:txbxContent>
              </v:textbox>
            </v:rect>
            <v:rect id="Rectangle 635" o:spid="_x0000_s1431" style="position:absolute;left:57101;top:8126;width:4852;height:21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pICs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uI3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YpICsYAAADcAAAADwAAAAAAAAAAAAAAAACYAgAAZHJz&#10;L2Rvd25yZXYueG1sUEsFBgAAAAAEAAQA9QAAAIsDAAAAAA==&#10;" filled="f" stroked="f">
              <v:textbox style="mso-next-textbox:#Rectangle 635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rPr>
                        <w:b/>
                        <w:color w:val="002060"/>
                      </w:rPr>
                      <w:t>вода</w:t>
                    </w:r>
                  </w:p>
                </w:txbxContent>
              </v:textbox>
            </v:rect>
            <v:rect id="Rectangle 636" o:spid="_x0000_s1432" style="position:absolute;left:60746;top:7745;width:593;height:26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jWfcYA&#10;AADcAAAADwAAAGRycy9kb3ducmV2LnhtbESPzWrDMBCE74G+g9hCb4ncFEziRAmmTbGP+SmkvS3W&#10;xja1VsZSbbdPHwUCPQ4z8w2z3o6mET11rras4HkWgSAurK65VPBxep8uQDiPrLGxTAp+ycF28zBZ&#10;Y6LtwAfqj74UAcIuQQWV920ipSsqMuhmtiUO3sV2Bn2QXSl1h0OAm0bOoyiWBmsOCxW29FpR8X38&#10;MQqyRZt+5vZvKJvdV3ben5dvp6VX6ulxTFcgPI3+P3xv51pB/BL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jWfcYAAADcAAAADwAAAAAAAAAAAAAAAACYAgAAZHJz&#10;L2Rvd25yZXYueG1sUEsFBgAAAAAEAAQA9QAAAIsDAAAAAA==&#10;" filled="f" stroked="f">
              <v:textbox style="mso-next-textbox:#Rectangle 636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rPr>
                        <w:b/>
                        <w:color w:val="002060"/>
                      </w:rPr>
                      <w:t xml:space="preserve"> </w:t>
                    </w:r>
                  </w:p>
                </w:txbxContent>
              </v:textbox>
            </v:rect>
            <v:shape id="Shape 637" o:spid="_x0000_s1433" style="position:absolute;left:51831;top:10523;width:11820;height:9163;visibility:visible" coordsize="1181989,9163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vMdsMA&#10;AADcAAAADwAAAGRycy9kb3ducmV2LnhtbESPT4vCMBTE78J+h/AW9qapFqpUo8iy4p4E/4DXR/Js&#10;i81LaWKt++k3guBxmJnfMItVb2vRUesrxwrGowQEsXam4kLB6bgZzkD4gGywdkwKHuRhtfwYLDA3&#10;7s576g6hEBHCPkcFZQhNLqXXJVn0I9cQR+/iWoshyraQpsV7hNtaTpIkkxYrjgslNvRdkr4eblbB&#10;ene++HSb/tyyo+7+Qr/Vj4SV+vrs13MQgfrwDr/av0ZBlk7heSYe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vMdsMAAADcAAAADwAAAAAAAAAAAAAAAACYAgAAZHJzL2Rv&#10;d25yZXYueG1sUEsFBgAAAAAEAAQA9QAAAIgDAAAAAA==&#10;" adj="0,,0" path="m,152781c,68453,68326,,152781,r876428,c1113663,,1181989,68453,1181989,152781r,610870c1181989,847979,1113663,916381,1029209,916381r-876428,c68326,916381,,847979,,763651l,152781xe" filled="f" strokecolor="#3d6e9b" strokeweight="1pt">
              <v:stroke miterlimit="83231f" joinstyle="miter"/>
              <v:formulas/>
              <v:path arrowok="t" o:connecttype="segments" textboxrect="0,0,1181989,916381"/>
            </v:shape>
            <v:shape id="Picture 639" o:spid="_x0000_s1434" type="#_x0000_t75" style="position:absolute;left:52334;top:11485;width:10805;height:723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1zJS7FAAAA3AAAAA8AAABkcnMvZG93bnJldi54bWxEj0+LwjAUxO/CfofwhL2IpipUrUZZ3F3Y&#10;iwf/gB4fzbMtNi+1ibV+e7MgeBxm5jfMYtWaUjRUu8KyguEgAkGcWl1wpuCw/+1PQTiPrLG0TAoe&#10;5GC1/OgsMNH2zltqdj4TAcIuQQW591UipUtzMugGtiIO3tnWBn2QdSZ1jfcAN6UcRVEsDRYcFnKs&#10;aJ1TetndjILb9098wodpNqfh6HqclrrHk41Sn932aw7CU+vf4Vf7TyuIxzP4PxOOgFw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cyUuxQAAANwAAAAPAAAAAAAAAAAAAAAA&#10;AJ8CAABkcnMvZG93bnJldi54bWxQSwUGAAAAAAQABAD3AAAAkQMAAAAA&#10;">
              <v:imagedata r:id="rId10" o:title=""/>
            </v:shape>
            <v:rect id="Rectangle 640" o:spid="_x0000_s1435" style="position:absolute;left:57741;top:13722;width:507;height:2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uY78IA&#10;AADcAAAADwAAAGRycy9kb3ducmV2LnhtbERPy4rCMBTdC/5DuMLsNFUG0dpUxAe6nFFB3V2aa1ts&#10;bkoTbWe+frIYcHk472TZmUq8qHGlZQXjUQSCOLO65FzB+bQbzkA4j6yxskwKfsjBMu33Eoy1bfmb&#10;XkefixDCLkYFhfd1LKXLCjLoRrYmDtzdNgZ9gE0udYNtCDeVnETRVBosOTQUWNO6oOxxfBoF+1m9&#10;uh7sb5tX29v+8nWZb05zr9THoFstQHjq/Fv87z5oBdPP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+5jvwgAAANwAAAAPAAAAAAAAAAAAAAAAAJgCAABkcnMvZG93&#10;bnJldi54bWxQSwUGAAAAAAQABAD1AAAAhwMAAAAA&#10;" filled="f" stroked="f">
              <v:textbox style="mso-next-textbox:#Rectangle 640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641" o:spid="_x0000_s1436" style="position:absolute;left:37816;top:14911;width:11722;height:3473;visibility:visible" coordsize="1172210,347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uRWcMA&#10;AADcAAAADwAAAGRycy9kb3ducmV2LnhtbESPT4vCMBTE74LfITxhb5rqFpFqlGVZQXAv/kGvj+bZ&#10;1m1eShJr/fYbQfA4zMxvmMWqM7VoyfnKsoLxKAFBnFtdcaHgeFgPZyB8QNZYWyYFD/KwWvZ7C8y0&#10;vfOO2n0oRISwz1BBGUKTSenzkgz6kW2Io3exzmCI0hVSO7xHuKnlJEmm0mDFcaHEhr5Lyv/2N6PA&#10;tfJxTbc/abDb39Ns85mfceKV+hh0X3MQgbrwDr/aG61gmo7heSYe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uRWcMAAADcAAAADwAAAAAAAAAAAAAAAACYAgAAZHJzL2Rv&#10;d25yZXYueG1sUEsFBgAAAAAEAAQA9QAAAIgDAAAAAA==&#10;" adj="0,,0" path="m,57912c,25908,25908,,57912,l1114298,v32004,,57912,25908,57912,57912l1172210,289433v,32004,-25908,57912,-57912,57912l57912,347345c25908,347345,,321437,,289433l,57912xe" filled="f" strokecolor="#3d6e9b" strokeweight="1pt">
              <v:stroke miterlimit="83231f" joinstyle="miter"/>
              <v:formulas/>
              <v:path arrowok="t" o:connecttype="segments" textboxrect="0,0,1172210,347345"/>
            </v:shape>
            <v:rect id="Rectangle 4719" o:spid="_x0000_s1437" style="position:absolute;left:40760;top:15627;width:1014;height:2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zfn8cA&#10;AADdAAAADwAAAGRycy9kb3ducmV2LnhtbESPT2vCQBTE74LfYXmCN91YpCYxq0j/oEerhdTbI/ua&#10;hGbfhuzWpP30XUHocZiZ3zDZdjCNuFLnassKFvMIBHFhdc2lgvfz6ywG4TyyxsYyKfghB9vNeJRh&#10;qm3Pb3Q9+VIECLsUFVTet6mUrqjIoJvbljh4n7Yz6IPsSqk77APcNPIhih6lwZrDQoUtPVVUfJ2+&#10;jYJ93O4+Dva3L5uXyz4/5snzOfFKTSfDbg3C0+D/w/f2QStYrhYJ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Zc35/HAAAA3QAAAA8AAAAAAAAAAAAAAAAAmAIAAGRy&#10;cy9kb3ducmV2LnhtbFBLBQYAAAAABAAEAPUAAACMAwAAAAA=&#10;" filled="f" stroked="f">
              <v:textbox style="mso-next-textbox:#Rectangle 4719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4718" o:spid="_x0000_s1438" style="position:absolute;left:39236;top:15627;width:2027;height:2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B6BMMA&#10;AADdAAAADwAAAGRycy9kb3ducmV2LnhtbERPTYvCMBC9C/6HMMLeNFVkV6tRRF30qFVQb0MztsVm&#10;Upqs7e6vN4cFj4/3PV+2phRPql1hWcFwEIEgTq0uOFNwPn33JyCcR9ZYWiYFv+Rgueh25hhr2/CR&#10;nonPRAhhF6OC3PsqltKlORl0A1sRB+5ua4M+wDqTusYmhJtSjqLoUxosODTkWNE6p/SR/BgFu0m1&#10;uu7tX5OV29vucrhMN6epV+qj165mIDy1/i3+d++1gvHXMMwNb8IT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B6BMMAAADdAAAADwAAAAAAAAAAAAAAAACYAgAAZHJzL2Rv&#10;d25yZXYueG1sUEsFBgAAAAAEAAQA9QAAAIgDAAAAAA==&#10;" filled="f" stroked="f">
              <v:textbox style="mso-next-textbox:#Rectangle 4718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12</w:t>
                    </w:r>
                  </w:p>
                </w:txbxContent>
              </v:textbox>
            </v:rect>
            <v:rect id="Rectangle 643" o:spid="_x0000_s1439" style="position:absolute;left:41522;top:15928;width:8797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kGmM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uIP9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kGmMYAAADcAAAADwAAAAAAAAAAAAAAAACYAgAAZHJz&#10;L2Rvd25yZXYueG1sUEsFBgAAAAAEAAQA9QAAAIsDAAAAAA==&#10;" filled="f" stroked="f">
              <v:textbox style="mso-next-textbox:#Rectangle 643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наушники</w:t>
                    </w:r>
                  </w:p>
                </w:txbxContent>
              </v:textbox>
            </v:rect>
            <v:rect id="Rectangle 644" o:spid="_x0000_s1440" style="position:absolute;left:48140;top:15627;width:507;height:2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Ce7MQA&#10;AADcAAAADwAAAGRycy9kb3ducmV2LnhtbESPT4vCMBTE74LfITxhb5oqIlqNIrqLHv0H6u3RPNti&#10;81KarK1+eiMs7HGYmd8ws0VjCvGgyuWWFfR7EQjixOqcUwWn4093DMJ5ZI2FZVLwJAeLebs1w1jb&#10;mvf0OPhUBAi7GBVk3pexlC7JyKDr2ZI4eDdbGfRBVqnUFdYBbgo5iKKRNJhzWMiwpFVGyf3waxRs&#10;xuXysrWvOi2+r5vz7jxZHydeqa9Os5yC8NT4//Bfe6sVjIZD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AnuzEAAAA3AAAAA8AAAAAAAAAAAAAAAAAmAIAAGRycy9k&#10;b3ducmV2LnhtbFBLBQYAAAAABAAEAPUAAACJAwAAAAA=&#10;" filled="f" stroked="f">
              <v:textbox style="mso-next-textbox:#Rectangle 644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645" o:spid="_x0000_s1441" style="position:absolute;left:32622;top:23717;width:12916;height:3473;visibility:visible" coordsize="1291590,347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P2qMQA&#10;AADcAAAADwAAAGRycy9kb3ducmV2LnhtbESPQWvCQBSE7wX/w/KEXkQ3LSoSXUUsgvRkYtDrI/tM&#10;gtm3YXfV+O+7hUKPw8x8w6w2vWnFg5xvLCv4mCQgiEurG64UFKf9eAHCB2SNrWVS8CIPm/XgbYWp&#10;tk/O6JGHSkQI+xQV1CF0qZS+rMmgn9iOOHpX6wyGKF0ltcNnhJtWfibJXBpsOC7U2NGupvKW342C&#10;6ej4dbxkfPPm251HTTYrirxT6n3Yb5cgAvXhP/zXPmgF8+kMfs/EI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T9qjEAAAA3AAAAA8AAAAAAAAAAAAAAAAAmAIAAGRycy9k&#10;b3ducmV2LnhtbFBLBQYAAAAABAAEAPUAAACJAwAAAAA=&#10;" adj="0,,0" path="m,57886c,25920,25908,,57912,l1233678,v32004,,57912,25920,57912,57886l1291590,289458v,31966,-25908,57887,-57912,57887l57912,347345c25908,347345,,321424,,289458l,57886xe" filled="f" strokecolor="#3d6e9b" strokeweight="1pt">
              <v:stroke miterlimit="83231f" joinstyle="miter"/>
              <v:formulas/>
              <v:path arrowok="t" o:connecttype="segments" textboxrect="0,0,1291590,347345"/>
            </v:shape>
            <v:rect id="Rectangle 4730" o:spid="_x0000_s1442" style="position:absolute;left:34314;top:24435;width:202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MqYsQA&#10;AADdAAAADwAAAGRycy9kb3ducmV2LnhtbERPy2rCQBTdC/7DcAvudNIHNkkdRVolWfoo2O4umdsk&#10;mLkTMqNJ+/WdheDycN6L1WAacaXO1ZYVPM4iEMSF1TWXCj6P22kMwnlkjY1lUvBLDlbL8WiBqbY9&#10;7+l68KUIIexSVFB536ZSuqIig25mW+LA/djOoA+wK6XusA/hppFPUTSXBmsODRW29F5RcT5cjIIs&#10;btdfuf3ry2bznZ12p+TjmHilJg/D+g2Ep8HfxTd3rhW8vD6H/eFNe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TKmLEAAAA3QAAAA8AAAAAAAAAAAAAAAAAmAIAAGRycy9k&#10;b3ducmV2LnhtbFBLBQYAAAAABAAEAPUAAACJAwAAAAA=&#10;" filled="f" stroked="f">
              <v:textbox style="mso-next-textbox:#Rectangle 4730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16</w:t>
                    </w:r>
                  </w:p>
                </w:txbxContent>
              </v:textbox>
            </v:rect>
            <v:rect id="Rectangle 4731" o:spid="_x0000_s1443" style="position:absolute;left:35838;top:24435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+P+cYA&#10;AADdAAAADwAAAGRycy9kb3ducmV2LnhtbESPQWvCQBSE74L/YXmCN91Yi9XUVUQterRaUG+P7GsS&#10;mn0bsquJ/npXEHocZuYbZjpvTCGuVLncsoJBPwJBnFidc6rg5/DVG4NwHlljYZkU3MjBfNZuTTHW&#10;tuZvuu59KgKEXYwKMu/LWEqXZGTQ9W1JHLxfWxn0QVap1BXWAW4K+RZFI2kw57CQYUnLjJK//cUo&#10;2IzLxWlr73VarM+b4+44WR0mXqlup1l8gvDU+P/wq73VCt4/hgN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5+P+cYAAADdAAAADwAAAAAAAAAAAAAAAACYAgAAZHJz&#10;L2Rvd25yZXYueG1sUEsFBgAAAAAEAAQA9QAAAIsDAAAAAA==&#10;" filled="f" stroked="f">
              <v:textbox style="mso-next-textbox:#Rectangle 4731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647" o:spid="_x0000_s1444" style="position:absolute;left:36600;top:24736;width:9630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IAm8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XDw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EgCbxQAAANwAAAAPAAAAAAAAAAAAAAAAAJgCAABkcnMv&#10;ZG93bnJldi54bWxQSwUGAAAAAAQABAD1AAAAigMAAAAA&#10;" filled="f" stroked="f">
              <v:textbox style="mso-next-textbox:#Rectangle 647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клавиатура</w:t>
                    </w:r>
                  </w:p>
                </w:txbxContent>
              </v:textbox>
            </v:rect>
            <v:rect id="Rectangle 648" o:spid="_x0000_s1445" style="position:absolute;left:43854;top:24435;width:50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2U6cIA&#10;AADcAAAADwAAAGRycy9kb3ducmV2LnhtbERPy4rCMBTdC/5DuMLsNFUG0dpUxAe6nFFB3V2aa1ts&#10;bkoTbWe+frIYcHk472TZmUq8qHGlZQXjUQSCOLO65FzB+bQbzkA4j6yxskwKfsjBMu33Eoy1bfmb&#10;XkefixDCLkYFhfd1LKXLCjLoRrYmDtzdNgZ9gE0udYNtCDeVnETRVBosOTQUWNO6oOxxfBoF+1m9&#10;uh7sb5tX29v+8nWZb05zr9THoFstQHjq/Fv87z5oBdPP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jZTpwgAAANwAAAAPAAAAAAAAAAAAAAAAAJgCAABkcnMvZG93&#10;bnJldi54bWxQSwUGAAAAAAQABAD1AAAAhwMAAAAA&#10;" filled="f" stroked="f">
              <v:textbox style="mso-next-textbox:#Rectangle 648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649" o:spid="_x0000_s1446" style="position:absolute;left:751;top:21193;width:11818;height:6058;visibility:visible" coordsize="1181735,605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ahBsQA&#10;AADcAAAADwAAAGRycy9kb3ducmV2LnhtbESPQWsCMRSE7wX/Q3hCbzWrFNHtRlGLrb1VK3t+bJ67&#10;qZuXJUl1+++bguBxmJlvmGLZ21ZcyAfjWMF4lIEgrpw2XCs4fm2fZiBCRNbYOiYFvxRguRg8FJhr&#10;d+U9XQ6xFgnCIUcFTYxdLmWoGrIYRq4jTt7JeYsxSV9L7fGa4LaVkyybSouG00KDHW0aqs6HH6ug&#10;PL564z+6k/l+K2vevu/nu8+1Uo/DfvUCIlIf7+Fbe6cVTJ/n8H8mHQ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2oQbEAAAA3AAAAA8AAAAAAAAAAAAAAAAAmAIAAGRycy9k&#10;b3ducmV2LnhtbFBLBQYAAAAABAAEAPUAAACJAwAAAAA=&#10;" adj="0,,0" path="m,100965c,45200,45199,,100965,r979805,c1136523,,1181735,45200,1181735,100965r,403860c1181735,560578,1136523,605790,1080770,605790r-979805,c45199,605790,,560578,,504825l,100965xe" filled="f" strokecolor="#3d6e9b" strokeweight="1pt">
              <v:stroke miterlimit="83231f" joinstyle="miter"/>
              <v:formulas/>
              <v:path arrowok="t" o:connecttype="segments" textboxrect="0,0,1181735,605790"/>
            </v:shape>
            <v:rect id="Rectangle 4724" o:spid="_x0000_s1447" style="position:absolute;left:2289;top:22057;width:2026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G6vMYA&#10;AADdAAAADwAAAGRycy9kb3ducmV2LnhtbESPT4vCMBTE7wt+h/AEb2uqiKvVKLKr6NE/C+rt0Tzb&#10;YvNSmmirn94IC3scZuY3zHTemELcqXK5ZQW9bgSCOLE651TB72H1OQLhPLLGwjIpeJCD+az1McVY&#10;25p3dN/7VAQIuxgVZN6XsZQuycig69qSOHgXWxn0QVap1BXWAW4K2Y+ioTSYc1jIsKTvjJLr/mYU&#10;rEfl4rSxzzotluf1cXsc/xzGXqlOu1lMQHhq/H/4r73RCgZf/QG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jG6vMYAAADdAAAADwAAAAAAAAAAAAAAAACYAgAAZHJz&#10;L2Rvd25yZXYueG1sUEsFBgAAAAAEAAQA9QAAAIsDAAAAAA==&#10;" filled="f" stroked="f">
              <v:textbox style="mso-next-textbox:#Rectangle 4724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13</w:t>
                    </w:r>
                  </w:p>
                </w:txbxContent>
              </v:textbox>
            </v:rect>
            <v:rect id="Rectangle 4725" o:spid="_x0000_s1448" style="position:absolute;left:3813;top:22057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0fJ8cA&#10;AADdAAAADwAAAGRycy9kb3ducmV2LnhtbESPQWvCQBSE74X+h+UVequbSrWauopoJTlqLKi3R/Y1&#10;Cc2+DdmtSfvrXUHwOMzMN8xs0ZtanKl1lWUFr4MIBHFudcWFgq/95mUCwnlkjbVlUvBHDhbzx4cZ&#10;xtp2vKNz5gsRIOxiVFB638RSurwkg25gG+LgfdvWoA+yLaRusQtwU8thFI2lwYrDQokNrUrKf7Jf&#10;oyCZNMtjav+7ov48JYftYbreT71Sz0/98gOEp97fw7d2qhW8vQ9H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l9HyfHAAAA3QAAAA8AAAAAAAAAAAAAAAAAmAIAAGRy&#10;cy9kb3ducmV2LnhtbFBLBQYAAAAABAAEAPUAAACMAwAAAAA=&#10;" filled="f" stroked="f">
              <v:textbox style="mso-next-textbox:#Rectangle 4725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651" o:spid="_x0000_s1449" style="position:absolute;left:4575;top:22359;width:9094;height:18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6rqc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0XA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uq6nEAAAA3AAAAA8AAAAAAAAAAAAAAAAAmAIAAGRycy9k&#10;b3ducmV2LnhtbFBLBQYAAAAABAAEAPUAAACJAwAAAAA=&#10;" filled="f" stroked="f">
              <v:textbox style="mso-next-textbox:#Rectangle 651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цифровой </w:t>
                    </w:r>
                  </w:p>
                </w:txbxContent>
              </v:textbox>
            </v:rect>
            <v:rect id="Rectangle 652" o:spid="_x0000_s1450" style="position:absolute;left:2532;top:24233;width:10994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w13s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+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8Nd7EAAAA3AAAAA8AAAAAAAAAAAAAAAAAmAIAAGRycy9k&#10;b3ducmV2LnhtbFBLBQYAAAAABAAEAPUAAACJAwAAAAA=&#10;" filled="f" stroked="f">
              <v:textbox style="mso-next-textbox:#Rectangle 652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фотоаппарат</w:t>
                    </w:r>
                  </w:p>
                </w:txbxContent>
              </v:textbox>
            </v:rect>
            <v:rect id="Rectangle 653" o:spid="_x0000_s1451" style="position:absolute;left:10792;top:23932;width:50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CQRc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uIP9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CQRcYAAADcAAAADwAAAAAAAAAAAAAAAACYAgAAZHJz&#10;L2Rvd25yZXYueG1sUEsFBgAAAAAEAAQA9QAAAIsDAAAAAA==&#10;" filled="f" stroked="f">
              <v:textbox style="mso-next-textbox:#Rectangle 653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654" o:spid="_x0000_s1452" style="position:absolute;left:29453;top:19564;width:19571;height:3474;visibility:visible" coordsize="1957070,347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314sUA&#10;AADcAAAADwAAAGRycy9kb3ducmV2LnhtbESPQWsCMRSE7wX/Q3iCl6LZSiuyblbEUtBDD66Fenxs&#10;nrvBzcuSpLr+e1Mo9DjMzDdMsR5sJ67kg3Gs4GWWgSCunTbcKPg6fkyXIEJE1tg5JgV3CrAuR08F&#10;5trd+EDXKjYiQTjkqKCNsc+lDHVLFsPM9cTJOztvMSbpG6k93hLcdnKeZQtp0XBaaLGnbUv1pfqx&#10;Ct7nUpvP7fde68Fsnk/H6pD5u1KT8bBZgYg0xP/wX3unFSzeXuH3TDoCs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rfXixQAAANwAAAAPAAAAAAAAAAAAAAAAAJgCAABkcnMv&#10;ZG93bnJldi54bWxQSwUGAAAAAAQABAD1AAAAigMAAAAA&#10;" adj="0,,0" path="m,57887c,25921,25908,,57912,l1899158,v32004,,57912,25921,57912,57887l1957070,289446v,31979,-25908,57899,-57912,57899l57912,347345c25908,347345,,321425,,289446l,57887xe" filled="f" strokecolor="#3d6e9b" strokeweight="1pt">
              <v:stroke miterlimit="83231f" joinstyle="miter"/>
              <v:formulas/>
              <v:path arrowok="t" o:connecttype="segments" textboxrect="0,0,1957070,347345"/>
            </v:shape>
            <v:rect id="Rectangle 4722" o:spid="_x0000_s1453" style="position:absolute;left:30930;top:20274;width:202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SHU8cA&#10;AADdAAAADwAAAGRycy9kb3ducmV2LnhtbESPQWvCQBSE74X+h+UVems2DUVjdBWpih6tFlJvj+xr&#10;Epp9G7Krif31XUHocZiZb5jZYjCNuFDnassKXqMYBHFhdc2lgs/j5iUF4TyyxsYyKbiSg8X88WGG&#10;mbY9f9Dl4EsRIOwyVFB532ZSuqIigy6yLXHwvm1n0AfZlVJ32Ae4aWQSxyNpsOawUGFL7xUVP4ez&#10;UbBN2+XXzv72ZbM+bfN9PlkdJ16p56dhOQXhafD/4Xt7pxW8jZME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aUh1PHAAAA3QAAAA8AAAAAAAAAAAAAAAAAmAIAAGRy&#10;cy9kb3ducmV2LnhtbFBLBQYAAAAABAAEAPUAAACMAwAAAAA=&#10;" filled="f" stroked="f">
              <v:textbox style="mso-next-textbox:#Rectangle 4722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15</w:t>
                    </w:r>
                  </w:p>
                </w:txbxContent>
              </v:textbox>
            </v:rect>
            <v:rect id="Rectangle 4723" o:spid="_x0000_s1454" style="position:absolute;left:32454;top:20274;width:1014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giyMcA&#10;AADdAAAADwAAAGRycy9kb3ducmV2LnhtbESPQWvCQBSE74X+h+UVequbWrGauopoJTlqLKi3R/Y1&#10;Cc2+DdmtSfvrXUHwOMzMN8xs0ZtanKl1lWUFr4MIBHFudcWFgq/95mUCwnlkjbVlUvBHDhbzx4cZ&#10;xtp2vKNz5gsRIOxiVFB638RSurwkg25gG+LgfdvWoA+yLaRusQtwU8thFI2lwYrDQokNrUrKf7Jf&#10;oyCZNMtjav+7ov48JYftYbreT71Sz0/98gOEp97fw7d2qhWM3od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nYIsjHAAAA3QAAAA8AAAAAAAAAAAAAAAAAmAIAAGRy&#10;cy9kb3ducmV2LnhtbFBLBQYAAAAABAAEAPUAAACMAwAAAAA=&#10;" filled="f" stroked="f">
              <v:textbox style="mso-next-textbox:#Rectangle 4723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656" o:spid="_x0000_s1455" style="position:absolute;left:33216;top:20575;width:19035;height:18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cz3cYA&#10;AADcAAAADwAAAGRycy9kb3ducmV2LnhtbESPzWrDMBCE74G+g9hCb4ncQE3iRAmmTbGP+SmkvS3W&#10;xja1VsZSbbdPHwUCPQ4z8w2z3o6mET11rras4HkWgSAurK65VPBxep8uQDiPrLGxTAp+ycF28zBZ&#10;Y6LtwAfqj74UAcIuQQWV920ipSsqMuhmtiUO3sV2Bn2QXSl1h0OAm0bOoyiWBmsOCxW29FpR8X38&#10;MQqyRZt+5vZvKJvdV3ben5dvp6VX6ulxTFcgPI3+P3xv51pB/BL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Icz3cYAAADcAAAADwAAAAAAAAAAAAAAAACYAgAAZHJz&#10;L2Rvd25yZXYueG1sUEsFBgAAAAAEAAQA9QAAAIsDAAAAAA==&#10;" filled="f" stroked="f">
              <v:textbox style="mso-next-textbox:#Rectangle 656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графический планшет</w:t>
                    </w:r>
                  </w:p>
                </w:txbxContent>
              </v:textbox>
            </v:rect>
            <v:rect id="Rectangle 657" o:spid="_x0000_s1456" style="position:absolute;left:47546;top:20274;width:506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uWRs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XDw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y5ZGxQAAANwAAAAPAAAAAAAAAAAAAAAAAJgCAABkcnMv&#10;ZG93bnJldi54bWxQSwUGAAAAAAQABAD1AAAAigMAAAAA&#10;" filled="f" stroked="f">
              <v:textbox style="mso-next-textbox:#Rectangle 657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 id="Shape 658" o:spid="_x0000_s1457" style="position:absolute;left:39791;top:6428;width:8941;height:3474;visibility:visible" coordsize="894080,347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Cnm8IA&#10;AADcAAAADwAAAGRycy9kb3ducmV2LnhtbERPzWrCQBC+F/oOyxR6KbppQSvRVSS0tKKXWB9g2B2T&#10;YHY2ZKcxffvuQfD48f2vNqNv1UB9bAIbeJ1moIhtcA1XBk4/n5MFqCjIDtvAZOCPImzWjw8rzF24&#10;cknDUSqVQjjmaKAW6XKto63JY5yGjjhx59B7lAT7Srserynct/oty+baY8OpocaOiprs5fjrDZSy&#10;3Q3Fy9fpvSg/dvZgcSF7NOb5adwuQQmNchff3N/OwHyW1qYz6Qjo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UKebwgAAANwAAAAPAAAAAAAAAAAAAAAAAJgCAABkcnMvZG93&#10;bnJldi54bWxQSwUGAAAAAAQABAD1AAAAhwMAAAAA&#10;" adj="0,,0" path="m,57785c,25908,25908,,57912,l836168,v32004,,57912,25908,57912,57785l894080,289433v,31877,-25908,57912,-57912,57912l57912,347345c25908,347345,,321310,,289433l,57785xe" filled="f" strokecolor="#3d6e9b" strokeweight="1pt">
              <v:stroke miterlimit="83231f" joinstyle="miter"/>
              <v:formulas/>
              <v:path arrowok="t" o:connecttype="segments" textboxrect="0,0,894080,347345"/>
            </v:shape>
            <v:rect id="Rectangle 4711" o:spid="_x0000_s1458" style="position:absolute;left:42330;top:7149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rTmcYA&#10;AADdAAAADwAAAGRycy9kb3ducmV2LnhtbESPT2vCQBTE7wW/w/KE3uompViNriJV0WP9A+rtkX0m&#10;wezbkF1N9NO7hYLHYWZ+w4ynrSnFjWpXWFYQ9yIQxKnVBWcK9rvlxwCE88gaS8uk4E4OppPO2xgT&#10;bRve0G3rMxEg7BJUkHtfJVK6NCeDrmcr4uCdbW3QB1lnUtfYBLgp5WcU9aXBgsNCjhX95JRetlej&#10;YDWoZse1fTRZuTitDr+H4Xw39Eq9d9vZCISn1r/C/+21VvD1Hcfw9yY8AT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rTmcYAAADdAAAADwAAAAAAAAAAAAAAAACYAgAAZHJz&#10;L2Rvd25yZXYueG1sUEsFBgAAAAAEAAQA9QAAAIsDAAAAAA==&#10;" filled="f" stroked="f">
              <v:textbox style="mso-next-textbox:#Rectangle 4711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. </w:t>
                    </w:r>
                  </w:p>
                </w:txbxContent>
              </v:textbox>
            </v:rect>
            <v:rect id="Rectangle 4710" o:spid="_x0000_s1459" style="position:absolute;left:41568;top:7149;width:1013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Z2AsMA&#10;AADdAAAADwAAAGRycy9kb3ducmV2LnhtbERPTYvCMBC9C/6HMMLeNFVkV6tRRF30qFVQb0MztsVm&#10;Upqs7e6vN4cFj4/3PV+2phRPql1hWcFwEIEgTq0uOFNwPn33JyCcR9ZYWiYFv+Rgueh25hhr2/CR&#10;nonPRAhhF6OC3PsqltKlORl0A1sRB+5ua4M+wDqTusYmhJtSjqLoUxosODTkWNE6p/SR/BgFu0m1&#10;uu7tX5OV29vucrhMN6epV+qj165mIDy1/i3+d++1gvHXMOwPb8IT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Z2AsMAAADdAAAADwAAAAAAAAAAAAAAAACYAgAAZHJzL2Rv&#10;d25yZXYueG1sUEsFBgAAAAAEAAQA9QAAAIgDAAAAAA==&#10;" filled="f" stroked="f">
              <v:textbox style="mso-next-textbox:#Rectangle 4710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8</w:t>
                    </w:r>
                  </w:p>
                </w:txbxContent>
              </v:textbox>
            </v:rect>
            <v:rect id="Rectangle 660" o:spid="_x0000_s1460" style="position:absolute;left:43092;top:7451;width:5124;height:18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7Ej8IA&#10;AADcAAAADwAAAGRycy9kb3ducmV2LnhtbERPTWvCQBC9F/oflhF6qxt7CDG6itgWPWoiRG9DdkyC&#10;2dmQ3ZrUX+8eCj0+3vdyPZpW3Kl3jWUFs2kEgri0uuFKwSn/fk9AOI+ssbVMCn7JwXr1+rLEVNuB&#10;j3TPfCVCCLsUFdTed6mUrqzJoJvajjhwV9sb9AH2ldQ9DiHctPIjimJpsOHQUGNH25rKW/ZjFOyS&#10;bnPe28dQtV+XXXEo5p/53Cv1Nhk3CxCeRv8v/nPvtYI4DvPDmXA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sSPwgAAANwAAAAPAAAAAAAAAAAAAAAAAJgCAABkcnMvZG93&#10;bnJldi54bWxQSwUGAAAAAAQABAD1AAAAhwMAAAAA&#10;" filled="f" stroked="f">
              <v:textbox style="mso-next-textbox:#Rectangle 660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>мышь</w:t>
                    </w:r>
                  </w:p>
                </w:txbxContent>
              </v:textbox>
            </v:rect>
            <v:rect id="Rectangle 661" o:spid="_x0000_s1461" style="position:absolute;left:46951;top:7149;width:507;height:2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JhFMUA&#10;AADcAAAADwAAAGRycy9kb3ducmV2LnhtbESPQWvCQBSE74L/YXlCb7qxhxCjmyDaYo6tFqy3R/aZ&#10;BLNvQ3Zr0v76bqHgcZiZb5hNPppW3Kl3jWUFy0UEgri0uuFKwcfpdZ6AcB5ZY2uZFHyTgzybTjaY&#10;ajvwO92PvhIBwi5FBbX3XSqlK2sy6Ba2Iw7e1fYGfZB9JXWPQ4CbVj5HUSwNNhwWauxoV1N5O34Z&#10;BYek234W9meo2pfL4fx2Xu1PK6/U02zcrkF4Gv0j/N8utII4XsLf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AmEUxQAAANwAAAAPAAAAAAAAAAAAAAAAAJgCAABkcnMv&#10;ZG93bnJldi54bWxQSwUGAAAAAAQABAD1AAAAigMAAAAA&#10;" filled="f" stroked="f">
              <v:textbox style="mso-next-textbox:#Rectangle 661" inset="0,0,0,0">
                <w:txbxContent>
                  <w:p w:rsidR="00FE3FBD" w:rsidRDefault="00FE3FBD" w:rsidP="00FE3FBD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805BCD" w:rsidRPr="00205D39" w:rsidRDefault="00805BCD" w:rsidP="009B2C61">
      <w:pPr>
        <w:pStyle w:val="a3"/>
        <w:ind w:firstLine="709"/>
        <w:jc w:val="both"/>
        <w:rPr>
          <w:b/>
          <w:sz w:val="24"/>
          <w:szCs w:val="24"/>
          <w:u w:val="thick"/>
        </w:rPr>
      </w:pPr>
    </w:p>
    <w:p w:rsidR="00FD4BFB" w:rsidRPr="00205D39" w:rsidRDefault="00FD4BFB" w:rsidP="009B2C61">
      <w:pPr>
        <w:pStyle w:val="a3"/>
        <w:tabs>
          <w:tab w:val="left" w:pos="2060"/>
        </w:tabs>
        <w:ind w:firstLine="709"/>
        <w:jc w:val="both"/>
        <w:rPr>
          <w:i/>
          <w:sz w:val="24"/>
          <w:szCs w:val="24"/>
        </w:rPr>
      </w:pPr>
      <w:r w:rsidRPr="00205D39">
        <w:rPr>
          <w:i/>
          <w:sz w:val="24"/>
          <w:szCs w:val="24"/>
        </w:rPr>
        <w:t>Если все верно в Маршрутных листах, то ставим себе балл в соответствии с критериями (</w:t>
      </w:r>
      <w:r w:rsidR="00011DFF" w:rsidRPr="00205D39">
        <w:rPr>
          <w:i/>
          <w:sz w:val="24"/>
          <w:szCs w:val="24"/>
        </w:rPr>
        <w:t>0-5  правильных ответа  - 0 баллов,  6</w:t>
      </w:r>
      <w:r w:rsidRPr="00205D39">
        <w:rPr>
          <w:i/>
          <w:sz w:val="24"/>
          <w:szCs w:val="24"/>
        </w:rPr>
        <w:t>-</w:t>
      </w:r>
      <w:r w:rsidR="00011DFF" w:rsidRPr="00205D39">
        <w:rPr>
          <w:i/>
          <w:sz w:val="24"/>
          <w:szCs w:val="24"/>
        </w:rPr>
        <w:t>10</w:t>
      </w:r>
      <w:r w:rsidRPr="00205D39">
        <w:rPr>
          <w:i/>
          <w:sz w:val="24"/>
          <w:szCs w:val="24"/>
        </w:rPr>
        <w:t xml:space="preserve"> правильных ответа  - 1 балл, </w:t>
      </w:r>
      <w:r w:rsidR="00011DFF" w:rsidRPr="00205D39">
        <w:rPr>
          <w:i/>
          <w:sz w:val="24"/>
          <w:szCs w:val="24"/>
        </w:rPr>
        <w:t>11</w:t>
      </w:r>
      <w:r w:rsidRPr="00205D39">
        <w:rPr>
          <w:i/>
          <w:sz w:val="24"/>
          <w:szCs w:val="24"/>
        </w:rPr>
        <w:t>-</w:t>
      </w:r>
      <w:r w:rsidR="007C63E5" w:rsidRPr="00205D39">
        <w:rPr>
          <w:i/>
          <w:sz w:val="24"/>
          <w:szCs w:val="24"/>
        </w:rPr>
        <w:t>16</w:t>
      </w:r>
      <w:r w:rsidRPr="00205D39">
        <w:rPr>
          <w:i/>
          <w:sz w:val="24"/>
          <w:szCs w:val="24"/>
        </w:rPr>
        <w:t xml:space="preserve">  правильных ответа  - 2 балла)</w:t>
      </w:r>
    </w:p>
    <w:p w:rsidR="007C64DF" w:rsidRPr="00205D39" w:rsidRDefault="007C64DF" w:rsidP="009B2C61">
      <w:pPr>
        <w:pStyle w:val="a6"/>
        <w:shd w:val="clear" w:color="auto" w:fill="FFFFFF"/>
        <w:adjustRightInd w:val="0"/>
        <w:ind w:firstLine="0"/>
        <w:jc w:val="both"/>
        <w:rPr>
          <w:b/>
          <w:i/>
          <w:color w:val="000000"/>
          <w:sz w:val="24"/>
          <w:szCs w:val="24"/>
          <w:u w:val="single"/>
        </w:rPr>
      </w:pPr>
    </w:p>
    <w:p w:rsidR="00FD4BFB" w:rsidRPr="00205D39" w:rsidRDefault="00FD4BFB" w:rsidP="009B2C61">
      <w:pPr>
        <w:pStyle w:val="a3"/>
        <w:ind w:firstLine="709"/>
        <w:jc w:val="both"/>
        <w:rPr>
          <w:color w:val="FF0000"/>
          <w:sz w:val="24"/>
          <w:szCs w:val="24"/>
        </w:rPr>
      </w:pPr>
      <w:r w:rsidRPr="00205D39">
        <w:rPr>
          <w:i/>
          <w:sz w:val="24"/>
          <w:szCs w:val="24"/>
        </w:rPr>
        <w:t xml:space="preserve">За выполнение </w:t>
      </w:r>
      <w:r w:rsidR="007C63E5" w:rsidRPr="00205D39">
        <w:rPr>
          <w:i/>
          <w:sz w:val="24"/>
          <w:szCs w:val="24"/>
        </w:rPr>
        <w:t>второго</w:t>
      </w:r>
      <w:r w:rsidRPr="00205D39">
        <w:rPr>
          <w:i/>
          <w:sz w:val="24"/>
          <w:szCs w:val="24"/>
        </w:rPr>
        <w:t xml:space="preserve"> задания вы можете взять одно из устройств представленных в нашем магазине, не забывая отсканировать Qr-кода и вписать наименование товара и стоимость в свой кассовый чек</w:t>
      </w:r>
      <w:r w:rsidRPr="00205D39">
        <w:rPr>
          <w:color w:val="FF0000"/>
          <w:sz w:val="24"/>
          <w:szCs w:val="24"/>
        </w:rPr>
        <w:t>.</w:t>
      </w:r>
    </w:p>
    <w:p w:rsidR="002E1518" w:rsidRPr="00205D39" w:rsidRDefault="002E1518" w:rsidP="009B2C61">
      <w:pPr>
        <w:pStyle w:val="a6"/>
        <w:shd w:val="clear" w:color="auto" w:fill="FFFFFF"/>
        <w:adjustRightInd w:val="0"/>
        <w:ind w:firstLine="0"/>
        <w:jc w:val="both"/>
        <w:rPr>
          <w:b/>
          <w:i/>
          <w:color w:val="000000"/>
          <w:sz w:val="24"/>
          <w:szCs w:val="24"/>
          <w:u w:val="single"/>
        </w:rPr>
      </w:pPr>
    </w:p>
    <w:p w:rsidR="007C63E5" w:rsidRPr="00205D39" w:rsidRDefault="007C63E5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i/>
          <w:color w:val="000000"/>
          <w:sz w:val="24"/>
          <w:szCs w:val="24"/>
        </w:rPr>
        <w:t>Содержание этапа:</w:t>
      </w:r>
      <w:r w:rsidRPr="00205D39">
        <w:rPr>
          <w:color w:val="000000"/>
          <w:sz w:val="24"/>
          <w:szCs w:val="24"/>
        </w:rPr>
        <w:t xml:space="preserve"> Обучающиеся в парах выполняют задание в маршрутных листах.</w:t>
      </w:r>
      <w:r w:rsidR="00011DFF" w:rsidRPr="00205D39">
        <w:rPr>
          <w:color w:val="000000"/>
          <w:sz w:val="24"/>
          <w:szCs w:val="24"/>
        </w:rPr>
        <w:t xml:space="preserve"> </w:t>
      </w:r>
      <w:r w:rsidRPr="00205D39">
        <w:rPr>
          <w:color w:val="000000"/>
          <w:sz w:val="24"/>
          <w:szCs w:val="24"/>
        </w:rPr>
        <w:t>Для выполнение задания время ограничено: 2 минуты.</w:t>
      </w:r>
    </w:p>
    <w:p w:rsidR="009B2C61" w:rsidRPr="00205D39" w:rsidRDefault="009B2C61" w:rsidP="00205D39">
      <w:pPr>
        <w:pStyle w:val="a3"/>
        <w:jc w:val="both"/>
        <w:rPr>
          <w:sz w:val="24"/>
          <w:szCs w:val="24"/>
        </w:rPr>
      </w:pPr>
    </w:p>
    <w:p w:rsidR="00D93A4F" w:rsidRPr="00205D39" w:rsidRDefault="008D6F21" w:rsidP="009B2C61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pict>
          <v:group id="_x0000_s1078" style="position:absolute;left:0;text-align:left;margin-left:62.25pt;margin-top:13.25pt;width:502.75pt;height:295.4pt;z-index:-15721472;mso-position-horizontal-relative:page" coordorigin="1189,715" coordsize="10055,5908">
            <v:shape id="_x0000_s1079" type="#_x0000_t75" alt="Из чего состоит системный блок компьютера? - Компьютеры, программы, интернет" style="position:absolute;left:1424;top:856;width:9266;height:5170">
              <v:imagedata r:id="rId11" o:title=""/>
            </v:shape>
            <v:shape id="_x0000_s1080" style="position:absolute;left:1189;top:784;width:10033;height:5838" coordorigin="1189,784" coordsize="10033,5838" o:spt="100" adj="0,,0" path="m5892,5899r-2066,l3826,6368r2066,l5892,5899xm8499,5824r-2160,l6339,6622r2160,l8499,5824xm9735,784r-6965,l2770,1347r-1581,l1189,2098r2880,l4069,1347r5666,l9735,784xm10736,4055r-1580,l9156,4524r1580,l10736,4055xm10815,5807r-2066,l8749,6276r2066,l10815,5807xm11222,2740r-2379,l8843,3240r2379,l11222,2740xe" stroked="f">
              <v:stroke joinstyle="round"/>
              <v:formulas/>
              <v:path arrowok="t" o:connecttype="segments"/>
            </v:shape>
            <v:rect id="_x0000_s1081" style="position:absolute;left:1267;top:737;width:9954;height:5760" filled="f" strokecolor="#41709c" strokeweight="2.2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2" type="#_x0000_t202" style="position:absolute;left:1548;top:867;width:7350;height:1123" filled="f" stroked="f">
              <v:textbox style="mso-next-textbox:#_x0000_s1082" inset="0,0,0,0">
                <w:txbxContent>
                  <w:p w:rsidR="000C5670" w:rsidRDefault="000C5670" w:rsidP="000C5670">
                    <w:pPr>
                      <w:spacing w:line="311" w:lineRule="exact"/>
                      <w:ind w:left="208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001F5F"/>
                        <w:sz w:val="28"/>
                      </w:rPr>
                      <w:t>УСТРОЙСТВО</w:t>
                    </w:r>
                    <w:r>
                      <w:rPr>
                        <w:b/>
                        <w:color w:val="001F5F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sz w:val="28"/>
                      </w:rPr>
                      <w:t>СИСТЕМНОГО</w:t>
                    </w:r>
                    <w:r>
                      <w:rPr>
                        <w:b/>
                        <w:color w:val="001F5F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sz w:val="28"/>
                      </w:rPr>
                      <w:t>БЛОКА</w:t>
                    </w:r>
                  </w:p>
                  <w:p w:rsidR="000C5670" w:rsidRDefault="000C5670" w:rsidP="000C5670">
                    <w:pPr>
                      <w:spacing w:before="236" w:line="256" w:lineRule="auto"/>
                      <w:ind w:left="465" w:right="5169" w:hanging="466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Процессор и система</w:t>
                    </w:r>
                    <w:r>
                      <w:rPr>
                        <w:spacing w:val="-5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охлаждения</w:t>
                    </w:r>
                  </w:p>
                </w:txbxContent>
              </v:textbox>
            </v:shape>
            <v:shape id="_x0000_s1083" type="#_x0000_t202" style="position:absolute;left:9016;top:2819;width:2057;height:266" filled="f" stroked="f">
              <v:textbox style="mso-next-textbox:#_x0000_s1083" inset="0,0,0,0">
                <w:txbxContent>
                  <w:p w:rsidR="000C5670" w:rsidRDefault="000C5670" w:rsidP="000C5670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Оптический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привод</w:t>
                    </w:r>
                  </w:p>
                </w:txbxContent>
              </v:textbox>
            </v:shape>
            <v:shape id="_x0000_s1084" type="#_x0000_t202" style="position:absolute;left:9402;top:4134;width:1110;height:266" filled="f" stroked="f">
              <v:textbox style="mso-next-textbox:#_x0000_s1084" inset="0,0,0,0">
                <w:txbxContent>
                  <w:p w:rsidR="000C5670" w:rsidRDefault="000C5670" w:rsidP="000C5670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Картридер</w:t>
                    </w:r>
                  </w:p>
                </w:txbxContent>
              </v:textbox>
            </v:shape>
            <v:shape id="_x0000_s1085" type="#_x0000_t202" style="position:absolute;left:5689;top:4900;width:775;height:266" filled="f" stroked="f">
              <v:textbox style="mso-next-textbox:#_x0000_s1085" inset="0,0,0,0">
                <w:txbxContent>
                  <w:p w:rsidR="000C5670" w:rsidRDefault="000C5670" w:rsidP="000C5670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К</w:t>
                    </w:r>
                    <w:r>
                      <w:rPr>
                        <w:sz w:val="24"/>
                        <w:shd w:val="clear" w:color="auto" w:fill="FFFFFF"/>
                      </w:rPr>
                      <w:t>орпус</w:t>
                    </w:r>
                  </w:p>
                </w:txbxContent>
              </v:textbox>
            </v:shape>
            <v:shape id="_x0000_s1086" type="#_x0000_t202" style="position:absolute;left:4263;top:5980;width:1211;height:266" filled="f" stroked="f">
              <v:textbox style="mso-next-textbox:#_x0000_s1086" inset="0,0,0,0">
                <w:txbxContent>
                  <w:p w:rsidR="000C5670" w:rsidRDefault="000C5670" w:rsidP="000C5670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Видеокарта</w:t>
                    </w:r>
                  </w:p>
                </w:txbxContent>
              </v:textbox>
            </v:shape>
            <v:shape id="_x0000_s1087" type="#_x0000_t202" style="position:absolute;left:6791;top:5906;width:1279;height:561" filled="f" stroked="f">
              <v:textbox style="mso-next-textbox:#_x0000_s1087" inset="0,0,0,0">
                <w:txbxContent>
                  <w:p w:rsidR="000C5670" w:rsidRDefault="000C5670" w:rsidP="000C5670">
                    <w:pPr>
                      <w:spacing w:line="256" w:lineRule="auto"/>
                      <w:ind w:firstLine="30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Карты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расширений</w:t>
                    </w:r>
                  </w:p>
                </w:txbxContent>
              </v:textbox>
            </v:shape>
            <v:shape id="_x0000_s1088" type="#_x0000_t202" style="position:absolute;left:9062;top:5886;width:1461;height:266" filled="f" stroked="f">
              <v:textbox style="mso-next-textbox:#_x0000_s1088" inset="0,0,0,0">
                <w:txbxContent>
                  <w:p w:rsidR="000C5670" w:rsidRDefault="000C5670" w:rsidP="000C5670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Жёсткий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диск</w:t>
                    </w:r>
                  </w:p>
                </w:txbxContent>
              </v:textbox>
            </v:shape>
            <v:shape id="_x0000_s1089" type="#_x0000_t202" style="position:absolute;left:4069;top:1580;width:2426;height:547" stroked="f">
              <v:textbox style="mso-next-textbox:#_x0000_s1089" inset="0,0,0,0">
                <w:txbxContent>
                  <w:p w:rsidR="000C5670" w:rsidRDefault="000C5670" w:rsidP="000C5670">
                    <w:pPr>
                      <w:spacing w:before="69"/>
                      <w:ind w:left="163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Оперативная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память</w:t>
                    </w:r>
                  </w:p>
                </w:txbxContent>
              </v:textbox>
            </v:shape>
            <v:shape id="_x0000_s1090" type="#_x0000_t202" style="position:absolute;left:6682;top:1299;width:2066;height:469" stroked="f">
              <v:textbox style="mso-next-textbox:#_x0000_s1090" inset="0,0,0,0">
                <w:txbxContent>
                  <w:p w:rsidR="000C5670" w:rsidRDefault="000C5670" w:rsidP="000C5670">
                    <w:pPr>
                      <w:spacing w:before="69"/>
                      <w:ind w:left="33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Блок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питания</w:t>
                    </w:r>
                  </w:p>
                </w:txbxContent>
              </v:textbox>
            </v:shape>
            <v:shape id="_x0000_s1091" type="#_x0000_t202" style="position:absolute;left:1831;top:4634;width:2363;height:562" stroked="f">
              <v:textbox style="mso-next-textbox:#_x0000_s1091" inset="0,0,0,0">
                <w:txbxContent>
                  <w:p w:rsidR="000C5670" w:rsidRDefault="000C5670" w:rsidP="000C5670">
                    <w:pPr>
                      <w:spacing w:before="68"/>
                      <w:ind w:left="19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Материнская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плата</w:t>
                    </w:r>
                  </w:p>
                </w:txbxContent>
              </v:textbox>
            </v:shape>
            <w10:wrap anchorx="page"/>
          </v:group>
        </w:pict>
      </w:r>
    </w:p>
    <w:p w:rsidR="00D93A4F" w:rsidRPr="00205D39" w:rsidRDefault="00D93A4F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5A57D7" w:rsidRPr="00205D39" w:rsidRDefault="005A57D7" w:rsidP="009B2C61">
      <w:pPr>
        <w:pStyle w:val="a3"/>
        <w:ind w:firstLine="709"/>
        <w:jc w:val="both"/>
        <w:rPr>
          <w:sz w:val="24"/>
          <w:szCs w:val="24"/>
        </w:rPr>
      </w:pPr>
    </w:p>
    <w:p w:rsidR="007C64DF" w:rsidRPr="00205D39" w:rsidRDefault="007C64DF" w:rsidP="009B2C61">
      <w:pPr>
        <w:pStyle w:val="a3"/>
        <w:ind w:firstLine="709"/>
        <w:jc w:val="both"/>
        <w:rPr>
          <w:b/>
          <w:i/>
          <w:sz w:val="24"/>
          <w:szCs w:val="24"/>
        </w:rPr>
      </w:pPr>
    </w:p>
    <w:p w:rsidR="007C64DF" w:rsidRPr="00205D39" w:rsidRDefault="007C64DF" w:rsidP="009B2C61">
      <w:pPr>
        <w:pStyle w:val="a3"/>
        <w:ind w:firstLine="709"/>
        <w:jc w:val="both"/>
        <w:rPr>
          <w:b/>
          <w:i/>
          <w:sz w:val="24"/>
          <w:szCs w:val="24"/>
        </w:rPr>
      </w:pPr>
    </w:p>
    <w:p w:rsidR="007C64DF" w:rsidRPr="00205D39" w:rsidRDefault="007C64DF" w:rsidP="009B2C61">
      <w:pPr>
        <w:pStyle w:val="a3"/>
        <w:ind w:firstLine="709"/>
        <w:jc w:val="both"/>
        <w:rPr>
          <w:b/>
          <w:i/>
          <w:sz w:val="24"/>
          <w:szCs w:val="24"/>
        </w:rPr>
      </w:pPr>
    </w:p>
    <w:p w:rsidR="007C64DF" w:rsidRPr="00205D39" w:rsidRDefault="007C64DF" w:rsidP="009B2C61">
      <w:pPr>
        <w:pStyle w:val="a3"/>
        <w:ind w:firstLine="709"/>
        <w:jc w:val="both"/>
        <w:rPr>
          <w:b/>
          <w:i/>
          <w:sz w:val="24"/>
          <w:szCs w:val="24"/>
        </w:rPr>
      </w:pP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b/>
          <w:i/>
          <w:sz w:val="24"/>
          <w:szCs w:val="24"/>
        </w:rPr>
        <w:t xml:space="preserve">Материнская плата </w:t>
      </w:r>
      <w:r w:rsidRPr="00205D39">
        <w:rPr>
          <w:sz w:val="24"/>
          <w:szCs w:val="24"/>
        </w:rPr>
        <w:t>– к ней подключены все остальные устройства системного блока; необходима для обмена информацией между устройствами и их питания электроэнергией.</w:t>
      </w:r>
    </w:p>
    <w:p w:rsidR="005A57D7" w:rsidRPr="00205D39" w:rsidRDefault="00DA27D2" w:rsidP="009B2C61">
      <w:pPr>
        <w:ind w:firstLine="709"/>
        <w:jc w:val="both"/>
        <w:rPr>
          <w:sz w:val="24"/>
          <w:szCs w:val="24"/>
        </w:rPr>
      </w:pPr>
      <w:r w:rsidRPr="00205D39">
        <w:rPr>
          <w:b/>
          <w:i/>
          <w:sz w:val="24"/>
          <w:szCs w:val="24"/>
        </w:rPr>
        <w:t xml:space="preserve">Центральный процессор </w:t>
      </w:r>
      <w:r w:rsidRPr="00205D39">
        <w:rPr>
          <w:sz w:val="24"/>
          <w:szCs w:val="24"/>
        </w:rPr>
        <w:t>(CPU) – предназначен для обработки данных.</w:t>
      </w:r>
    </w:p>
    <w:p w:rsidR="005A57D7" w:rsidRPr="00205D39" w:rsidRDefault="00DA27D2" w:rsidP="009B2C61">
      <w:pPr>
        <w:ind w:firstLine="709"/>
        <w:jc w:val="both"/>
        <w:rPr>
          <w:sz w:val="24"/>
          <w:szCs w:val="24"/>
        </w:rPr>
      </w:pPr>
      <w:r w:rsidRPr="00205D39">
        <w:rPr>
          <w:b/>
          <w:i/>
          <w:sz w:val="24"/>
          <w:szCs w:val="24"/>
        </w:rPr>
        <w:t xml:space="preserve">Оперативная память </w:t>
      </w:r>
      <w:r w:rsidRPr="00205D39">
        <w:rPr>
          <w:sz w:val="24"/>
          <w:szCs w:val="24"/>
        </w:rPr>
        <w:t>(RAM) – хранение программ и данных, необходимых для работы компьютера.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b/>
          <w:i/>
          <w:sz w:val="24"/>
          <w:szCs w:val="24"/>
        </w:rPr>
        <w:t xml:space="preserve">Жесткий диск </w:t>
      </w:r>
      <w:r w:rsidRPr="00205D39">
        <w:rPr>
          <w:sz w:val="24"/>
          <w:szCs w:val="24"/>
        </w:rPr>
        <w:t>(HDD) – магнитный диск в герметичном корпусе, служащий для длительного хранения информации.</w:t>
      </w:r>
    </w:p>
    <w:p w:rsidR="005A57D7" w:rsidRPr="00205D39" w:rsidRDefault="00DA27D2" w:rsidP="009B2C61">
      <w:pPr>
        <w:ind w:firstLine="709"/>
        <w:jc w:val="both"/>
        <w:rPr>
          <w:sz w:val="24"/>
          <w:szCs w:val="24"/>
        </w:rPr>
      </w:pPr>
      <w:r w:rsidRPr="00205D39">
        <w:rPr>
          <w:b/>
          <w:i/>
          <w:sz w:val="24"/>
          <w:szCs w:val="24"/>
        </w:rPr>
        <w:t xml:space="preserve">Устройство для чтения/ записи на оптические диски </w:t>
      </w:r>
      <w:r w:rsidRPr="00205D39">
        <w:rPr>
          <w:sz w:val="24"/>
          <w:szCs w:val="24"/>
        </w:rPr>
        <w:t>(дисковод и накопитель).</w:t>
      </w:r>
    </w:p>
    <w:p w:rsidR="005A57D7" w:rsidRPr="00205D39" w:rsidRDefault="00DA27D2" w:rsidP="009B2C61">
      <w:pPr>
        <w:ind w:firstLine="709"/>
        <w:jc w:val="both"/>
        <w:rPr>
          <w:sz w:val="24"/>
          <w:szCs w:val="24"/>
        </w:rPr>
      </w:pPr>
      <w:r w:rsidRPr="00205D39">
        <w:rPr>
          <w:b/>
          <w:i/>
          <w:sz w:val="24"/>
          <w:szCs w:val="24"/>
        </w:rPr>
        <w:t>Карты расширений</w:t>
      </w:r>
      <w:r w:rsidRPr="00205D39">
        <w:rPr>
          <w:sz w:val="24"/>
          <w:szCs w:val="24"/>
        </w:rPr>
        <w:t>: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i/>
          <w:sz w:val="24"/>
          <w:szCs w:val="24"/>
        </w:rPr>
        <w:t xml:space="preserve">Видеокарта </w:t>
      </w:r>
      <w:r w:rsidRPr="00205D39">
        <w:rPr>
          <w:sz w:val="24"/>
          <w:szCs w:val="24"/>
        </w:rPr>
        <w:t>(VideoCard) – передаёт изображение на монитор и производит часть вычислений по подготовке изображения для монитора;</w:t>
      </w:r>
    </w:p>
    <w:p w:rsidR="007C64DF" w:rsidRPr="00205D39" w:rsidRDefault="00DA27D2" w:rsidP="009B2C61">
      <w:pPr>
        <w:pStyle w:val="a3"/>
        <w:tabs>
          <w:tab w:val="left" w:pos="2092"/>
          <w:tab w:val="left" w:pos="3073"/>
          <w:tab w:val="left" w:pos="4744"/>
          <w:tab w:val="left" w:pos="5109"/>
          <w:tab w:val="left" w:pos="7087"/>
          <w:tab w:val="left" w:pos="7720"/>
          <w:tab w:val="left" w:pos="9311"/>
        </w:tabs>
        <w:ind w:firstLine="709"/>
        <w:jc w:val="both"/>
        <w:rPr>
          <w:sz w:val="24"/>
          <w:szCs w:val="24"/>
        </w:rPr>
      </w:pPr>
      <w:r w:rsidRPr="00205D39">
        <w:rPr>
          <w:i/>
          <w:sz w:val="24"/>
          <w:szCs w:val="24"/>
        </w:rPr>
        <w:t>Звуковая</w:t>
      </w:r>
      <w:r w:rsidRPr="00205D39">
        <w:rPr>
          <w:i/>
          <w:sz w:val="24"/>
          <w:szCs w:val="24"/>
        </w:rPr>
        <w:tab/>
        <w:t>карта</w:t>
      </w:r>
      <w:r w:rsidRPr="00205D39">
        <w:rPr>
          <w:i/>
          <w:sz w:val="24"/>
          <w:szCs w:val="24"/>
        </w:rPr>
        <w:tab/>
      </w:r>
      <w:r w:rsidRPr="00205D39">
        <w:rPr>
          <w:sz w:val="24"/>
          <w:szCs w:val="24"/>
        </w:rPr>
        <w:t>(SoundCard)</w:t>
      </w:r>
      <w:r w:rsidRPr="00205D39">
        <w:rPr>
          <w:sz w:val="24"/>
          <w:szCs w:val="24"/>
        </w:rPr>
        <w:tab/>
        <w:t>–</w:t>
      </w:r>
      <w:r w:rsidRPr="00205D39">
        <w:rPr>
          <w:sz w:val="24"/>
          <w:szCs w:val="24"/>
        </w:rPr>
        <w:tab/>
        <w:t>пре</w:t>
      </w:r>
      <w:r w:rsidR="007C64DF" w:rsidRPr="00205D39">
        <w:rPr>
          <w:sz w:val="24"/>
          <w:szCs w:val="24"/>
        </w:rPr>
        <w:t>дназначена</w:t>
      </w:r>
      <w:r w:rsidR="007C64DF" w:rsidRPr="00205D39">
        <w:rPr>
          <w:sz w:val="24"/>
          <w:szCs w:val="24"/>
        </w:rPr>
        <w:tab/>
        <w:t>для</w:t>
      </w:r>
      <w:r w:rsidR="007C64DF" w:rsidRPr="00205D39">
        <w:rPr>
          <w:sz w:val="24"/>
          <w:szCs w:val="24"/>
        </w:rPr>
        <w:tab/>
        <w:t>подготовки</w:t>
      </w:r>
    </w:p>
    <w:p w:rsidR="005A57D7" w:rsidRPr="00205D39" w:rsidRDefault="00DA27D2" w:rsidP="009B2C61">
      <w:pPr>
        <w:pStyle w:val="a3"/>
        <w:tabs>
          <w:tab w:val="left" w:pos="2092"/>
          <w:tab w:val="left" w:pos="3073"/>
          <w:tab w:val="left" w:pos="4744"/>
          <w:tab w:val="left" w:pos="5109"/>
          <w:tab w:val="left" w:pos="7087"/>
          <w:tab w:val="left" w:pos="7720"/>
          <w:tab w:val="left" w:pos="9311"/>
        </w:tabs>
        <w:jc w:val="both"/>
        <w:rPr>
          <w:sz w:val="24"/>
          <w:szCs w:val="24"/>
        </w:rPr>
      </w:pPr>
      <w:r w:rsidRPr="00205D39">
        <w:rPr>
          <w:sz w:val="24"/>
          <w:szCs w:val="24"/>
        </w:rPr>
        <w:t>звуков, воспроизводимых колонками, в том числе для записи звука с микрофона;</w:t>
      </w:r>
    </w:p>
    <w:p w:rsidR="005A57D7" w:rsidRPr="00205D39" w:rsidRDefault="00DA27D2" w:rsidP="009B2C61">
      <w:pPr>
        <w:pStyle w:val="a3"/>
        <w:tabs>
          <w:tab w:val="left" w:pos="2124"/>
          <w:tab w:val="left" w:pos="3150"/>
          <w:tab w:val="left" w:pos="3563"/>
          <w:tab w:val="left" w:pos="4702"/>
          <w:tab w:val="left" w:pos="5386"/>
          <w:tab w:val="left" w:pos="7043"/>
          <w:tab w:val="left" w:pos="8765"/>
          <w:tab w:val="left" w:pos="9161"/>
        </w:tabs>
        <w:ind w:firstLine="709"/>
        <w:jc w:val="both"/>
        <w:rPr>
          <w:sz w:val="24"/>
          <w:szCs w:val="24"/>
        </w:rPr>
      </w:pPr>
      <w:r w:rsidRPr="00205D39">
        <w:rPr>
          <w:i/>
          <w:sz w:val="24"/>
          <w:szCs w:val="24"/>
        </w:rPr>
        <w:t>Сетевая</w:t>
      </w:r>
      <w:r w:rsidRPr="00205D39">
        <w:rPr>
          <w:i/>
          <w:sz w:val="24"/>
          <w:szCs w:val="24"/>
        </w:rPr>
        <w:tab/>
        <w:t>карта</w:t>
      </w:r>
      <w:r w:rsidRPr="00205D39">
        <w:rPr>
          <w:i/>
          <w:sz w:val="24"/>
          <w:szCs w:val="24"/>
        </w:rPr>
        <w:tab/>
      </w:r>
      <w:r w:rsidRPr="00205D39">
        <w:rPr>
          <w:sz w:val="24"/>
          <w:szCs w:val="24"/>
        </w:rPr>
        <w:t>–</w:t>
      </w:r>
      <w:r w:rsidRPr="00205D39">
        <w:rPr>
          <w:sz w:val="24"/>
          <w:szCs w:val="24"/>
        </w:rPr>
        <w:tab/>
        <w:t>слу</w:t>
      </w:r>
      <w:r w:rsidR="007C64DF" w:rsidRPr="00205D39">
        <w:rPr>
          <w:sz w:val="24"/>
          <w:szCs w:val="24"/>
        </w:rPr>
        <w:t>жит</w:t>
      </w:r>
      <w:r w:rsidR="007C64DF" w:rsidRPr="00205D39">
        <w:rPr>
          <w:sz w:val="24"/>
          <w:szCs w:val="24"/>
        </w:rPr>
        <w:tab/>
        <w:t>для</w:t>
      </w:r>
      <w:r w:rsidR="007C64DF" w:rsidRPr="00205D39">
        <w:rPr>
          <w:sz w:val="24"/>
          <w:szCs w:val="24"/>
        </w:rPr>
        <w:tab/>
        <w:t>соединения</w:t>
      </w:r>
      <w:r w:rsidR="007C64DF" w:rsidRPr="00205D39">
        <w:rPr>
          <w:sz w:val="24"/>
          <w:szCs w:val="24"/>
        </w:rPr>
        <w:tab/>
        <w:t>компьютера</w:t>
      </w:r>
      <w:r w:rsidR="007C64DF" w:rsidRPr="00205D39">
        <w:rPr>
          <w:sz w:val="24"/>
          <w:szCs w:val="24"/>
        </w:rPr>
        <w:tab/>
        <w:t xml:space="preserve">с </w:t>
      </w:r>
      <w:r w:rsidRPr="00205D39">
        <w:rPr>
          <w:sz w:val="24"/>
          <w:szCs w:val="24"/>
        </w:rPr>
        <w:t>другими компьютерами по компьютерной сети.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b/>
          <w:i/>
          <w:sz w:val="24"/>
          <w:szCs w:val="24"/>
        </w:rPr>
        <w:t xml:space="preserve">Блок питания </w:t>
      </w:r>
      <w:r w:rsidRPr="00205D39">
        <w:rPr>
          <w:sz w:val="24"/>
          <w:szCs w:val="24"/>
        </w:rPr>
        <w:t>– преобразует ток электрический сети в ток, подходящий для внутренних компонентов компьютера.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b/>
          <w:i/>
          <w:sz w:val="24"/>
          <w:szCs w:val="24"/>
        </w:rPr>
        <w:t xml:space="preserve">Порты компьютера </w:t>
      </w:r>
      <w:r w:rsidRPr="00205D39">
        <w:rPr>
          <w:sz w:val="24"/>
          <w:szCs w:val="24"/>
        </w:rPr>
        <w:t>– разъёмы на системном блоке, предназначенные для подключения внешних устройств.</w:t>
      </w:r>
    </w:p>
    <w:p w:rsidR="00FE3FBD" w:rsidRPr="00205D39" w:rsidRDefault="00FE3FBD" w:rsidP="009B2C61">
      <w:pPr>
        <w:pStyle w:val="a3"/>
        <w:ind w:firstLine="709"/>
        <w:jc w:val="both"/>
        <w:rPr>
          <w:b/>
          <w:sz w:val="24"/>
          <w:szCs w:val="24"/>
          <w:u w:val="thick"/>
        </w:rPr>
      </w:pP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b/>
          <w:sz w:val="24"/>
          <w:szCs w:val="24"/>
          <w:u w:val="thick"/>
        </w:rPr>
        <w:t xml:space="preserve">Задание </w:t>
      </w:r>
      <w:r w:rsidR="007C63E5" w:rsidRPr="00205D39">
        <w:rPr>
          <w:b/>
          <w:sz w:val="24"/>
          <w:szCs w:val="24"/>
          <w:u w:val="thick"/>
        </w:rPr>
        <w:t>3</w:t>
      </w:r>
      <w:r w:rsidRPr="00205D39">
        <w:rPr>
          <w:b/>
          <w:sz w:val="24"/>
          <w:szCs w:val="24"/>
          <w:u w:val="thick"/>
        </w:rPr>
        <w:t>.</w:t>
      </w:r>
      <w:r w:rsidRPr="00205D39">
        <w:rPr>
          <w:b/>
          <w:sz w:val="24"/>
          <w:szCs w:val="24"/>
        </w:rPr>
        <w:t xml:space="preserve"> </w:t>
      </w:r>
      <w:r w:rsidRPr="00205D39">
        <w:rPr>
          <w:sz w:val="24"/>
          <w:szCs w:val="24"/>
        </w:rPr>
        <w:t>Из перечня устройств выберите те, которые находятся в системном блоке (лишние устройства зачеркните):</w:t>
      </w:r>
      <w:r w:rsidR="009A57AB" w:rsidRPr="00205D39">
        <w:rPr>
          <w:sz w:val="24"/>
          <w:szCs w:val="24"/>
        </w:rPr>
        <w:t xml:space="preserve"> </w:t>
      </w:r>
      <w:r w:rsidRPr="00205D39">
        <w:rPr>
          <w:sz w:val="24"/>
          <w:szCs w:val="24"/>
        </w:rPr>
        <w:t xml:space="preserve">процессор, сетевая карта, </w:t>
      </w:r>
      <w:r w:rsidR="009A57AB" w:rsidRPr="00205D39">
        <w:rPr>
          <w:sz w:val="24"/>
          <w:szCs w:val="24"/>
        </w:rPr>
        <w:t>флэш-память</w:t>
      </w:r>
      <w:r w:rsidRPr="00205D39">
        <w:rPr>
          <w:sz w:val="24"/>
          <w:szCs w:val="24"/>
        </w:rPr>
        <w:t>, оперативная память, материнская плата, плоттер, видеокарта, блок питания, сканер, накопитель (дисковод), трекбол, web</w:t>
      </w:r>
      <w:r w:rsidR="009A57AB" w:rsidRPr="00205D39">
        <w:rPr>
          <w:sz w:val="24"/>
          <w:szCs w:val="24"/>
        </w:rPr>
        <w:t xml:space="preserve"> </w:t>
      </w:r>
      <w:r w:rsidRPr="00205D39">
        <w:rPr>
          <w:sz w:val="24"/>
          <w:szCs w:val="24"/>
        </w:rPr>
        <w:t>- камера.</w:t>
      </w:r>
    </w:p>
    <w:p w:rsidR="007C63E5" w:rsidRPr="00205D39" w:rsidRDefault="007C63E5" w:rsidP="009B2C61">
      <w:pPr>
        <w:pStyle w:val="a3"/>
        <w:ind w:firstLine="709"/>
        <w:jc w:val="both"/>
        <w:rPr>
          <w:i/>
          <w:sz w:val="24"/>
          <w:szCs w:val="24"/>
        </w:rPr>
      </w:pPr>
      <w:r w:rsidRPr="00205D39">
        <w:rPr>
          <w:i/>
          <w:sz w:val="24"/>
          <w:szCs w:val="24"/>
        </w:rPr>
        <w:t>Если все верно в Маршрутных листах, то ставим себе балл в соответствии с критериями (</w:t>
      </w:r>
      <w:r w:rsidR="00011DFF" w:rsidRPr="00205D39">
        <w:rPr>
          <w:i/>
          <w:sz w:val="24"/>
          <w:szCs w:val="24"/>
        </w:rPr>
        <w:t>0-2  правильных ответа  - 0 баллов,  3</w:t>
      </w:r>
      <w:r w:rsidRPr="00205D39">
        <w:rPr>
          <w:i/>
          <w:sz w:val="24"/>
          <w:szCs w:val="24"/>
        </w:rPr>
        <w:t>-</w:t>
      </w:r>
      <w:r w:rsidR="00011DFF" w:rsidRPr="00205D39">
        <w:rPr>
          <w:i/>
          <w:sz w:val="24"/>
          <w:szCs w:val="24"/>
        </w:rPr>
        <w:t>5</w:t>
      </w:r>
      <w:r w:rsidRPr="00205D39">
        <w:rPr>
          <w:i/>
          <w:sz w:val="24"/>
          <w:szCs w:val="24"/>
        </w:rPr>
        <w:t xml:space="preserve"> правильных ответа  - 1 балл, </w:t>
      </w:r>
      <w:r w:rsidR="00011DFF" w:rsidRPr="00205D39">
        <w:rPr>
          <w:i/>
          <w:sz w:val="24"/>
          <w:szCs w:val="24"/>
        </w:rPr>
        <w:t>6</w:t>
      </w:r>
      <w:r w:rsidRPr="00205D39">
        <w:rPr>
          <w:i/>
          <w:sz w:val="24"/>
          <w:szCs w:val="24"/>
        </w:rPr>
        <w:t>-</w:t>
      </w:r>
      <w:r w:rsidR="00011DFF" w:rsidRPr="00205D39">
        <w:rPr>
          <w:i/>
          <w:sz w:val="24"/>
          <w:szCs w:val="24"/>
        </w:rPr>
        <w:t>7</w:t>
      </w:r>
      <w:r w:rsidRPr="00205D39">
        <w:rPr>
          <w:i/>
          <w:sz w:val="24"/>
          <w:szCs w:val="24"/>
        </w:rPr>
        <w:t xml:space="preserve">  правильных ответа  - 2 балла)</w:t>
      </w:r>
    </w:p>
    <w:p w:rsidR="007C63E5" w:rsidRPr="00205D39" w:rsidRDefault="007C63E5" w:rsidP="009B2C61">
      <w:pPr>
        <w:pStyle w:val="a3"/>
        <w:ind w:firstLine="709"/>
        <w:jc w:val="both"/>
        <w:rPr>
          <w:color w:val="FF0000"/>
          <w:sz w:val="24"/>
          <w:szCs w:val="24"/>
        </w:rPr>
      </w:pPr>
      <w:r w:rsidRPr="00205D39">
        <w:rPr>
          <w:i/>
          <w:sz w:val="24"/>
          <w:szCs w:val="24"/>
        </w:rPr>
        <w:t xml:space="preserve">За выполнение </w:t>
      </w:r>
      <w:r w:rsidR="00011DFF" w:rsidRPr="00205D39">
        <w:rPr>
          <w:i/>
          <w:sz w:val="24"/>
          <w:szCs w:val="24"/>
        </w:rPr>
        <w:t>третьего</w:t>
      </w:r>
      <w:r w:rsidRPr="00205D39">
        <w:rPr>
          <w:i/>
          <w:sz w:val="24"/>
          <w:szCs w:val="24"/>
        </w:rPr>
        <w:t xml:space="preserve"> задания вы можете взять </w:t>
      </w:r>
      <w:r w:rsidR="00D44B86" w:rsidRPr="00205D39">
        <w:rPr>
          <w:i/>
          <w:sz w:val="24"/>
          <w:szCs w:val="24"/>
        </w:rPr>
        <w:t xml:space="preserve">два устройства </w:t>
      </w:r>
      <w:r w:rsidRPr="00205D39">
        <w:rPr>
          <w:i/>
          <w:sz w:val="24"/>
          <w:szCs w:val="24"/>
        </w:rPr>
        <w:t>представленных в нашем магазине, не забывая отсканировать Qr-кода и вписать наименование товара и стоимость в свой кассовый чек</w:t>
      </w:r>
      <w:r w:rsidRPr="00205D39">
        <w:rPr>
          <w:color w:val="FF0000"/>
          <w:sz w:val="24"/>
          <w:szCs w:val="24"/>
        </w:rPr>
        <w:t>.</w:t>
      </w:r>
    </w:p>
    <w:p w:rsidR="00011DFF" w:rsidRPr="00205D39" w:rsidRDefault="00011DFF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i/>
          <w:color w:val="000000"/>
          <w:sz w:val="24"/>
          <w:szCs w:val="24"/>
        </w:rPr>
        <w:t>Содержание этапа:</w:t>
      </w:r>
      <w:r w:rsidRPr="00205D39">
        <w:rPr>
          <w:color w:val="000000"/>
          <w:sz w:val="24"/>
          <w:szCs w:val="24"/>
        </w:rPr>
        <w:t xml:space="preserve"> Обучающиеся индивидуально выполняют задание, </w:t>
      </w:r>
    </w:p>
    <w:p w:rsidR="00011DFF" w:rsidRPr="00205D39" w:rsidRDefault="009A57AB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color w:val="000000"/>
          <w:sz w:val="24"/>
          <w:szCs w:val="24"/>
        </w:rPr>
        <w:t>Для выполнения</w:t>
      </w:r>
      <w:r w:rsidR="00011DFF" w:rsidRPr="00205D39">
        <w:rPr>
          <w:color w:val="000000"/>
          <w:sz w:val="24"/>
          <w:szCs w:val="24"/>
        </w:rPr>
        <w:t xml:space="preserve"> задания время ограничено: 1 минута.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b/>
          <w:sz w:val="24"/>
          <w:szCs w:val="24"/>
          <w:u w:val="thick"/>
        </w:rPr>
        <w:t xml:space="preserve">Задание </w:t>
      </w:r>
      <w:r w:rsidR="00011DFF" w:rsidRPr="00205D39">
        <w:rPr>
          <w:b/>
          <w:sz w:val="24"/>
          <w:szCs w:val="24"/>
          <w:u w:val="thick"/>
        </w:rPr>
        <w:t>4</w:t>
      </w:r>
      <w:r w:rsidRPr="00205D39">
        <w:rPr>
          <w:b/>
          <w:sz w:val="24"/>
          <w:szCs w:val="24"/>
          <w:u w:val="thick"/>
        </w:rPr>
        <w:t>.</w:t>
      </w:r>
      <w:r w:rsidRPr="00205D39">
        <w:rPr>
          <w:b/>
          <w:sz w:val="24"/>
          <w:szCs w:val="24"/>
        </w:rPr>
        <w:t xml:space="preserve"> </w:t>
      </w:r>
      <w:r w:rsidRPr="00205D39">
        <w:rPr>
          <w:sz w:val="24"/>
          <w:szCs w:val="24"/>
        </w:rPr>
        <w:t>Установите соответствие (соедините стрелками).</w:t>
      </w:r>
    </w:p>
    <w:tbl>
      <w:tblPr>
        <w:tblStyle w:val="TableNormal"/>
        <w:tblW w:w="0" w:type="auto"/>
        <w:tblInd w:w="1587" w:type="dxa"/>
        <w:tblLayout w:type="fixed"/>
        <w:tblLook w:val="01E0"/>
      </w:tblPr>
      <w:tblGrid>
        <w:gridCol w:w="2717"/>
        <w:gridCol w:w="3926"/>
      </w:tblGrid>
      <w:tr w:rsidR="005A57D7" w:rsidRPr="00205D39">
        <w:trPr>
          <w:trHeight w:val="328"/>
        </w:trPr>
        <w:tc>
          <w:tcPr>
            <w:tcW w:w="2717" w:type="dxa"/>
          </w:tcPr>
          <w:p w:rsidR="005A57D7" w:rsidRPr="00205D39" w:rsidRDefault="00DA27D2" w:rsidP="009B2C61">
            <w:pPr>
              <w:pStyle w:val="TableParagraph"/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1. CPU</w:t>
            </w:r>
          </w:p>
        </w:tc>
        <w:tc>
          <w:tcPr>
            <w:tcW w:w="3926" w:type="dxa"/>
          </w:tcPr>
          <w:p w:rsidR="005A57D7" w:rsidRPr="00205D39" w:rsidRDefault="00DA27D2" w:rsidP="009B2C61">
            <w:pPr>
              <w:pStyle w:val="TableParagraph"/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А. Постоянная память</w:t>
            </w:r>
          </w:p>
        </w:tc>
      </w:tr>
      <w:tr w:rsidR="005A57D7" w:rsidRPr="00205D39">
        <w:trPr>
          <w:trHeight w:val="346"/>
        </w:trPr>
        <w:tc>
          <w:tcPr>
            <w:tcW w:w="2717" w:type="dxa"/>
          </w:tcPr>
          <w:p w:rsidR="005A57D7" w:rsidRPr="00205D39" w:rsidRDefault="00DA27D2" w:rsidP="009B2C61">
            <w:pPr>
              <w:pStyle w:val="TableParagraph"/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2. RAM</w:t>
            </w:r>
          </w:p>
        </w:tc>
        <w:tc>
          <w:tcPr>
            <w:tcW w:w="3926" w:type="dxa"/>
          </w:tcPr>
          <w:p w:rsidR="005A57D7" w:rsidRPr="00205D39" w:rsidRDefault="00DA27D2" w:rsidP="009B2C61">
            <w:pPr>
              <w:pStyle w:val="TableParagraph"/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Б. Оперативная память</w:t>
            </w:r>
          </w:p>
        </w:tc>
      </w:tr>
      <w:tr w:rsidR="005A57D7" w:rsidRPr="00205D39">
        <w:trPr>
          <w:trHeight w:val="346"/>
        </w:trPr>
        <w:tc>
          <w:tcPr>
            <w:tcW w:w="2717" w:type="dxa"/>
          </w:tcPr>
          <w:p w:rsidR="005A57D7" w:rsidRPr="00205D39" w:rsidRDefault="00DA27D2" w:rsidP="009B2C61">
            <w:pPr>
              <w:pStyle w:val="TableParagraph"/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3. ROM</w:t>
            </w:r>
          </w:p>
        </w:tc>
        <w:tc>
          <w:tcPr>
            <w:tcW w:w="3926" w:type="dxa"/>
          </w:tcPr>
          <w:p w:rsidR="005A57D7" w:rsidRPr="00205D39" w:rsidRDefault="00DA27D2" w:rsidP="009B2C61">
            <w:pPr>
              <w:pStyle w:val="TableParagraph"/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В. Процессор</w:t>
            </w:r>
          </w:p>
        </w:tc>
      </w:tr>
      <w:tr w:rsidR="005A57D7" w:rsidRPr="00205D39">
        <w:trPr>
          <w:trHeight w:val="346"/>
        </w:trPr>
        <w:tc>
          <w:tcPr>
            <w:tcW w:w="2717" w:type="dxa"/>
          </w:tcPr>
          <w:p w:rsidR="005A57D7" w:rsidRPr="00205D39" w:rsidRDefault="00DA27D2" w:rsidP="009B2C61">
            <w:pPr>
              <w:pStyle w:val="TableParagraph"/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4. HDD</w:t>
            </w:r>
          </w:p>
        </w:tc>
        <w:tc>
          <w:tcPr>
            <w:tcW w:w="3926" w:type="dxa"/>
          </w:tcPr>
          <w:p w:rsidR="005A57D7" w:rsidRPr="00205D39" w:rsidRDefault="00DA27D2" w:rsidP="009B2C61">
            <w:pPr>
              <w:pStyle w:val="TableParagraph"/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Г. Звуковая карта</w:t>
            </w:r>
          </w:p>
        </w:tc>
      </w:tr>
      <w:tr w:rsidR="005A57D7" w:rsidRPr="00205D39">
        <w:trPr>
          <w:trHeight w:val="346"/>
        </w:trPr>
        <w:tc>
          <w:tcPr>
            <w:tcW w:w="2717" w:type="dxa"/>
          </w:tcPr>
          <w:p w:rsidR="005A57D7" w:rsidRPr="00205D39" w:rsidRDefault="00DA27D2" w:rsidP="009B2C61">
            <w:pPr>
              <w:pStyle w:val="TableParagraph"/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5. SoundCard</w:t>
            </w:r>
          </w:p>
        </w:tc>
        <w:tc>
          <w:tcPr>
            <w:tcW w:w="3926" w:type="dxa"/>
          </w:tcPr>
          <w:p w:rsidR="005A57D7" w:rsidRPr="00205D39" w:rsidRDefault="00DA27D2" w:rsidP="009B2C61">
            <w:pPr>
              <w:pStyle w:val="TableParagraph"/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Д. Жёсткий диск</w:t>
            </w:r>
          </w:p>
        </w:tc>
      </w:tr>
      <w:tr w:rsidR="005A57D7" w:rsidRPr="00205D39">
        <w:trPr>
          <w:trHeight w:val="328"/>
        </w:trPr>
        <w:tc>
          <w:tcPr>
            <w:tcW w:w="2717" w:type="dxa"/>
          </w:tcPr>
          <w:p w:rsidR="005A57D7" w:rsidRPr="00205D39" w:rsidRDefault="00DA27D2" w:rsidP="009B2C61">
            <w:pPr>
              <w:pStyle w:val="TableParagraph"/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6. VideoCard</w:t>
            </w:r>
          </w:p>
        </w:tc>
        <w:tc>
          <w:tcPr>
            <w:tcW w:w="3926" w:type="dxa"/>
          </w:tcPr>
          <w:p w:rsidR="005A57D7" w:rsidRPr="00205D39" w:rsidRDefault="00DA27D2" w:rsidP="009B2C61">
            <w:pPr>
              <w:pStyle w:val="TableParagraph"/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Е. Видеокарта</w:t>
            </w:r>
          </w:p>
        </w:tc>
      </w:tr>
    </w:tbl>
    <w:p w:rsidR="00F70BEA" w:rsidRPr="00205D39" w:rsidRDefault="00F70BEA" w:rsidP="009B2C61">
      <w:pPr>
        <w:pStyle w:val="a3"/>
        <w:ind w:firstLine="709"/>
        <w:jc w:val="both"/>
        <w:rPr>
          <w:i/>
          <w:sz w:val="24"/>
          <w:szCs w:val="24"/>
        </w:rPr>
      </w:pPr>
    </w:p>
    <w:p w:rsidR="00011DFF" w:rsidRPr="00205D39" w:rsidRDefault="00011DFF" w:rsidP="009B2C61">
      <w:pPr>
        <w:pStyle w:val="a3"/>
        <w:ind w:firstLine="709"/>
        <w:jc w:val="both"/>
        <w:rPr>
          <w:i/>
          <w:sz w:val="24"/>
          <w:szCs w:val="24"/>
        </w:rPr>
      </w:pPr>
      <w:r w:rsidRPr="00205D39">
        <w:rPr>
          <w:i/>
          <w:sz w:val="24"/>
          <w:szCs w:val="24"/>
        </w:rPr>
        <w:t>Если все верно в Маршрутных листах, то ставим себе балл в соответствии с критериями (0-2 правильных ответа  - 0 баллов,  3-4  правильных ответа  - 1 балл, 5-6  правильных ответа  - 2 балла)</w:t>
      </w:r>
    </w:p>
    <w:p w:rsidR="00CA1561" w:rsidRPr="00205D39" w:rsidRDefault="00011DFF" w:rsidP="009B2C61">
      <w:pPr>
        <w:pStyle w:val="a3"/>
        <w:ind w:firstLine="709"/>
        <w:jc w:val="both"/>
        <w:rPr>
          <w:b/>
          <w:sz w:val="24"/>
          <w:szCs w:val="24"/>
          <w:u w:val="thick"/>
        </w:rPr>
      </w:pPr>
      <w:r w:rsidRPr="00205D39">
        <w:rPr>
          <w:i/>
          <w:sz w:val="24"/>
          <w:szCs w:val="24"/>
        </w:rPr>
        <w:t xml:space="preserve">За выполнение четвертого задания вы можете взять одно из </w:t>
      </w:r>
      <w:r w:rsidR="009A57AB" w:rsidRPr="00205D39">
        <w:rPr>
          <w:i/>
          <w:sz w:val="24"/>
          <w:szCs w:val="24"/>
        </w:rPr>
        <w:t>устройств,</w:t>
      </w:r>
      <w:r w:rsidRPr="00205D39">
        <w:rPr>
          <w:i/>
          <w:sz w:val="24"/>
          <w:szCs w:val="24"/>
        </w:rPr>
        <w:t xml:space="preserve"> представленных в нашем магазине, не забывая отсканировать Qr-кода и вписать наименование товара и стоимость в свой кассовый чек</w:t>
      </w:r>
      <w:r w:rsidRPr="00205D39">
        <w:rPr>
          <w:color w:val="FF0000"/>
          <w:sz w:val="24"/>
          <w:szCs w:val="24"/>
        </w:rPr>
        <w:t>.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Существуют компьютеры, работающие автономно, и компьютеры, объединённые в компьютерные сети.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 xml:space="preserve">Компьютеры, подключенные к сети, условно можно разделить на две категории: </w:t>
      </w:r>
      <w:r w:rsidRPr="00205D39">
        <w:rPr>
          <w:b/>
          <w:i/>
          <w:sz w:val="24"/>
          <w:szCs w:val="24"/>
        </w:rPr>
        <w:t xml:space="preserve">серверы </w:t>
      </w:r>
      <w:r w:rsidRPr="00205D39">
        <w:rPr>
          <w:sz w:val="24"/>
          <w:szCs w:val="24"/>
        </w:rPr>
        <w:t xml:space="preserve">и </w:t>
      </w:r>
      <w:r w:rsidRPr="00205D39">
        <w:rPr>
          <w:b/>
          <w:i/>
          <w:sz w:val="24"/>
          <w:szCs w:val="24"/>
        </w:rPr>
        <w:t>клиенты</w:t>
      </w:r>
      <w:r w:rsidRPr="00205D39">
        <w:rPr>
          <w:sz w:val="24"/>
          <w:szCs w:val="24"/>
        </w:rPr>
        <w:t>.</w:t>
      </w:r>
    </w:p>
    <w:p w:rsidR="00F70BEA" w:rsidRPr="00205D39" w:rsidRDefault="00DA27D2" w:rsidP="009B2C61">
      <w:pPr>
        <w:pStyle w:val="a3"/>
        <w:tabs>
          <w:tab w:val="left" w:pos="5894"/>
          <w:tab w:val="left" w:pos="5936"/>
          <w:tab w:val="left" w:pos="6314"/>
          <w:tab w:val="left" w:pos="7895"/>
          <w:tab w:val="left" w:pos="7988"/>
          <w:tab w:val="left" w:pos="8991"/>
          <w:tab w:val="left" w:pos="9281"/>
          <w:tab w:val="left" w:pos="9653"/>
        </w:tabs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Сервер–компьютер,</w:t>
      </w:r>
      <w:r w:rsidR="00F70BEA" w:rsidRPr="00205D39">
        <w:rPr>
          <w:sz w:val="24"/>
          <w:szCs w:val="24"/>
        </w:rPr>
        <w:t xml:space="preserve"> </w:t>
      </w:r>
      <w:r w:rsidRPr="00205D39">
        <w:rPr>
          <w:sz w:val="24"/>
          <w:szCs w:val="24"/>
        </w:rPr>
        <w:t>который</w:t>
      </w:r>
      <w:r w:rsidR="00F70BEA" w:rsidRPr="00205D39">
        <w:rPr>
          <w:sz w:val="24"/>
          <w:szCs w:val="24"/>
        </w:rPr>
        <w:t xml:space="preserve"> </w:t>
      </w:r>
      <w:r w:rsidRPr="00205D39">
        <w:rPr>
          <w:sz w:val="24"/>
          <w:szCs w:val="24"/>
        </w:rPr>
        <w:t>хранит, сортирует</w:t>
      </w:r>
      <w:r w:rsidR="00F70BEA" w:rsidRPr="00205D39">
        <w:rPr>
          <w:sz w:val="24"/>
          <w:szCs w:val="24"/>
        </w:rPr>
        <w:t xml:space="preserve"> </w:t>
      </w:r>
      <w:r w:rsidRPr="00205D39">
        <w:rPr>
          <w:sz w:val="24"/>
          <w:szCs w:val="24"/>
        </w:rPr>
        <w:t>и</w:t>
      </w:r>
      <w:r w:rsidR="00F70BEA" w:rsidRPr="00205D39">
        <w:rPr>
          <w:sz w:val="24"/>
          <w:szCs w:val="24"/>
        </w:rPr>
        <w:t xml:space="preserve"> </w:t>
      </w:r>
      <w:r w:rsidRPr="00205D39">
        <w:rPr>
          <w:sz w:val="24"/>
          <w:szCs w:val="24"/>
        </w:rPr>
        <w:t>поставляет</w:t>
      </w:r>
      <w:r w:rsidR="00F70BEA" w:rsidRPr="00205D39">
        <w:rPr>
          <w:sz w:val="24"/>
          <w:szCs w:val="24"/>
        </w:rPr>
        <w:t xml:space="preserve"> </w:t>
      </w:r>
      <w:r w:rsidRPr="00205D39">
        <w:rPr>
          <w:sz w:val="24"/>
          <w:szCs w:val="24"/>
        </w:rPr>
        <w:t>общую</w:t>
      </w:r>
      <w:r w:rsidRPr="00205D39">
        <w:rPr>
          <w:sz w:val="24"/>
          <w:szCs w:val="24"/>
        </w:rPr>
        <w:tab/>
      </w:r>
      <w:r w:rsidR="00F70BEA" w:rsidRPr="00205D39">
        <w:rPr>
          <w:sz w:val="24"/>
          <w:szCs w:val="24"/>
        </w:rPr>
        <w:t xml:space="preserve"> </w:t>
      </w:r>
      <w:r w:rsidRPr="00205D39">
        <w:rPr>
          <w:sz w:val="24"/>
          <w:szCs w:val="24"/>
        </w:rPr>
        <w:t>для</w:t>
      </w:r>
      <w:r w:rsidR="008F4AA3" w:rsidRPr="00205D39">
        <w:rPr>
          <w:sz w:val="24"/>
          <w:szCs w:val="24"/>
        </w:rPr>
        <w:t xml:space="preserve"> </w:t>
      </w:r>
      <w:r w:rsidRPr="00205D39">
        <w:rPr>
          <w:sz w:val="24"/>
          <w:szCs w:val="24"/>
        </w:rPr>
        <w:t xml:space="preserve">сети информацию, управляет общими устройствами. </w:t>
      </w:r>
    </w:p>
    <w:p w:rsidR="005A57D7" w:rsidRPr="00205D39" w:rsidRDefault="00DA27D2" w:rsidP="009B2C61">
      <w:pPr>
        <w:pStyle w:val="a3"/>
        <w:tabs>
          <w:tab w:val="left" w:pos="5894"/>
          <w:tab w:val="left" w:pos="5936"/>
          <w:tab w:val="left" w:pos="6314"/>
          <w:tab w:val="left" w:pos="7895"/>
          <w:tab w:val="left" w:pos="7988"/>
          <w:tab w:val="left" w:pos="8991"/>
          <w:tab w:val="left" w:pos="9281"/>
          <w:tab w:val="left" w:pos="9653"/>
        </w:tabs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Клиент – компьютер, который используют информацию, например, домашний компьютер.</w:t>
      </w:r>
    </w:p>
    <w:p w:rsidR="005A57D7" w:rsidRPr="00205D39" w:rsidRDefault="00F70BEA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b/>
          <w:noProof/>
          <w:sz w:val="24"/>
          <w:szCs w:val="24"/>
          <w:u w:val="thick"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margin">
              <wp:posOffset>4297680</wp:posOffset>
            </wp:positionH>
            <wp:positionV relativeFrom="margin">
              <wp:posOffset>4292600</wp:posOffset>
            </wp:positionV>
            <wp:extent cx="2458085" cy="1647825"/>
            <wp:effectExtent l="19050" t="0" r="0" b="0"/>
            <wp:wrapSquare wrapText="bothSides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808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27D2" w:rsidRPr="00205D39">
        <w:rPr>
          <w:sz w:val="24"/>
          <w:szCs w:val="24"/>
        </w:rPr>
        <w:t>Основная характеристика подключения компьютера к сети Интернет</w:t>
      </w:r>
      <w:r w:rsidRPr="00205D39">
        <w:rPr>
          <w:sz w:val="24"/>
          <w:szCs w:val="24"/>
        </w:rPr>
        <w:t xml:space="preserve"> </w:t>
      </w:r>
      <w:r w:rsidR="00DA27D2" w:rsidRPr="00205D39">
        <w:rPr>
          <w:sz w:val="24"/>
          <w:szCs w:val="24"/>
        </w:rPr>
        <w:t xml:space="preserve">– </w:t>
      </w:r>
      <w:r w:rsidR="00DA27D2" w:rsidRPr="00205D39">
        <w:rPr>
          <w:b/>
          <w:color w:val="001F5F"/>
          <w:sz w:val="24"/>
          <w:szCs w:val="24"/>
        </w:rPr>
        <w:t xml:space="preserve">скорость передачи данных </w:t>
      </w:r>
      <w:r w:rsidR="00DA27D2" w:rsidRPr="00205D39">
        <w:rPr>
          <w:sz w:val="24"/>
          <w:szCs w:val="24"/>
        </w:rPr>
        <w:t>по имеющемуся каналу связи. Она измеряется в битах в секунду (бит/с).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i/>
          <w:sz w:val="24"/>
          <w:szCs w:val="24"/>
        </w:rPr>
        <w:t xml:space="preserve">Пример. </w:t>
      </w:r>
      <w:r w:rsidRPr="00205D39">
        <w:rPr>
          <w:sz w:val="24"/>
          <w:szCs w:val="24"/>
        </w:rPr>
        <w:t>Скорость передачи данных по некоторому каналу связи равна 1 024 000 бит/с. Передача данных через это соединение заняла 5 секунд. Тогда информационный объём данных переданных по этому каналу за данное время находится как произведение скорости передачи на время передачи:</w:t>
      </w:r>
    </w:p>
    <w:p w:rsidR="005A57D7" w:rsidRPr="00205D39" w:rsidRDefault="00DA27D2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1 024 000 бит/с ∙ 5 с = 5 120 000 битов.</w:t>
      </w:r>
    </w:p>
    <w:p w:rsidR="008F4AA3" w:rsidRPr="00205D39" w:rsidRDefault="008F4AA3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i/>
          <w:color w:val="000000"/>
          <w:sz w:val="24"/>
          <w:szCs w:val="24"/>
        </w:rPr>
        <w:t>Содержание этапа:</w:t>
      </w:r>
      <w:r w:rsidRPr="00205D39">
        <w:rPr>
          <w:color w:val="000000"/>
          <w:sz w:val="24"/>
          <w:szCs w:val="24"/>
        </w:rPr>
        <w:t xml:space="preserve"> Обучающиеся выполняют задание в парах. Первая группа выполняет задание А), вторая группа – Б) </w:t>
      </w:r>
    </w:p>
    <w:p w:rsidR="008F4AA3" w:rsidRPr="00205D39" w:rsidRDefault="009A57AB" w:rsidP="009B2C61">
      <w:pPr>
        <w:shd w:val="clear" w:color="auto" w:fill="FFFFFF"/>
        <w:adjustRightInd w:val="0"/>
        <w:ind w:firstLine="709"/>
        <w:jc w:val="both"/>
        <w:rPr>
          <w:color w:val="000000"/>
          <w:sz w:val="24"/>
          <w:szCs w:val="24"/>
        </w:rPr>
      </w:pPr>
      <w:r w:rsidRPr="00205D39">
        <w:rPr>
          <w:color w:val="000000"/>
          <w:sz w:val="24"/>
          <w:szCs w:val="24"/>
        </w:rPr>
        <w:t>Для выполнения</w:t>
      </w:r>
      <w:r w:rsidR="008F4AA3" w:rsidRPr="00205D39">
        <w:rPr>
          <w:color w:val="000000"/>
          <w:sz w:val="24"/>
          <w:szCs w:val="24"/>
        </w:rPr>
        <w:t xml:space="preserve"> задания время ограничено: </w:t>
      </w:r>
      <w:r w:rsidR="006D0AED" w:rsidRPr="00205D39">
        <w:rPr>
          <w:color w:val="000000"/>
          <w:sz w:val="24"/>
          <w:szCs w:val="24"/>
        </w:rPr>
        <w:t>3</w:t>
      </w:r>
      <w:r w:rsidR="008F4AA3" w:rsidRPr="00205D39">
        <w:rPr>
          <w:color w:val="000000"/>
          <w:sz w:val="24"/>
          <w:szCs w:val="24"/>
        </w:rPr>
        <w:t xml:space="preserve"> минут</w:t>
      </w:r>
      <w:r w:rsidR="006D0AED" w:rsidRPr="00205D39">
        <w:rPr>
          <w:color w:val="000000"/>
          <w:sz w:val="24"/>
          <w:szCs w:val="24"/>
        </w:rPr>
        <w:t>ы</w:t>
      </w:r>
      <w:r w:rsidR="008F4AA3" w:rsidRPr="00205D39">
        <w:rPr>
          <w:color w:val="000000"/>
          <w:sz w:val="24"/>
          <w:szCs w:val="24"/>
        </w:rPr>
        <w:t>.</w:t>
      </w:r>
    </w:p>
    <w:p w:rsidR="00FE3FBD" w:rsidRPr="00205D39" w:rsidRDefault="00FE3FBD" w:rsidP="009B2C61">
      <w:pPr>
        <w:pStyle w:val="a3"/>
        <w:ind w:firstLine="709"/>
        <w:jc w:val="both"/>
        <w:rPr>
          <w:b/>
          <w:sz w:val="24"/>
          <w:szCs w:val="24"/>
          <w:u w:val="thick"/>
        </w:rPr>
      </w:pPr>
    </w:p>
    <w:p w:rsidR="00D44B86" w:rsidRPr="00205D39" w:rsidRDefault="001B1A1A" w:rsidP="009B2C61">
      <w:pPr>
        <w:pStyle w:val="a3"/>
        <w:ind w:firstLine="709"/>
        <w:jc w:val="both"/>
        <w:rPr>
          <w:sz w:val="24"/>
          <w:szCs w:val="24"/>
        </w:rPr>
      </w:pPr>
      <w:r w:rsidRPr="00205D39">
        <w:rPr>
          <w:b/>
          <w:sz w:val="24"/>
          <w:szCs w:val="24"/>
          <w:u w:val="thick"/>
        </w:rPr>
        <w:t>Задание 5.</w:t>
      </w:r>
    </w:p>
    <w:p w:rsidR="00F70BEA" w:rsidRPr="00205D39" w:rsidRDefault="00DA27D2" w:rsidP="009B2C61">
      <w:pPr>
        <w:pStyle w:val="a3"/>
        <w:tabs>
          <w:tab w:val="left" w:pos="10243"/>
        </w:tabs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lastRenderedPageBreak/>
        <w:t xml:space="preserve">А) </w:t>
      </w:r>
      <w:r w:rsidR="003D7849" w:rsidRPr="00205D39">
        <w:rPr>
          <w:sz w:val="24"/>
          <w:szCs w:val="24"/>
        </w:rPr>
        <w:t>Файл объёмом 8 192 000 битов передаётся по некоторому каналу связи со скорость  512 000 бит/с. Определите сколько времени заняла передача данных через это соединение?</w:t>
      </w:r>
      <w:r w:rsidRPr="00205D39">
        <w:rPr>
          <w:sz w:val="24"/>
          <w:szCs w:val="24"/>
        </w:rPr>
        <w:t xml:space="preserve"> </w:t>
      </w:r>
    </w:p>
    <w:p w:rsidR="005A57D7" w:rsidRPr="00205D39" w:rsidRDefault="00DA27D2" w:rsidP="009B2C61">
      <w:pPr>
        <w:pStyle w:val="a3"/>
        <w:tabs>
          <w:tab w:val="left" w:pos="10243"/>
        </w:tabs>
        <w:ind w:firstLine="709"/>
        <w:jc w:val="both"/>
        <w:rPr>
          <w:sz w:val="24"/>
          <w:szCs w:val="24"/>
        </w:rPr>
      </w:pPr>
      <w:r w:rsidRPr="00205D39">
        <w:rPr>
          <w:sz w:val="24"/>
          <w:szCs w:val="24"/>
        </w:rPr>
        <w:t xml:space="preserve">Б) </w:t>
      </w:r>
      <w:r w:rsidR="006D0AED" w:rsidRPr="00205D39">
        <w:rPr>
          <w:sz w:val="24"/>
          <w:szCs w:val="24"/>
        </w:rPr>
        <w:t xml:space="preserve">Файла объёмом 7 200  бит передаётся по некоторому каналу связи за 16секунды. Определите скорость передачи данных через данное  интернет-соединение  </w:t>
      </w:r>
    </w:p>
    <w:p w:rsidR="00D44B86" w:rsidRPr="00205D39" w:rsidRDefault="00D44B86" w:rsidP="009B2C61">
      <w:pPr>
        <w:pStyle w:val="a3"/>
        <w:ind w:firstLine="709"/>
        <w:jc w:val="both"/>
        <w:rPr>
          <w:i/>
          <w:sz w:val="24"/>
          <w:szCs w:val="24"/>
        </w:rPr>
      </w:pPr>
      <w:r w:rsidRPr="00205D39">
        <w:rPr>
          <w:i/>
          <w:sz w:val="24"/>
          <w:szCs w:val="24"/>
        </w:rPr>
        <w:t>Если все верно в Маршрутных листах, то ставим себе балл в соответствии с критериями (ответ не верный - 0 баллов,  верно указаны условия и формула, ответ не верный - 1 балл,  верно указаны условия и формула, ответ верный - 2 балла)</w:t>
      </w:r>
    </w:p>
    <w:p w:rsidR="00D44B86" w:rsidRPr="00205D39" w:rsidRDefault="00D44B86" w:rsidP="009B2C61">
      <w:pPr>
        <w:pStyle w:val="a3"/>
        <w:ind w:firstLine="709"/>
        <w:jc w:val="both"/>
        <w:rPr>
          <w:b/>
          <w:sz w:val="24"/>
          <w:szCs w:val="24"/>
          <w:u w:val="thick"/>
        </w:rPr>
      </w:pPr>
      <w:r w:rsidRPr="00205D39">
        <w:rPr>
          <w:i/>
          <w:sz w:val="24"/>
          <w:szCs w:val="24"/>
        </w:rPr>
        <w:t xml:space="preserve">За выполнение </w:t>
      </w:r>
      <w:r w:rsidR="009900C2" w:rsidRPr="00205D39">
        <w:rPr>
          <w:i/>
          <w:sz w:val="24"/>
          <w:szCs w:val="24"/>
        </w:rPr>
        <w:t>пятого</w:t>
      </w:r>
      <w:r w:rsidRPr="00205D39">
        <w:rPr>
          <w:i/>
          <w:sz w:val="24"/>
          <w:szCs w:val="24"/>
        </w:rPr>
        <w:t xml:space="preserve"> задания вы можете взять два устройства представленных в нашем магазине, не забывая отсканировать Qr-кода и вписать наименование товара и стоимость в свой кассовый чек</w:t>
      </w:r>
      <w:r w:rsidRPr="00205D39">
        <w:rPr>
          <w:color w:val="FF0000"/>
          <w:sz w:val="24"/>
          <w:szCs w:val="24"/>
        </w:rPr>
        <w:t>.</w:t>
      </w:r>
    </w:p>
    <w:p w:rsidR="00D44B86" w:rsidRPr="00205D39" w:rsidRDefault="00D44B86" w:rsidP="009B2C61">
      <w:pPr>
        <w:pStyle w:val="1"/>
        <w:spacing w:before="0"/>
        <w:ind w:left="0" w:firstLine="709"/>
        <w:jc w:val="both"/>
        <w:rPr>
          <w:b w:val="0"/>
          <w:noProof/>
          <w:sz w:val="24"/>
          <w:szCs w:val="24"/>
          <w:lang w:eastAsia="ru-RU"/>
        </w:rPr>
      </w:pPr>
    </w:p>
    <w:p w:rsidR="009900C2" w:rsidRPr="00205D39" w:rsidRDefault="009900C2" w:rsidP="009B2C61">
      <w:pPr>
        <w:pStyle w:val="1"/>
        <w:spacing w:before="0"/>
        <w:ind w:left="0" w:firstLine="709"/>
        <w:jc w:val="both"/>
        <w:rPr>
          <w:i w:val="0"/>
          <w:noProof/>
          <w:sz w:val="24"/>
          <w:szCs w:val="24"/>
          <w:u w:val="single"/>
          <w:lang w:eastAsia="ru-RU"/>
        </w:rPr>
      </w:pPr>
      <w:r w:rsidRPr="00205D39">
        <w:rPr>
          <w:i w:val="0"/>
          <w:noProof/>
          <w:sz w:val="24"/>
          <w:szCs w:val="24"/>
          <w:u w:val="single"/>
          <w:lang w:eastAsia="ru-RU"/>
        </w:rPr>
        <w:t>Задание 6.</w:t>
      </w:r>
    </w:p>
    <w:p w:rsidR="009900C2" w:rsidRPr="00205D39" w:rsidRDefault="009900C2" w:rsidP="009B2C61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05D39">
        <w:rPr>
          <w:color w:val="000000"/>
          <w:sz w:val="24"/>
          <w:szCs w:val="24"/>
        </w:rPr>
        <w:t xml:space="preserve">1. Собрать компьютер для выдачи покупателю </w:t>
      </w:r>
    </w:p>
    <w:p w:rsidR="009900C2" w:rsidRPr="00205D39" w:rsidRDefault="009900C2" w:rsidP="009B2C61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05D39">
        <w:rPr>
          <w:color w:val="000000"/>
          <w:sz w:val="24"/>
          <w:szCs w:val="24"/>
        </w:rPr>
        <w:t>2. Посчитай стоимость собранного персонального  компьютера в своих «Кассовых чеках»</w:t>
      </w:r>
    </w:p>
    <w:p w:rsidR="00D44B86" w:rsidRPr="00205D39" w:rsidRDefault="00D44B86" w:rsidP="009B2C61">
      <w:pPr>
        <w:pStyle w:val="1"/>
        <w:spacing w:before="0"/>
        <w:ind w:left="0" w:firstLine="709"/>
        <w:jc w:val="both"/>
        <w:rPr>
          <w:b w:val="0"/>
          <w:color w:val="001F5F"/>
          <w:sz w:val="24"/>
          <w:szCs w:val="24"/>
        </w:rPr>
      </w:pPr>
      <w:r w:rsidRPr="00205D39">
        <w:rPr>
          <w:b w:val="0"/>
          <w:noProof/>
          <w:sz w:val="24"/>
          <w:szCs w:val="24"/>
          <w:lang w:eastAsia="ru-RU"/>
        </w:rPr>
        <w:t xml:space="preserve">Перед вами почти готовый </w:t>
      </w:r>
      <w:r w:rsidRPr="00205D39">
        <w:rPr>
          <w:b w:val="0"/>
          <w:sz w:val="24"/>
          <w:szCs w:val="24"/>
        </w:rPr>
        <w:t>кассовый чек, осталось посчитать стоимость нашего компьютера. Один учащийся садиться за компьютер вводит числовые значения, для автоматического вычисления</w:t>
      </w:r>
      <w:r w:rsidR="00AC706D" w:rsidRPr="00205D39">
        <w:rPr>
          <w:b w:val="0"/>
          <w:sz w:val="24"/>
          <w:szCs w:val="24"/>
        </w:rPr>
        <w:t xml:space="preserve"> общей стоимости.  Остальные в </w:t>
      </w:r>
      <w:r w:rsidRPr="00205D39">
        <w:rPr>
          <w:b w:val="0"/>
          <w:sz w:val="24"/>
          <w:szCs w:val="24"/>
        </w:rPr>
        <w:t xml:space="preserve">это время необходимо собрать персональный компьютер для </w:t>
      </w:r>
      <w:r w:rsidRPr="00205D39">
        <w:rPr>
          <w:b w:val="0"/>
          <w:color w:val="001F5F"/>
          <w:sz w:val="24"/>
          <w:szCs w:val="24"/>
        </w:rPr>
        <w:t>Иннокенти</w:t>
      </w:r>
      <w:r w:rsidR="00AC706D" w:rsidRPr="00205D39">
        <w:rPr>
          <w:b w:val="0"/>
          <w:color w:val="001F5F"/>
          <w:sz w:val="24"/>
          <w:szCs w:val="24"/>
        </w:rPr>
        <w:t>я</w:t>
      </w:r>
      <w:r w:rsidRPr="00205D39">
        <w:rPr>
          <w:b w:val="0"/>
          <w:color w:val="001F5F"/>
          <w:sz w:val="24"/>
          <w:szCs w:val="24"/>
        </w:rPr>
        <w:t>.</w:t>
      </w:r>
    </w:p>
    <w:p w:rsidR="009900C2" w:rsidRPr="00205D39" w:rsidRDefault="009900C2" w:rsidP="009B2C61">
      <w:pPr>
        <w:pStyle w:val="1"/>
        <w:spacing w:before="0"/>
        <w:ind w:left="0" w:firstLine="709"/>
        <w:jc w:val="both"/>
        <w:rPr>
          <w:sz w:val="24"/>
          <w:szCs w:val="24"/>
        </w:rPr>
      </w:pPr>
      <w:r w:rsidRPr="00205D39">
        <w:rPr>
          <w:color w:val="001F5F"/>
          <w:sz w:val="24"/>
          <w:szCs w:val="24"/>
        </w:rPr>
        <w:t>Сколько денег потратит Иннокентий при приобретении минимального комплекта устройств, обеспечивающих работу компьютера?</w:t>
      </w:r>
    </w:p>
    <w:p w:rsidR="009900C2" w:rsidRPr="00205D39" w:rsidRDefault="009900C2" w:rsidP="009B2C61">
      <w:pPr>
        <w:pStyle w:val="1"/>
        <w:spacing w:before="0"/>
        <w:ind w:left="0" w:firstLine="709"/>
        <w:jc w:val="both"/>
        <w:rPr>
          <w:b w:val="0"/>
          <w:color w:val="001F5F"/>
          <w:sz w:val="24"/>
          <w:szCs w:val="24"/>
        </w:rPr>
      </w:pPr>
      <w:r w:rsidRPr="00205D39">
        <w:rPr>
          <w:b w:val="0"/>
          <w:color w:val="001F5F"/>
          <w:sz w:val="24"/>
          <w:szCs w:val="24"/>
        </w:rPr>
        <w:t xml:space="preserve">Чья команда  правильно соберет компьютер, те получает еще 2 балла к своему маршрутному листу. </w:t>
      </w:r>
    </w:p>
    <w:p w:rsidR="003D233C" w:rsidRPr="00205D39" w:rsidRDefault="003D233C" w:rsidP="009B2C61">
      <w:pPr>
        <w:pStyle w:val="1"/>
        <w:spacing w:before="0"/>
        <w:ind w:left="0" w:firstLine="709"/>
        <w:jc w:val="both"/>
        <w:rPr>
          <w:b w:val="0"/>
          <w:color w:val="001F5F"/>
          <w:sz w:val="24"/>
          <w:szCs w:val="24"/>
        </w:rPr>
      </w:pPr>
      <w:r w:rsidRPr="00205D39">
        <w:rPr>
          <w:b w:val="0"/>
          <w:color w:val="001F5F"/>
          <w:sz w:val="24"/>
          <w:szCs w:val="24"/>
        </w:rPr>
        <w:t>Итого: 28696рублей</w:t>
      </w:r>
    </w:p>
    <w:p w:rsidR="003D233C" w:rsidRPr="00205D39" w:rsidRDefault="003D233C" w:rsidP="009B2C61">
      <w:pPr>
        <w:pStyle w:val="1"/>
        <w:spacing w:before="0"/>
        <w:ind w:left="0" w:firstLine="709"/>
        <w:jc w:val="both"/>
        <w:rPr>
          <w:b w:val="0"/>
          <w:color w:val="001F5F"/>
          <w:sz w:val="24"/>
          <w:szCs w:val="24"/>
        </w:rPr>
      </w:pPr>
    </w:p>
    <w:p w:rsidR="00026EA2" w:rsidRPr="00205D39" w:rsidRDefault="00026EA2" w:rsidP="009B2C61">
      <w:pPr>
        <w:shd w:val="clear" w:color="auto" w:fill="FFFFFF"/>
        <w:adjustRightInd w:val="0"/>
        <w:ind w:firstLine="709"/>
        <w:jc w:val="both"/>
        <w:rPr>
          <w:b/>
          <w:color w:val="000000"/>
          <w:sz w:val="24"/>
          <w:szCs w:val="24"/>
        </w:rPr>
      </w:pPr>
      <w:r w:rsidRPr="00205D39">
        <w:rPr>
          <w:b/>
          <w:color w:val="000000"/>
          <w:sz w:val="24"/>
          <w:szCs w:val="24"/>
        </w:rPr>
        <w:t xml:space="preserve"> Домашнее задание</w:t>
      </w:r>
    </w:p>
    <w:p w:rsidR="00EB2893" w:rsidRPr="00205D39" w:rsidRDefault="00D44B86" w:rsidP="009B2C61">
      <w:pPr>
        <w:pStyle w:val="a3"/>
        <w:ind w:firstLine="709"/>
        <w:jc w:val="both"/>
        <w:rPr>
          <w:b/>
          <w:i/>
          <w:sz w:val="24"/>
          <w:szCs w:val="24"/>
        </w:rPr>
      </w:pPr>
      <w:r w:rsidRPr="00205D39">
        <w:rPr>
          <w:b/>
          <w:i/>
          <w:noProof/>
          <w:sz w:val="24"/>
          <w:szCs w:val="24"/>
          <w:lang w:eastAsia="ru-RU"/>
        </w:rPr>
        <w:drawing>
          <wp:anchor distT="0" distB="0" distL="0" distR="0" simplePos="0" relativeHeight="487605248" behindDoc="1" locked="0" layoutInCell="1" allowOverlap="1">
            <wp:simplePos x="0" y="0"/>
            <wp:positionH relativeFrom="page">
              <wp:posOffset>741680</wp:posOffset>
            </wp:positionH>
            <wp:positionV relativeFrom="paragraph">
              <wp:posOffset>1219200</wp:posOffset>
            </wp:positionV>
            <wp:extent cx="2766060" cy="1647825"/>
            <wp:effectExtent l="19050" t="0" r="0" b="0"/>
            <wp:wrapNone/>
            <wp:docPr id="7" name="image4.jpeg" descr="Компьютер и рисунок: стоковые векторные изображения, иллюстрации | 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6F21" w:rsidRPr="008D6F21">
        <w:rPr>
          <w:sz w:val="24"/>
          <w:szCs w:val="24"/>
        </w:rPr>
        <w:pict>
          <v:group id="_x0000_s1026" style="position:absolute;left:0;text-align:left;margin-left:49.7pt;margin-top:15.25pt;width:518.2pt;height:224.45pt;z-index:-15723520;mso-wrap-distance-left:0;mso-wrap-distance-right:0;mso-position-horizontal-relative:page;mso-position-vertical-relative:text" coordorigin="994,305" coordsize="10364,4489">
            <v:line id="_x0000_s1030" style="position:absolute" from="1277,313" to="10936,313" strokecolor="#001e5e" strokeweight=".31203mm"/>
            <v:shape id="_x0000_s1029" type="#_x0000_t75" style="position:absolute;left:6179;top:412;width:5119;height:4320">
              <v:imagedata r:id="rId14" o:title=""/>
            </v:shape>
            <v:rect id="_x0000_s1028" style="position:absolute;left:6136;top:382;width:5192;height:4380" filled="f" strokecolor="#001f5f" strokeweight="3pt"/>
            <v:shape id="_x0000_s1027" type="#_x0000_t202" style="position:absolute;left:993;top:304;width:10364;height:4489" filled="f" stroked="f">
              <v:textbox style="mso-next-textbox:#_x0000_s1027" inset="0,0,0,0">
                <w:txbxContent>
                  <w:p w:rsidR="0080327B" w:rsidRDefault="0080327B">
                    <w:pPr>
                      <w:spacing w:before="36" w:line="256" w:lineRule="auto"/>
                      <w:ind w:right="4923" w:firstLine="283"/>
                      <w:rPr>
                        <w:sz w:val="28"/>
                      </w:rPr>
                    </w:pPr>
                    <w:r>
                      <w:rPr>
                        <w:spacing w:val="-1"/>
                        <w:sz w:val="28"/>
                      </w:rPr>
                      <w:t>Разгадайте</w:t>
                    </w:r>
                    <w:r>
                      <w:rPr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spacing w:val="-1"/>
                        <w:sz w:val="28"/>
                      </w:rPr>
                      <w:t>филворд,</w:t>
                    </w:r>
                    <w:r>
                      <w:rPr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найдя</w:t>
                    </w:r>
                    <w:r>
                      <w:rPr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термины</w:t>
                    </w:r>
                    <w:r>
                      <w:rPr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по</w:t>
                    </w:r>
                    <w:r>
                      <w:rPr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теме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«Персональный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компьютер».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A71A5" w:rsidRPr="00205D39" w:rsidRDefault="006A71A5" w:rsidP="00EA27CE">
      <w:pPr>
        <w:shd w:val="clear" w:color="auto" w:fill="FFFFFF"/>
        <w:adjustRightInd w:val="0"/>
        <w:spacing w:before="120" w:after="120"/>
        <w:ind w:firstLine="567"/>
        <w:jc w:val="center"/>
        <w:rPr>
          <w:b/>
          <w:color w:val="000000"/>
          <w:sz w:val="24"/>
          <w:szCs w:val="24"/>
        </w:rPr>
      </w:pPr>
      <w:r w:rsidRPr="00205D39">
        <w:rPr>
          <w:b/>
          <w:color w:val="000000"/>
          <w:sz w:val="24"/>
          <w:szCs w:val="24"/>
        </w:rPr>
        <w:t xml:space="preserve">ЗАДАНИЕ. ПОКУПКА ДОПОЛНИТЕЛЬНЫХ </w:t>
      </w:r>
      <w:r w:rsidRPr="00205D39">
        <w:rPr>
          <w:b/>
          <w:color w:val="000000"/>
          <w:sz w:val="24"/>
          <w:szCs w:val="24"/>
        </w:rPr>
        <w:br/>
        <w:t>УСТРОЙСТВ КОМПЬЮТЕРА</w:t>
      </w:r>
    </w:p>
    <w:p w:rsidR="006A71A5" w:rsidRPr="00205D39" w:rsidRDefault="006A71A5" w:rsidP="009B2C61">
      <w:pPr>
        <w:shd w:val="clear" w:color="auto" w:fill="FFFFFF"/>
        <w:adjustRightInd w:val="0"/>
        <w:spacing w:before="60" w:line="276" w:lineRule="auto"/>
        <w:ind w:firstLine="567"/>
        <w:jc w:val="both"/>
        <w:rPr>
          <w:sz w:val="24"/>
          <w:szCs w:val="24"/>
        </w:rPr>
      </w:pPr>
      <w:r w:rsidRPr="00205D39">
        <w:rPr>
          <w:color w:val="000000"/>
          <w:sz w:val="24"/>
          <w:szCs w:val="24"/>
        </w:rPr>
        <w:t xml:space="preserve">В компьютерном салоне «Варгус» </w:t>
      </w:r>
      <w:r w:rsidRPr="00205D39">
        <w:rPr>
          <w:sz w:val="24"/>
          <w:szCs w:val="24"/>
        </w:rPr>
        <w:t xml:space="preserve">в продаже имеются компьютерные устройства, которые представлены в Таблице 1. У Ивана Петровича уже есть минимальный комплект устройств, обеспечивающий работу компьютера, и он хочет приобрести дополнительные устройства, джойстик у него уже есть. Сколько денег потратит Иван Петрович при приобретении в этом салоне </w:t>
      </w:r>
      <w:r w:rsidRPr="00205D39">
        <w:rPr>
          <w:sz w:val="24"/>
          <w:szCs w:val="24"/>
        </w:rPr>
        <w:lastRenderedPageBreak/>
        <w:t>дополнительных устройств, если у него есть дисконтная карта, при предъявлении которой предоставляется скидка 5% на весь ассортимент товаров?</w:t>
      </w:r>
    </w:p>
    <w:p w:rsidR="006A71A5" w:rsidRPr="00205D39" w:rsidRDefault="006A71A5" w:rsidP="009B2C61">
      <w:pPr>
        <w:shd w:val="clear" w:color="auto" w:fill="FFFFFF"/>
        <w:adjustRightInd w:val="0"/>
        <w:spacing w:before="60" w:after="60" w:line="276" w:lineRule="auto"/>
        <w:ind w:firstLine="567"/>
        <w:jc w:val="both"/>
        <w:rPr>
          <w:sz w:val="24"/>
          <w:szCs w:val="24"/>
        </w:rPr>
      </w:pPr>
      <w:r w:rsidRPr="00205D39">
        <w:rPr>
          <w:sz w:val="24"/>
          <w:szCs w:val="24"/>
        </w:rPr>
        <w:t>Таблица 1. Товары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085"/>
        <w:gridCol w:w="1560"/>
        <w:gridCol w:w="2301"/>
        <w:gridCol w:w="1701"/>
      </w:tblGrid>
      <w:tr w:rsidR="006A71A5" w:rsidRPr="00205D39" w:rsidTr="00B92451">
        <w:trPr>
          <w:trHeight w:val="454"/>
          <w:jc w:val="center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b/>
                <w:sz w:val="24"/>
                <w:szCs w:val="24"/>
              </w:rPr>
            </w:pPr>
            <w:r w:rsidRPr="00205D39">
              <w:rPr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b/>
                <w:sz w:val="24"/>
                <w:szCs w:val="24"/>
              </w:rPr>
            </w:pPr>
            <w:r w:rsidRPr="00205D39">
              <w:rPr>
                <w:b/>
                <w:sz w:val="24"/>
                <w:szCs w:val="24"/>
              </w:rPr>
              <w:t>Цена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b/>
                <w:sz w:val="24"/>
                <w:szCs w:val="24"/>
              </w:rPr>
            </w:pPr>
            <w:r w:rsidRPr="00205D39">
              <w:rPr>
                <w:b/>
                <w:sz w:val="24"/>
                <w:szCs w:val="24"/>
              </w:rPr>
              <w:t xml:space="preserve">Наименование </w:t>
            </w:r>
            <w:r w:rsidRPr="00205D39">
              <w:rPr>
                <w:b/>
                <w:sz w:val="24"/>
                <w:szCs w:val="24"/>
              </w:rPr>
              <w:br/>
              <w:t>товара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b/>
                <w:sz w:val="24"/>
                <w:szCs w:val="24"/>
              </w:rPr>
            </w:pPr>
            <w:r w:rsidRPr="00205D39">
              <w:rPr>
                <w:b/>
                <w:sz w:val="24"/>
                <w:szCs w:val="24"/>
              </w:rPr>
              <w:t>Цена</w:t>
            </w:r>
          </w:p>
        </w:tc>
      </w:tr>
      <w:tr w:rsidR="006A71A5" w:rsidRPr="00205D39" w:rsidTr="00B92451">
        <w:trPr>
          <w:trHeight w:val="454"/>
          <w:jc w:val="center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Клавиатура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1 500 руб.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Джойстик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1 600 руб.</w:t>
            </w:r>
          </w:p>
        </w:tc>
      </w:tr>
      <w:tr w:rsidR="006A71A5" w:rsidRPr="00205D39" w:rsidTr="00B92451">
        <w:trPr>
          <w:trHeight w:val="454"/>
          <w:jc w:val="center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Сканер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7 200 руб.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Системный блок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43 900 руб.</w:t>
            </w:r>
          </w:p>
        </w:tc>
      </w:tr>
      <w:tr w:rsidR="006A71A5" w:rsidRPr="00205D39" w:rsidTr="00B92451">
        <w:trPr>
          <w:trHeight w:val="454"/>
          <w:jc w:val="center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Мышь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900 руб.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Модем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2 600 руб.</w:t>
            </w:r>
          </w:p>
        </w:tc>
      </w:tr>
      <w:tr w:rsidR="006A71A5" w:rsidRPr="00205D39" w:rsidTr="00B92451">
        <w:trPr>
          <w:trHeight w:val="454"/>
          <w:jc w:val="center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Принтер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6 200 руб.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Монитор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71A5" w:rsidRPr="00205D39" w:rsidRDefault="006A71A5" w:rsidP="009B2C61">
            <w:pPr>
              <w:shd w:val="clear" w:color="auto" w:fill="FFFFFF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05D39">
              <w:rPr>
                <w:sz w:val="24"/>
                <w:szCs w:val="24"/>
              </w:rPr>
              <w:t>9 800 руб.</w:t>
            </w:r>
          </w:p>
        </w:tc>
      </w:tr>
    </w:tbl>
    <w:p w:rsidR="00026EA2" w:rsidRPr="00205D39" w:rsidRDefault="00026EA2" w:rsidP="009B2C61">
      <w:pPr>
        <w:pStyle w:val="1"/>
        <w:spacing w:before="0"/>
        <w:ind w:left="0" w:firstLine="709"/>
        <w:jc w:val="both"/>
        <w:rPr>
          <w:noProof/>
          <w:sz w:val="24"/>
          <w:szCs w:val="24"/>
          <w:lang w:eastAsia="ru-RU"/>
        </w:rPr>
      </w:pPr>
    </w:p>
    <w:p w:rsidR="00026EA2" w:rsidRPr="00205D39" w:rsidRDefault="00EA27CE" w:rsidP="009B2C61">
      <w:pPr>
        <w:shd w:val="clear" w:color="auto" w:fill="FFFFFF"/>
        <w:adjustRightInd w:val="0"/>
        <w:ind w:firstLine="709"/>
        <w:jc w:val="both"/>
        <w:rPr>
          <w:b/>
          <w:color w:val="000000" w:themeColor="text1"/>
          <w:sz w:val="24"/>
          <w:szCs w:val="24"/>
        </w:rPr>
      </w:pPr>
      <w:r w:rsidRPr="00205D39">
        <w:rPr>
          <w:b/>
          <w:color w:val="000000" w:themeColor="text1"/>
          <w:sz w:val="24"/>
          <w:szCs w:val="24"/>
        </w:rPr>
        <w:t>5</w:t>
      </w:r>
      <w:r w:rsidR="00026EA2" w:rsidRPr="00205D39">
        <w:rPr>
          <w:b/>
          <w:color w:val="000000" w:themeColor="text1"/>
          <w:sz w:val="24"/>
          <w:szCs w:val="24"/>
        </w:rPr>
        <w:t xml:space="preserve">. </w:t>
      </w:r>
      <w:r w:rsidRPr="00205D39">
        <w:rPr>
          <w:b/>
          <w:color w:val="000000" w:themeColor="text1"/>
          <w:sz w:val="24"/>
          <w:szCs w:val="24"/>
        </w:rPr>
        <w:t>Этап рефлексии учебной деятельности</w:t>
      </w:r>
    </w:p>
    <w:p w:rsidR="00EA27CE" w:rsidRPr="00205D39" w:rsidRDefault="00EA27CE" w:rsidP="009B2C61">
      <w:pPr>
        <w:shd w:val="clear" w:color="auto" w:fill="FFFFFF"/>
        <w:adjustRightInd w:val="0"/>
        <w:ind w:firstLine="709"/>
        <w:jc w:val="both"/>
        <w:rPr>
          <w:b/>
          <w:color w:val="000000" w:themeColor="text1"/>
          <w:sz w:val="24"/>
          <w:szCs w:val="24"/>
        </w:rPr>
      </w:pPr>
    </w:p>
    <w:p w:rsidR="00026EA2" w:rsidRPr="00205D39" w:rsidRDefault="00026EA2" w:rsidP="009B2C61">
      <w:pPr>
        <w:pStyle w:val="1"/>
        <w:spacing w:before="0"/>
        <w:ind w:left="0" w:firstLine="709"/>
        <w:jc w:val="both"/>
        <w:rPr>
          <w:b w:val="0"/>
          <w:color w:val="001F5F"/>
          <w:sz w:val="24"/>
          <w:szCs w:val="24"/>
        </w:rPr>
      </w:pPr>
      <w:r w:rsidRPr="00205D39">
        <w:rPr>
          <w:b w:val="0"/>
          <w:color w:val="001F5F"/>
          <w:sz w:val="24"/>
          <w:szCs w:val="24"/>
        </w:rPr>
        <w:t>Считаем баллы в маршрутном листе, выставляем себе оценку за урок</w:t>
      </w:r>
    </w:p>
    <w:p w:rsidR="00EB2893" w:rsidRPr="00205D39" w:rsidRDefault="00EB2893" w:rsidP="009B2C61">
      <w:pPr>
        <w:tabs>
          <w:tab w:val="left" w:pos="1857"/>
        </w:tabs>
        <w:ind w:firstLine="709"/>
        <w:jc w:val="both"/>
        <w:rPr>
          <w:sz w:val="24"/>
          <w:szCs w:val="24"/>
        </w:rPr>
      </w:pPr>
    </w:p>
    <w:p w:rsidR="004D0D85" w:rsidRPr="00205D39" w:rsidRDefault="004D0D85" w:rsidP="009B2C61">
      <w:pPr>
        <w:jc w:val="both"/>
        <w:rPr>
          <w:sz w:val="24"/>
          <w:szCs w:val="24"/>
        </w:rPr>
      </w:pPr>
    </w:p>
    <w:sectPr w:rsidR="004D0D85" w:rsidRPr="00205D39" w:rsidSect="009B2C61">
      <w:pgSz w:w="12240" w:h="15840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27DE0"/>
    <w:multiLevelType w:val="hybridMultilevel"/>
    <w:tmpl w:val="8C5E6FA2"/>
    <w:lvl w:ilvl="0" w:tplc="3A1CA4E4">
      <w:start w:val="1"/>
      <w:numFmt w:val="decimal"/>
      <w:lvlText w:val="%1)"/>
      <w:lvlJc w:val="left"/>
      <w:pPr>
        <w:ind w:left="702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15A57BE">
      <w:numFmt w:val="bullet"/>
      <w:lvlText w:val="•"/>
      <w:lvlJc w:val="left"/>
      <w:pPr>
        <w:ind w:left="1688" w:hanging="305"/>
      </w:pPr>
      <w:rPr>
        <w:rFonts w:hint="default"/>
        <w:lang w:val="ru-RU" w:eastAsia="en-US" w:bidi="ar-SA"/>
      </w:rPr>
    </w:lvl>
    <w:lvl w:ilvl="2" w:tplc="935CCF12">
      <w:numFmt w:val="bullet"/>
      <w:lvlText w:val="•"/>
      <w:lvlJc w:val="left"/>
      <w:pPr>
        <w:ind w:left="2677" w:hanging="305"/>
      </w:pPr>
      <w:rPr>
        <w:rFonts w:hint="default"/>
        <w:lang w:val="ru-RU" w:eastAsia="en-US" w:bidi="ar-SA"/>
      </w:rPr>
    </w:lvl>
    <w:lvl w:ilvl="3" w:tplc="9AAA13DC">
      <w:numFmt w:val="bullet"/>
      <w:lvlText w:val="•"/>
      <w:lvlJc w:val="left"/>
      <w:pPr>
        <w:ind w:left="3665" w:hanging="305"/>
      </w:pPr>
      <w:rPr>
        <w:rFonts w:hint="default"/>
        <w:lang w:val="ru-RU" w:eastAsia="en-US" w:bidi="ar-SA"/>
      </w:rPr>
    </w:lvl>
    <w:lvl w:ilvl="4" w:tplc="4BEAA520">
      <w:numFmt w:val="bullet"/>
      <w:lvlText w:val="•"/>
      <w:lvlJc w:val="left"/>
      <w:pPr>
        <w:ind w:left="4654" w:hanging="305"/>
      </w:pPr>
      <w:rPr>
        <w:rFonts w:hint="default"/>
        <w:lang w:val="ru-RU" w:eastAsia="en-US" w:bidi="ar-SA"/>
      </w:rPr>
    </w:lvl>
    <w:lvl w:ilvl="5" w:tplc="61BCBF2C">
      <w:numFmt w:val="bullet"/>
      <w:lvlText w:val="•"/>
      <w:lvlJc w:val="left"/>
      <w:pPr>
        <w:ind w:left="5643" w:hanging="305"/>
      </w:pPr>
      <w:rPr>
        <w:rFonts w:hint="default"/>
        <w:lang w:val="ru-RU" w:eastAsia="en-US" w:bidi="ar-SA"/>
      </w:rPr>
    </w:lvl>
    <w:lvl w:ilvl="6" w:tplc="99140F74">
      <w:numFmt w:val="bullet"/>
      <w:lvlText w:val="•"/>
      <w:lvlJc w:val="left"/>
      <w:pPr>
        <w:ind w:left="6631" w:hanging="305"/>
      </w:pPr>
      <w:rPr>
        <w:rFonts w:hint="default"/>
        <w:lang w:val="ru-RU" w:eastAsia="en-US" w:bidi="ar-SA"/>
      </w:rPr>
    </w:lvl>
    <w:lvl w:ilvl="7" w:tplc="1B5CE384">
      <w:numFmt w:val="bullet"/>
      <w:lvlText w:val="•"/>
      <w:lvlJc w:val="left"/>
      <w:pPr>
        <w:ind w:left="7620" w:hanging="305"/>
      </w:pPr>
      <w:rPr>
        <w:rFonts w:hint="default"/>
        <w:lang w:val="ru-RU" w:eastAsia="en-US" w:bidi="ar-SA"/>
      </w:rPr>
    </w:lvl>
    <w:lvl w:ilvl="8" w:tplc="C4A0A364">
      <w:numFmt w:val="bullet"/>
      <w:lvlText w:val="•"/>
      <w:lvlJc w:val="left"/>
      <w:pPr>
        <w:ind w:left="8609" w:hanging="305"/>
      </w:pPr>
      <w:rPr>
        <w:rFonts w:hint="default"/>
        <w:lang w:val="ru-RU" w:eastAsia="en-US" w:bidi="ar-SA"/>
      </w:rPr>
    </w:lvl>
  </w:abstractNum>
  <w:abstractNum w:abstractNumId="1">
    <w:nsid w:val="4815144F"/>
    <w:multiLevelType w:val="hybridMultilevel"/>
    <w:tmpl w:val="B7CA3066"/>
    <w:lvl w:ilvl="0" w:tplc="42D44F6E">
      <w:start w:val="15"/>
      <w:numFmt w:val="decimal"/>
      <w:lvlText w:val="%1."/>
      <w:lvlJc w:val="left"/>
      <w:pPr>
        <w:ind w:left="36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54F172">
      <w:numFmt w:val="bullet"/>
      <w:lvlText w:val="•"/>
      <w:lvlJc w:val="left"/>
      <w:pPr>
        <w:ind w:left="587" w:hanging="360"/>
      </w:pPr>
      <w:rPr>
        <w:rFonts w:hint="default"/>
        <w:lang w:val="ru-RU" w:eastAsia="en-US" w:bidi="ar-SA"/>
      </w:rPr>
    </w:lvl>
    <w:lvl w:ilvl="2" w:tplc="2E26D12C">
      <w:numFmt w:val="bullet"/>
      <w:lvlText w:val="•"/>
      <w:lvlJc w:val="left"/>
      <w:pPr>
        <w:ind w:left="814" w:hanging="360"/>
      </w:pPr>
      <w:rPr>
        <w:rFonts w:hint="default"/>
        <w:lang w:val="ru-RU" w:eastAsia="en-US" w:bidi="ar-SA"/>
      </w:rPr>
    </w:lvl>
    <w:lvl w:ilvl="3" w:tplc="1722FAD6">
      <w:numFmt w:val="bullet"/>
      <w:lvlText w:val="•"/>
      <w:lvlJc w:val="left"/>
      <w:pPr>
        <w:ind w:left="1042" w:hanging="360"/>
      </w:pPr>
      <w:rPr>
        <w:rFonts w:hint="default"/>
        <w:lang w:val="ru-RU" w:eastAsia="en-US" w:bidi="ar-SA"/>
      </w:rPr>
    </w:lvl>
    <w:lvl w:ilvl="4" w:tplc="783882BC">
      <w:numFmt w:val="bullet"/>
      <w:lvlText w:val="•"/>
      <w:lvlJc w:val="left"/>
      <w:pPr>
        <w:ind w:left="1269" w:hanging="360"/>
      </w:pPr>
      <w:rPr>
        <w:rFonts w:hint="default"/>
        <w:lang w:val="ru-RU" w:eastAsia="en-US" w:bidi="ar-SA"/>
      </w:rPr>
    </w:lvl>
    <w:lvl w:ilvl="5" w:tplc="CEE4A41A">
      <w:numFmt w:val="bullet"/>
      <w:lvlText w:val="•"/>
      <w:lvlJc w:val="left"/>
      <w:pPr>
        <w:ind w:left="1496" w:hanging="360"/>
      </w:pPr>
      <w:rPr>
        <w:rFonts w:hint="default"/>
        <w:lang w:val="ru-RU" w:eastAsia="en-US" w:bidi="ar-SA"/>
      </w:rPr>
    </w:lvl>
    <w:lvl w:ilvl="6" w:tplc="E3443552">
      <w:numFmt w:val="bullet"/>
      <w:lvlText w:val="•"/>
      <w:lvlJc w:val="left"/>
      <w:pPr>
        <w:ind w:left="1724" w:hanging="360"/>
      </w:pPr>
      <w:rPr>
        <w:rFonts w:hint="default"/>
        <w:lang w:val="ru-RU" w:eastAsia="en-US" w:bidi="ar-SA"/>
      </w:rPr>
    </w:lvl>
    <w:lvl w:ilvl="7" w:tplc="083EAE50">
      <w:numFmt w:val="bullet"/>
      <w:lvlText w:val="•"/>
      <w:lvlJc w:val="left"/>
      <w:pPr>
        <w:ind w:left="1951" w:hanging="360"/>
      </w:pPr>
      <w:rPr>
        <w:rFonts w:hint="default"/>
        <w:lang w:val="ru-RU" w:eastAsia="en-US" w:bidi="ar-SA"/>
      </w:rPr>
    </w:lvl>
    <w:lvl w:ilvl="8" w:tplc="DE8674B2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</w:abstractNum>
  <w:abstractNum w:abstractNumId="2">
    <w:nsid w:val="66C142C9"/>
    <w:multiLevelType w:val="hybridMultilevel"/>
    <w:tmpl w:val="9CB66420"/>
    <w:lvl w:ilvl="0" w:tplc="9C2001E4">
      <w:numFmt w:val="bullet"/>
      <w:lvlText w:val=""/>
      <w:lvlJc w:val="left"/>
      <w:pPr>
        <w:ind w:left="1117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DCAA10C4">
      <w:numFmt w:val="bullet"/>
      <w:lvlText w:val="•"/>
      <w:lvlJc w:val="left"/>
      <w:pPr>
        <w:ind w:left="2066" w:hanging="360"/>
      </w:pPr>
      <w:rPr>
        <w:rFonts w:hint="default"/>
        <w:lang w:val="ru-RU" w:eastAsia="en-US" w:bidi="ar-SA"/>
      </w:rPr>
    </w:lvl>
    <w:lvl w:ilvl="2" w:tplc="7BBC535A">
      <w:numFmt w:val="bullet"/>
      <w:lvlText w:val="•"/>
      <w:lvlJc w:val="left"/>
      <w:pPr>
        <w:ind w:left="3013" w:hanging="360"/>
      </w:pPr>
      <w:rPr>
        <w:rFonts w:hint="default"/>
        <w:lang w:val="ru-RU" w:eastAsia="en-US" w:bidi="ar-SA"/>
      </w:rPr>
    </w:lvl>
    <w:lvl w:ilvl="3" w:tplc="03BC8820">
      <w:numFmt w:val="bullet"/>
      <w:lvlText w:val="•"/>
      <w:lvlJc w:val="left"/>
      <w:pPr>
        <w:ind w:left="3959" w:hanging="360"/>
      </w:pPr>
      <w:rPr>
        <w:rFonts w:hint="default"/>
        <w:lang w:val="ru-RU" w:eastAsia="en-US" w:bidi="ar-SA"/>
      </w:rPr>
    </w:lvl>
    <w:lvl w:ilvl="4" w:tplc="9AB811FC">
      <w:numFmt w:val="bullet"/>
      <w:lvlText w:val="•"/>
      <w:lvlJc w:val="left"/>
      <w:pPr>
        <w:ind w:left="4906" w:hanging="360"/>
      </w:pPr>
      <w:rPr>
        <w:rFonts w:hint="default"/>
        <w:lang w:val="ru-RU" w:eastAsia="en-US" w:bidi="ar-SA"/>
      </w:rPr>
    </w:lvl>
    <w:lvl w:ilvl="5" w:tplc="3BFC811E">
      <w:numFmt w:val="bullet"/>
      <w:lvlText w:val="•"/>
      <w:lvlJc w:val="left"/>
      <w:pPr>
        <w:ind w:left="5853" w:hanging="360"/>
      </w:pPr>
      <w:rPr>
        <w:rFonts w:hint="default"/>
        <w:lang w:val="ru-RU" w:eastAsia="en-US" w:bidi="ar-SA"/>
      </w:rPr>
    </w:lvl>
    <w:lvl w:ilvl="6" w:tplc="04A0C80C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7" w:tplc="EDDEFFC2">
      <w:numFmt w:val="bullet"/>
      <w:lvlText w:val="•"/>
      <w:lvlJc w:val="left"/>
      <w:pPr>
        <w:ind w:left="7746" w:hanging="360"/>
      </w:pPr>
      <w:rPr>
        <w:rFonts w:hint="default"/>
        <w:lang w:val="ru-RU" w:eastAsia="en-US" w:bidi="ar-SA"/>
      </w:rPr>
    </w:lvl>
    <w:lvl w:ilvl="8" w:tplc="39189F58">
      <w:numFmt w:val="bullet"/>
      <w:lvlText w:val="•"/>
      <w:lvlJc w:val="left"/>
      <w:pPr>
        <w:ind w:left="8693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82586"/>
    <w:rsid w:val="00011DFF"/>
    <w:rsid w:val="00026EA2"/>
    <w:rsid w:val="00091E4D"/>
    <w:rsid w:val="000C5670"/>
    <w:rsid w:val="000F67DE"/>
    <w:rsid w:val="00105896"/>
    <w:rsid w:val="001B1A1A"/>
    <w:rsid w:val="00205D39"/>
    <w:rsid w:val="0029692D"/>
    <w:rsid w:val="002E1518"/>
    <w:rsid w:val="002E1FCB"/>
    <w:rsid w:val="00397FCF"/>
    <w:rsid w:val="003D233C"/>
    <w:rsid w:val="003D7849"/>
    <w:rsid w:val="0041619D"/>
    <w:rsid w:val="004D0D85"/>
    <w:rsid w:val="00540657"/>
    <w:rsid w:val="005A57D7"/>
    <w:rsid w:val="006123B9"/>
    <w:rsid w:val="006311E3"/>
    <w:rsid w:val="006A57C5"/>
    <w:rsid w:val="006A71A5"/>
    <w:rsid w:val="006C3B3E"/>
    <w:rsid w:val="006D0AED"/>
    <w:rsid w:val="006D4124"/>
    <w:rsid w:val="007129F8"/>
    <w:rsid w:val="00774C32"/>
    <w:rsid w:val="00782586"/>
    <w:rsid w:val="00793147"/>
    <w:rsid w:val="007C63E5"/>
    <w:rsid w:val="007C64DF"/>
    <w:rsid w:val="007F63E4"/>
    <w:rsid w:val="0080327B"/>
    <w:rsid w:val="00805BCD"/>
    <w:rsid w:val="00891B98"/>
    <w:rsid w:val="008D6F21"/>
    <w:rsid w:val="008F4AA3"/>
    <w:rsid w:val="009900C2"/>
    <w:rsid w:val="009A4F7D"/>
    <w:rsid w:val="009A57AB"/>
    <w:rsid w:val="009B2C61"/>
    <w:rsid w:val="009D1137"/>
    <w:rsid w:val="00A4451F"/>
    <w:rsid w:val="00A5723A"/>
    <w:rsid w:val="00AC706D"/>
    <w:rsid w:val="00AF0287"/>
    <w:rsid w:val="00B042AB"/>
    <w:rsid w:val="00B12763"/>
    <w:rsid w:val="00B667C5"/>
    <w:rsid w:val="00C45F19"/>
    <w:rsid w:val="00CA1561"/>
    <w:rsid w:val="00D17B7B"/>
    <w:rsid w:val="00D44B86"/>
    <w:rsid w:val="00D93A4F"/>
    <w:rsid w:val="00DA27D2"/>
    <w:rsid w:val="00DC5F14"/>
    <w:rsid w:val="00E33104"/>
    <w:rsid w:val="00E443CD"/>
    <w:rsid w:val="00EA27CE"/>
    <w:rsid w:val="00EB2893"/>
    <w:rsid w:val="00EE7828"/>
    <w:rsid w:val="00F16CD0"/>
    <w:rsid w:val="00F70BEA"/>
    <w:rsid w:val="00FD4BFB"/>
    <w:rsid w:val="00FE3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#00206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F67D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C45F19"/>
    <w:pPr>
      <w:spacing w:before="1"/>
      <w:ind w:left="113" w:firstLine="283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5F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45F19"/>
    <w:rPr>
      <w:sz w:val="28"/>
      <w:szCs w:val="28"/>
    </w:rPr>
  </w:style>
  <w:style w:type="paragraph" w:styleId="a5">
    <w:name w:val="Title"/>
    <w:basedOn w:val="a"/>
    <w:uiPriority w:val="1"/>
    <w:qFormat/>
    <w:rsid w:val="00C45F19"/>
    <w:pPr>
      <w:spacing w:before="63"/>
      <w:ind w:left="841"/>
    </w:pPr>
    <w:rPr>
      <w:b/>
      <w:bCs/>
      <w:i/>
      <w:iCs/>
      <w:sz w:val="32"/>
      <w:szCs w:val="32"/>
    </w:rPr>
  </w:style>
  <w:style w:type="paragraph" w:styleId="a6">
    <w:name w:val="List Paragraph"/>
    <w:basedOn w:val="a"/>
    <w:uiPriority w:val="1"/>
    <w:qFormat/>
    <w:rsid w:val="00C45F19"/>
    <w:pPr>
      <w:spacing w:before="26"/>
      <w:ind w:left="702" w:hanging="361"/>
    </w:pPr>
  </w:style>
  <w:style w:type="paragraph" w:customStyle="1" w:styleId="TableParagraph">
    <w:name w:val="Table Paragraph"/>
    <w:basedOn w:val="a"/>
    <w:uiPriority w:val="1"/>
    <w:qFormat/>
    <w:rsid w:val="00C45F19"/>
    <w:pPr>
      <w:spacing w:line="301" w:lineRule="exact"/>
      <w:ind w:left="108"/>
    </w:pPr>
  </w:style>
  <w:style w:type="table" w:styleId="a7">
    <w:name w:val="Table Grid"/>
    <w:basedOn w:val="a1"/>
    <w:uiPriority w:val="59"/>
    <w:rsid w:val="00DA27D2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161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619D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A156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a">
    <w:name w:val="Normal (Web)"/>
    <w:basedOn w:val="a"/>
    <w:uiPriority w:val="99"/>
    <w:semiHidden/>
    <w:unhideWhenUsed/>
    <w:rsid w:val="003D784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0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7;&#1074;&#1077;&#1090;&#1083;&#1072;&#1085;&#1072;.&#1087;&#1082;-&#1055;&#1050;\Desktop\&#1090;&#1077;&#1093;&#1085;&#1086;&#1083;&#1086;&#1075;&#1080;&#1095;&#1077;&#1089;&#1082;&#1072;&#1103;%20&#1082;&#1072;&#1088;&#1090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DEB5C6-BDCD-411F-88FF-73659B1CF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технологическая карта</Template>
  <TotalTime>1</TotalTime>
  <Pages>7</Pages>
  <Words>1918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cp:lastPrinted>2022-01-30T09:53:00Z</cp:lastPrinted>
  <dcterms:created xsi:type="dcterms:W3CDTF">2026-10-27T16:45:00Z</dcterms:created>
  <dcterms:modified xsi:type="dcterms:W3CDTF">2026-10-27T16:46:00Z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2022-01-20T00:00:00Z</vt:filetime>
  </property>
</Properties>
</file>