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B89" w:rsidRPr="001D215E" w:rsidRDefault="007A0B89" w:rsidP="00EB634C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1D215E">
        <w:rPr>
          <w:rFonts w:ascii="Times New Roman" w:hAnsi="Times New Roman"/>
          <w:b/>
          <w:sz w:val="28"/>
          <w:szCs w:val="28"/>
        </w:rPr>
        <w:t>Конспект НОД</w:t>
      </w:r>
    </w:p>
    <w:p w:rsidR="007A0B89" w:rsidRPr="001D215E" w:rsidRDefault="007A0B89" w:rsidP="00EB634C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речевому развитию</w:t>
      </w:r>
    </w:p>
    <w:p w:rsidR="007A0B89" w:rsidRPr="001D215E" w:rsidRDefault="007A0B89" w:rsidP="00EB634C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1D215E">
        <w:rPr>
          <w:rFonts w:ascii="Times New Roman" w:hAnsi="Times New Roman"/>
          <w:b/>
          <w:sz w:val="28"/>
          <w:szCs w:val="28"/>
        </w:rPr>
        <w:t>для детей средней группы (4 – 5 лет)</w:t>
      </w:r>
    </w:p>
    <w:p w:rsidR="007A0B89" w:rsidRPr="00EB634C" w:rsidRDefault="007A0B89" w:rsidP="00EB634C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7A0B89" w:rsidRPr="00EB634C" w:rsidRDefault="007A0B89" w:rsidP="00EB634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B634C">
        <w:rPr>
          <w:rFonts w:ascii="Times New Roman" w:hAnsi="Times New Roman"/>
          <w:b/>
          <w:sz w:val="28"/>
          <w:szCs w:val="28"/>
        </w:rPr>
        <w:t xml:space="preserve">Тема недели:  </w:t>
      </w:r>
      <w:r>
        <w:rPr>
          <w:rFonts w:ascii="Times New Roman" w:hAnsi="Times New Roman"/>
          <w:sz w:val="28"/>
          <w:szCs w:val="28"/>
        </w:rPr>
        <w:t>«Мой дом. Жилище</w:t>
      </w:r>
      <w:r w:rsidRPr="00EB634C">
        <w:rPr>
          <w:rFonts w:ascii="Times New Roman" w:hAnsi="Times New Roman"/>
          <w:sz w:val="28"/>
          <w:szCs w:val="28"/>
        </w:rPr>
        <w:t>»</w:t>
      </w:r>
    </w:p>
    <w:p w:rsidR="007A0B89" w:rsidRPr="003217CD" w:rsidRDefault="007A0B89" w:rsidP="00EB6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634C">
        <w:rPr>
          <w:rFonts w:ascii="Times New Roman" w:hAnsi="Times New Roman"/>
          <w:b/>
          <w:sz w:val="28"/>
          <w:szCs w:val="28"/>
        </w:rPr>
        <w:t>Тема</w:t>
      </w:r>
      <w:r w:rsidRPr="00195A33">
        <w:rPr>
          <w:rFonts w:ascii="Times New Roman" w:hAnsi="Times New Roman"/>
          <w:b/>
          <w:sz w:val="28"/>
          <w:szCs w:val="28"/>
        </w:rPr>
        <w:t xml:space="preserve">: </w:t>
      </w:r>
      <w:r w:rsidRPr="003217CD">
        <w:rPr>
          <w:rFonts w:ascii="Times New Roman" w:hAnsi="Times New Roman"/>
          <w:sz w:val="28"/>
          <w:szCs w:val="28"/>
        </w:rPr>
        <w:t>«Дом для Бабы Яги»</w:t>
      </w:r>
    </w:p>
    <w:p w:rsidR="007A0B89" w:rsidRDefault="007A0B89" w:rsidP="00195A33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EB634C">
        <w:rPr>
          <w:b/>
          <w:sz w:val="28"/>
          <w:szCs w:val="28"/>
        </w:rPr>
        <w:t xml:space="preserve">Цель: </w:t>
      </w:r>
      <w:r w:rsidRPr="008B5CC7">
        <w:rPr>
          <w:color w:val="000000"/>
          <w:sz w:val="28"/>
          <w:szCs w:val="28"/>
        </w:rPr>
        <w:t>создание условий для</w:t>
      </w:r>
      <w:r w:rsidRPr="00A63DDC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 w:rsidRPr="008B5CC7">
        <w:rPr>
          <w:sz w:val="28"/>
          <w:szCs w:val="28"/>
        </w:rPr>
        <w:t xml:space="preserve"> </w:t>
      </w:r>
      <w:r>
        <w:rPr>
          <w:sz w:val="28"/>
          <w:szCs w:val="28"/>
        </w:rPr>
        <w:t>связной речи и совершенствования грамматического строя языка.</w:t>
      </w:r>
    </w:p>
    <w:p w:rsidR="007A0B89" w:rsidRDefault="007A0B89" w:rsidP="00195A33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A63DDC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</w:p>
    <w:p w:rsidR="007A0B89" w:rsidRDefault="007A0B89" w:rsidP="00195A33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3217CD">
        <w:rPr>
          <w:b/>
          <w:sz w:val="28"/>
          <w:szCs w:val="28"/>
        </w:rPr>
        <w:t>1</w:t>
      </w:r>
      <w:r>
        <w:rPr>
          <w:sz w:val="28"/>
          <w:szCs w:val="28"/>
        </w:rPr>
        <w:t>. Развивать фонематический слух и произношение;</w:t>
      </w:r>
    </w:p>
    <w:p w:rsidR="007A0B89" w:rsidRPr="009643AC" w:rsidRDefault="007A0B89" w:rsidP="002F4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217CD">
        <w:rPr>
          <w:rFonts w:ascii="Times New Roman" w:hAnsi="Times New Roman"/>
          <w:b/>
          <w:sz w:val="28"/>
          <w:szCs w:val="28"/>
          <w:shd w:val="clear" w:color="auto" w:fill="FFFFFF"/>
        </w:rPr>
        <w:t>2</w:t>
      </w:r>
      <w:r>
        <w:rPr>
          <w:rFonts w:ascii="Times New Roman" w:hAnsi="Times New Roman"/>
          <w:sz w:val="28"/>
          <w:szCs w:val="28"/>
          <w:shd w:val="clear" w:color="auto" w:fill="FFFFFF"/>
        </w:rPr>
        <w:t>. З</w:t>
      </w:r>
      <w:r w:rsidRPr="009643AC">
        <w:rPr>
          <w:rFonts w:ascii="Times New Roman" w:hAnsi="Times New Roman"/>
          <w:sz w:val="28"/>
          <w:szCs w:val="28"/>
          <w:shd w:val="clear" w:color="auto" w:fill="FFFFFF"/>
        </w:rPr>
        <w:t xml:space="preserve">акрепить знания детей о разновидностях домов и их назначении, </w:t>
      </w:r>
      <w:r>
        <w:rPr>
          <w:rFonts w:ascii="Times New Roman" w:hAnsi="Times New Roman"/>
          <w:sz w:val="28"/>
          <w:szCs w:val="28"/>
          <w:shd w:val="clear" w:color="auto" w:fill="FFFFFF"/>
        </w:rPr>
        <w:t>умения выделять часть</w:t>
      </w:r>
      <w:r w:rsidRPr="009643AC">
        <w:rPr>
          <w:rFonts w:ascii="Times New Roman" w:hAnsi="Times New Roman"/>
          <w:sz w:val="28"/>
          <w:szCs w:val="28"/>
          <w:shd w:val="clear" w:color="auto" w:fill="FFFFFF"/>
        </w:rPr>
        <w:t xml:space="preserve"> из целого. </w:t>
      </w:r>
    </w:p>
    <w:p w:rsidR="007A0B89" w:rsidRPr="009643AC" w:rsidRDefault="007A0B89" w:rsidP="002F4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217CD">
        <w:rPr>
          <w:rFonts w:ascii="Times New Roman" w:hAnsi="Times New Roman"/>
          <w:b/>
          <w:sz w:val="28"/>
          <w:szCs w:val="28"/>
          <w:shd w:val="clear" w:color="auto" w:fill="FFFFFF"/>
        </w:rPr>
        <w:t>3</w:t>
      </w:r>
      <w:r>
        <w:rPr>
          <w:rFonts w:ascii="Times New Roman" w:hAnsi="Times New Roman"/>
          <w:sz w:val="28"/>
          <w:szCs w:val="28"/>
          <w:shd w:val="clear" w:color="auto" w:fill="FFFFFF"/>
        </w:rPr>
        <w:t>. Д</w:t>
      </w:r>
      <w:r w:rsidRPr="009643AC">
        <w:rPr>
          <w:rFonts w:ascii="Times New Roman" w:hAnsi="Times New Roman"/>
          <w:sz w:val="28"/>
          <w:szCs w:val="28"/>
          <w:shd w:val="clear" w:color="auto" w:fill="FFFFFF"/>
        </w:rPr>
        <w:t>ать предс</w:t>
      </w:r>
      <w:r>
        <w:rPr>
          <w:rFonts w:ascii="Times New Roman" w:hAnsi="Times New Roman"/>
          <w:sz w:val="28"/>
          <w:szCs w:val="28"/>
          <w:shd w:val="clear" w:color="auto" w:fill="FFFFFF"/>
        </w:rPr>
        <w:t>тавление детям о праве на жилье, вспомнить правила безопасности вне дома.</w:t>
      </w:r>
      <w:r w:rsidRPr="009643A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7A0B89" w:rsidRPr="002F4E49" w:rsidRDefault="007A0B89" w:rsidP="002F4E4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color w:val="323232"/>
          <w:sz w:val="20"/>
          <w:szCs w:val="20"/>
          <w:shd w:val="clear" w:color="auto" w:fill="FFFFFF"/>
        </w:rPr>
      </w:pPr>
      <w:r w:rsidRPr="003217CD">
        <w:rPr>
          <w:rFonts w:ascii="Times New Roman" w:hAnsi="Times New Roman"/>
          <w:b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>.Ф</w:t>
      </w:r>
      <w:r w:rsidRPr="009643AC">
        <w:rPr>
          <w:rFonts w:ascii="Times New Roman" w:hAnsi="Times New Roman"/>
          <w:sz w:val="28"/>
          <w:szCs w:val="28"/>
          <w:lang w:eastAsia="ru-RU"/>
        </w:rPr>
        <w:t>ормировать навыки сотрудничества, положительную установку на участие в занятии, инициативность и самостоятельность</w:t>
      </w:r>
      <w:r w:rsidRPr="00A858CC">
        <w:rPr>
          <w:rFonts w:ascii="Times New Roman" w:hAnsi="Times New Roman"/>
          <w:sz w:val="24"/>
          <w:szCs w:val="24"/>
          <w:lang w:eastAsia="ru-RU"/>
        </w:rPr>
        <w:t>.</w:t>
      </w:r>
    </w:p>
    <w:p w:rsidR="007A0B89" w:rsidRPr="00022628" w:rsidRDefault="007A0B89" w:rsidP="00EB6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628">
        <w:rPr>
          <w:rFonts w:ascii="Times New Roman" w:hAnsi="Times New Roman"/>
          <w:b/>
          <w:sz w:val="28"/>
          <w:szCs w:val="28"/>
        </w:rPr>
        <w:t>Предварительная работа</w:t>
      </w:r>
      <w:r w:rsidRPr="00022628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чтение художественных произведений («Заюшкина избушка», «Три поросенка», сказки о бабе Яге, загадки по теме), дидактические игры «Кто где живет?», «Что из чего?», беседа о профессиях, физминутка «Строители». </w:t>
      </w:r>
    </w:p>
    <w:p w:rsidR="007A0B89" w:rsidRPr="00BE7BE6" w:rsidRDefault="007A0B89" w:rsidP="00EB6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628">
        <w:rPr>
          <w:rFonts w:ascii="Times New Roman" w:hAnsi="Times New Roman"/>
          <w:b/>
          <w:sz w:val="28"/>
          <w:szCs w:val="28"/>
        </w:rPr>
        <w:t xml:space="preserve">Словарная работа: </w:t>
      </w:r>
      <w:r w:rsidRPr="00BE7BE6">
        <w:rPr>
          <w:rFonts w:ascii="Times New Roman" w:hAnsi="Times New Roman"/>
          <w:sz w:val="28"/>
          <w:szCs w:val="28"/>
        </w:rPr>
        <w:t>многоэтажный, ветхий</w:t>
      </w:r>
      <w:r>
        <w:rPr>
          <w:rFonts w:ascii="Times New Roman" w:hAnsi="Times New Roman"/>
          <w:sz w:val="28"/>
          <w:szCs w:val="28"/>
        </w:rPr>
        <w:t>, изба, терем.</w:t>
      </w:r>
    </w:p>
    <w:p w:rsidR="007A0B89" w:rsidRDefault="007A0B89" w:rsidP="00EB6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634C">
        <w:rPr>
          <w:rFonts w:ascii="Times New Roman" w:hAnsi="Times New Roman"/>
          <w:b/>
          <w:sz w:val="28"/>
          <w:szCs w:val="28"/>
        </w:rPr>
        <w:t>Раздаточный материал:</w:t>
      </w:r>
      <w:r w:rsidRPr="00EB63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фотографии зданий города.</w:t>
      </w:r>
    </w:p>
    <w:p w:rsidR="007A0B89" w:rsidRPr="00EB634C" w:rsidRDefault="007A0B89" w:rsidP="00EB634C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EB634C">
        <w:rPr>
          <w:rFonts w:ascii="Times New Roman" w:hAnsi="Times New Roman"/>
          <w:b/>
          <w:sz w:val="28"/>
          <w:szCs w:val="28"/>
        </w:rPr>
        <w:t>Демонстрационный материал:</w:t>
      </w:r>
      <w:r w:rsidRPr="00EB63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изображение Бабы Яги, изображения разных домов (старый и новый, высокий и низкий), презентация «Виды домов»</w:t>
      </w:r>
    </w:p>
    <w:p w:rsidR="007A0B89" w:rsidRDefault="007A0B89" w:rsidP="00EB6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634C">
        <w:rPr>
          <w:rFonts w:ascii="Times New Roman" w:hAnsi="Times New Roman"/>
          <w:b/>
          <w:sz w:val="28"/>
          <w:szCs w:val="28"/>
        </w:rPr>
        <w:t>Оборудование:</w:t>
      </w:r>
      <w:r w:rsidRPr="00EB63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мольберт, мультимедийное оборудование, мяч, магнитная доска.</w:t>
      </w:r>
    </w:p>
    <w:p w:rsidR="007A0B89" w:rsidRDefault="007A0B89" w:rsidP="00EB6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 w:rsidRPr="00EB634C">
        <w:rPr>
          <w:rFonts w:ascii="Times New Roman" w:hAnsi="Times New Roman"/>
          <w:b/>
          <w:sz w:val="28"/>
          <w:szCs w:val="28"/>
        </w:rPr>
        <w:t>Ход ОД:</w:t>
      </w:r>
      <w:r w:rsidRPr="00EB634C">
        <w:rPr>
          <w:rFonts w:ascii="Times New Roman" w:eastAsia="Times-Roman" w:hAnsi="Times New Roman"/>
          <w:sz w:val="28"/>
          <w:szCs w:val="28"/>
        </w:rPr>
        <w:t xml:space="preserve"> </w:t>
      </w:r>
    </w:p>
    <w:p w:rsidR="007A0B89" w:rsidRDefault="007A0B89" w:rsidP="00EB6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195A33">
        <w:rPr>
          <w:rFonts w:ascii="Times New Roman" w:eastAsia="Times-Roman" w:hAnsi="Times New Roman"/>
          <w:b/>
          <w:sz w:val="28"/>
          <w:szCs w:val="28"/>
        </w:rPr>
        <w:t>Воспитатель</w:t>
      </w:r>
      <w:r>
        <w:rPr>
          <w:rFonts w:ascii="Times New Roman" w:eastAsia="Times-Roman" w:hAnsi="Times New Roman"/>
          <w:sz w:val="28"/>
          <w:szCs w:val="28"/>
        </w:rPr>
        <w:t>:</w:t>
      </w:r>
      <w:r w:rsidRPr="007A00FF">
        <w:rPr>
          <w:rFonts w:ascii="playfair_displayregular" w:hAnsi="playfair_displayregular"/>
          <w:color w:val="000000"/>
          <w:sz w:val="23"/>
          <w:szCs w:val="23"/>
        </w:rPr>
        <w:t xml:space="preserve"> </w:t>
      </w:r>
    </w:p>
    <w:p w:rsidR="007A0B89" w:rsidRPr="003217CD" w:rsidRDefault="007A0B89" w:rsidP="00EB6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 w:rsidRPr="007A00FF">
        <w:rPr>
          <w:rFonts w:ascii="Times New Roman" w:hAnsi="Times New Roman"/>
          <w:color w:val="000000"/>
          <w:sz w:val="28"/>
          <w:szCs w:val="28"/>
        </w:rPr>
        <w:t xml:space="preserve">ети, посмотрите, к нам </w:t>
      </w:r>
      <w:r>
        <w:rPr>
          <w:rFonts w:ascii="Times New Roman" w:hAnsi="Times New Roman"/>
          <w:color w:val="000000"/>
          <w:sz w:val="28"/>
          <w:szCs w:val="28"/>
        </w:rPr>
        <w:t xml:space="preserve">сегодня </w:t>
      </w:r>
      <w:r w:rsidRPr="007A00FF">
        <w:rPr>
          <w:rFonts w:ascii="Times New Roman" w:hAnsi="Times New Roman"/>
          <w:color w:val="000000"/>
          <w:sz w:val="28"/>
          <w:szCs w:val="28"/>
        </w:rPr>
        <w:t xml:space="preserve">пришла Баба Яга. (Изображение Бабы Яги на мольберте). </w:t>
      </w:r>
      <w:r>
        <w:rPr>
          <w:rFonts w:ascii="Times New Roman" w:hAnsi="Times New Roman"/>
          <w:color w:val="000000"/>
          <w:sz w:val="28"/>
          <w:szCs w:val="28"/>
        </w:rPr>
        <w:t xml:space="preserve">Веселая она или грустная? </w:t>
      </w:r>
    </w:p>
    <w:p w:rsidR="007A0B89" w:rsidRPr="00BF6D6F" w:rsidRDefault="007A0B89" w:rsidP="00EB6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354pt;margin-top:4.2pt;width:110.25pt;height:133.5pt;z-index:251657728">
            <v:imagedata r:id="rId7" o:title="" croptop="11528f" cropbottom="4274f" cropleft="21818f" cropright="19161f"/>
          </v:shape>
        </w:pict>
      </w:r>
      <w:r w:rsidRPr="003217CD">
        <w:rPr>
          <w:rFonts w:ascii="Times New Roman" w:hAnsi="Times New Roman"/>
          <w:b/>
          <w:sz w:val="28"/>
          <w:szCs w:val="28"/>
        </w:rPr>
        <w:t>Дети</w:t>
      </w:r>
      <w:r w:rsidRPr="00BF6D6F">
        <w:rPr>
          <w:rFonts w:ascii="Times New Roman" w:hAnsi="Times New Roman"/>
          <w:sz w:val="28"/>
          <w:szCs w:val="28"/>
        </w:rPr>
        <w:t>:</w:t>
      </w:r>
    </w:p>
    <w:p w:rsidR="007A0B89" w:rsidRPr="00BF6D6F" w:rsidRDefault="007A0B89" w:rsidP="00EB6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7892">
        <w:rPr>
          <w:rFonts w:ascii="Times New Roman" w:hAnsi="Times New Roman"/>
          <w:b/>
          <w:sz w:val="28"/>
          <w:szCs w:val="28"/>
        </w:rPr>
        <w:t>-</w:t>
      </w:r>
      <w:r w:rsidRPr="00BF6D6F">
        <w:rPr>
          <w:rFonts w:ascii="Times New Roman" w:hAnsi="Times New Roman"/>
          <w:sz w:val="28"/>
          <w:szCs w:val="28"/>
        </w:rPr>
        <w:t xml:space="preserve"> Грустная.</w:t>
      </w:r>
    </w:p>
    <w:p w:rsidR="007A0B89" w:rsidRPr="00BF6D6F" w:rsidRDefault="007A0B89" w:rsidP="00EB6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17CD">
        <w:rPr>
          <w:rFonts w:ascii="Times New Roman" w:hAnsi="Times New Roman"/>
          <w:b/>
          <w:sz w:val="28"/>
          <w:szCs w:val="28"/>
        </w:rPr>
        <w:t>Воспитатель</w:t>
      </w:r>
      <w:r w:rsidRPr="00BF6D6F">
        <w:rPr>
          <w:rFonts w:ascii="Times New Roman" w:hAnsi="Times New Roman"/>
          <w:sz w:val="28"/>
          <w:szCs w:val="28"/>
        </w:rPr>
        <w:t>:</w:t>
      </w:r>
    </w:p>
    <w:p w:rsidR="007A0B89" w:rsidRDefault="007A0B89" w:rsidP="00BF6D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B7892">
        <w:rPr>
          <w:rFonts w:ascii="Times New Roman" w:hAnsi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A00FF">
        <w:rPr>
          <w:rFonts w:ascii="Times New Roman" w:hAnsi="Times New Roman"/>
          <w:color w:val="000000"/>
          <w:sz w:val="28"/>
          <w:szCs w:val="28"/>
        </w:rPr>
        <w:t>Она плачет. Давайте успокоим ее – назовем ее ласково.</w:t>
      </w:r>
    </w:p>
    <w:p w:rsidR="007A0B89" w:rsidRDefault="007A0B89" w:rsidP="00EB6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 w:rsidRPr="003217CD">
        <w:rPr>
          <w:rFonts w:ascii="Times New Roman" w:eastAsia="Times-Roman" w:hAnsi="Times New Roman"/>
          <w:b/>
          <w:sz w:val="28"/>
          <w:szCs w:val="28"/>
        </w:rPr>
        <w:t>Дети</w:t>
      </w:r>
      <w:r>
        <w:rPr>
          <w:rFonts w:ascii="Times New Roman" w:eastAsia="Times-Roman" w:hAnsi="Times New Roman"/>
          <w:sz w:val="28"/>
          <w:szCs w:val="28"/>
        </w:rPr>
        <w:t>:</w:t>
      </w:r>
    </w:p>
    <w:p w:rsidR="007A0B89" w:rsidRDefault="007A0B89" w:rsidP="00EB6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 w:rsidRPr="00AB7892">
        <w:rPr>
          <w:rFonts w:ascii="Times New Roman" w:eastAsia="Times-Roman" w:hAnsi="Times New Roman"/>
          <w:b/>
          <w:sz w:val="28"/>
          <w:szCs w:val="28"/>
        </w:rPr>
        <w:t xml:space="preserve">- </w:t>
      </w:r>
      <w:r w:rsidRPr="00BF6D6F">
        <w:rPr>
          <w:rFonts w:ascii="Times New Roman" w:hAnsi="Times New Roman"/>
          <w:color w:val="000000"/>
          <w:sz w:val="28"/>
          <w:szCs w:val="28"/>
        </w:rPr>
        <w:t>Бабушка, бабулечка, бабусенька.</w:t>
      </w:r>
    </w:p>
    <w:p w:rsidR="007A0B89" w:rsidRPr="00BF6D6F" w:rsidRDefault="007A0B89" w:rsidP="00BF6D6F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>Воспитатель</w:t>
      </w:r>
      <w:r w:rsidRPr="00BF6D6F">
        <w:rPr>
          <w:color w:val="000000"/>
          <w:sz w:val="28"/>
          <w:szCs w:val="28"/>
        </w:rPr>
        <w:t xml:space="preserve">: </w:t>
      </w:r>
    </w:p>
    <w:p w:rsidR="007A0B89" w:rsidRPr="00BF6D6F" w:rsidRDefault="007A0B89" w:rsidP="00BF6D6F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AB7892">
        <w:rPr>
          <w:b/>
          <w:color w:val="000000"/>
          <w:sz w:val="28"/>
          <w:szCs w:val="28"/>
        </w:rPr>
        <w:t>-</w:t>
      </w:r>
      <w:r w:rsidRPr="00BF6D6F">
        <w:rPr>
          <w:color w:val="000000"/>
          <w:sz w:val="28"/>
          <w:szCs w:val="28"/>
        </w:rPr>
        <w:t xml:space="preserve"> Как вы думаете почему она плачет?</w:t>
      </w:r>
    </w:p>
    <w:p w:rsidR="007A0B89" w:rsidRPr="00BF6D6F" w:rsidRDefault="007A0B89" w:rsidP="00BF6D6F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BF6D6F">
        <w:rPr>
          <w:color w:val="000000"/>
          <w:sz w:val="28"/>
          <w:szCs w:val="28"/>
        </w:rPr>
        <w:t>(Варианты детей)</w:t>
      </w:r>
    </w:p>
    <w:p w:rsidR="007A0B89" w:rsidRPr="00BF6D6F" w:rsidRDefault="007A0B89" w:rsidP="00BF6D6F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 xml:space="preserve">Воспитатель </w:t>
      </w:r>
      <w:r w:rsidRPr="00BF6D6F">
        <w:rPr>
          <w:color w:val="000000"/>
          <w:sz w:val="28"/>
          <w:szCs w:val="28"/>
        </w:rPr>
        <w:t xml:space="preserve">спрашивает у Бабы Яги:  </w:t>
      </w:r>
    </w:p>
    <w:p w:rsidR="007A0B89" w:rsidRPr="00F07B9F" w:rsidRDefault="007A0B89" w:rsidP="00BF6D6F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AB7892">
        <w:rPr>
          <w:b/>
          <w:color w:val="000000"/>
          <w:sz w:val="28"/>
          <w:szCs w:val="28"/>
        </w:rPr>
        <w:t>-</w:t>
      </w:r>
      <w:r w:rsidRPr="00F07B9F">
        <w:rPr>
          <w:color w:val="000000"/>
          <w:sz w:val="28"/>
          <w:szCs w:val="28"/>
        </w:rPr>
        <w:t xml:space="preserve"> Она потерялась. Как же ей помочь? Что должен делать человек, если потерялся?</w:t>
      </w:r>
    </w:p>
    <w:p w:rsidR="007A0B89" w:rsidRPr="00F07B9F" w:rsidRDefault="007A0B89" w:rsidP="00BF6D6F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>Дети</w:t>
      </w:r>
      <w:r w:rsidRPr="00F07B9F">
        <w:rPr>
          <w:color w:val="000000"/>
          <w:sz w:val="28"/>
          <w:szCs w:val="28"/>
        </w:rPr>
        <w:t xml:space="preserve">: </w:t>
      </w:r>
    </w:p>
    <w:p w:rsidR="007A0B89" w:rsidRPr="00F07B9F" w:rsidRDefault="007A0B89" w:rsidP="00BF6D6F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AB7892">
        <w:rPr>
          <w:b/>
          <w:color w:val="000000"/>
          <w:sz w:val="28"/>
          <w:szCs w:val="28"/>
        </w:rPr>
        <w:t>-</w:t>
      </w:r>
      <w:r w:rsidRPr="00F07B9F">
        <w:rPr>
          <w:color w:val="000000"/>
          <w:sz w:val="28"/>
          <w:szCs w:val="28"/>
        </w:rPr>
        <w:t xml:space="preserve"> Нужно обратиться к полицейским. </w:t>
      </w:r>
    </w:p>
    <w:p w:rsidR="007A0B89" w:rsidRPr="00F07B9F" w:rsidRDefault="007A0B89" w:rsidP="00BF6D6F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>Воспитатель</w:t>
      </w:r>
      <w:r w:rsidRPr="00F07B9F">
        <w:rPr>
          <w:color w:val="000000"/>
          <w:sz w:val="28"/>
          <w:szCs w:val="28"/>
        </w:rPr>
        <w:t xml:space="preserve">: </w:t>
      </w:r>
    </w:p>
    <w:p w:rsidR="007A0B89" w:rsidRPr="00F07B9F" w:rsidRDefault="007A0B89" w:rsidP="00BF6D6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B7892">
        <w:rPr>
          <w:b/>
          <w:color w:val="000000"/>
          <w:sz w:val="28"/>
          <w:szCs w:val="28"/>
        </w:rPr>
        <w:t>-</w:t>
      </w:r>
      <w:r w:rsidRPr="00F07B9F">
        <w:rPr>
          <w:color w:val="000000"/>
          <w:sz w:val="28"/>
          <w:szCs w:val="28"/>
        </w:rPr>
        <w:t xml:space="preserve"> </w:t>
      </w:r>
      <w:r w:rsidRPr="00F07B9F">
        <w:rPr>
          <w:sz w:val="28"/>
          <w:szCs w:val="28"/>
        </w:rPr>
        <w:t>У каждого дома есть свой номер. Каждый дом находится на какой-либо улице, у каждой улицы своё название. Номер дома на какой</w:t>
      </w:r>
      <w:r w:rsidRPr="00AB7892">
        <w:rPr>
          <w:b/>
          <w:sz w:val="28"/>
          <w:szCs w:val="28"/>
        </w:rPr>
        <w:t>-</w:t>
      </w:r>
      <w:r w:rsidRPr="00F07B9F">
        <w:rPr>
          <w:sz w:val="28"/>
          <w:szCs w:val="28"/>
        </w:rPr>
        <w:t>то улице - это адрес дома. Для чего людям нужен адрес?</w:t>
      </w:r>
    </w:p>
    <w:p w:rsidR="007A0B89" w:rsidRPr="00F07B9F" w:rsidRDefault="007A0B89" w:rsidP="00BF6D6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3217CD">
        <w:rPr>
          <w:b/>
          <w:sz w:val="28"/>
          <w:szCs w:val="28"/>
        </w:rPr>
        <w:t>Дети</w:t>
      </w:r>
      <w:r w:rsidRPr="00F07B9F">
        <w:rPr>
          <w:sz w:val="28"/>
          <w:szCs w:val="28"/>
        </w:rPr>
        <w:t>:</w:t>
      </w:r>
    </w:p>
    <w:p w:rsidR="007A0B89" w:rsidRPr="00F07B9F" w:rsidRDefault="007A0B89" w:rsidP="00BF6D6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B7892">
        <w:rPr>
          <w:b/>
          <w:sz w:val="28"/>
          <w:szCs w:val="28"/>
        </w:rPr>
        <w:t xml:space="preserve">- </w:t>
      </w:r>
      <w:r w:rsidRPr="00F07B9F">
        <w:rPr>
          <w:sz w:val="28"/>
          <w:szCs w:val="28"/>
        </w:rPr>
        <w:t>Чтобы не потеряться, чтобы получать почту.</w:t>
      </w:r>
    </w:p>
    <w:p w:rsidR="007A0B89" w:rsidRPr="00F07B9F" w:rsidRDefault="007A0B89" w:rsidP="00BF6D6F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>Воспитатель</w:t>
      </w:r>
      <w:r w:rsidRPr="00F07B9F">
        <w:rPr>
          <w:color w:val="000000"/>
          <w:sz w:val="28"/>
          <w:szCs w:val="28"/>
        </w:rPr>
        <w:t>:</w:t>
      </w:r>
    </w:p>
    <w:p w:rsidR="007A0B89" w:rsidRPr="00F07B9F" w:rsidRDefault="007A0B89" w:rsidP="00BF6D6F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AB7892">
        <w:rPr>
          <w:b/>
          <w:color w:val="000000"/>
          <w:sz w:val="28"/>
          <w:szCs w:val="28"/>
        </w:rPr>
        <w:t>-</w:t>
      </w:r>
      <w:r w:rsidRPr="00F07B9F">
        <w:rPr>
          <w:color w:val="000000"/>
          <w:sz w:val="28"/>
          <w:szCs w:val="28"/>
        </w:rPr>
        <w:t xml:space="preserve"> А вы знаете свой адрес? (спросить 3-4 детей). Как же помочь Бабе Яге? Где она живет?</w:t>
      </w:r>
    </w:p>
    <w:p w:rsidR="007A0B89" w:rsidRPr="003217CD" w:rsidRDefault="007A0B89" w:rsidP="00BF6D6F">
      <w:pPr>
        <w:pStyle w:val="NormalWeb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 xml:space="preserve">Дети: </w:t>
      </w:r>
    </w:p>
    <w:p w:rsidR="007A0B89" w:rsidRPr="00F07B9F" w:rsidRDefault="007A0B89" w:rsidP="00BF6D6F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AB7892">
        <w:rPr>
          <w:b/>
          <w:color w:val="000000"/>
          <w:sz w:val="28"/>
          <w:szCs w:val="28"/>
        </w:rPr>
        <w:t xml:space="preserve">- </w:t>
      </w:r>
      <w:r w:rsidRPr="00F07B9F">
        <w:rPr>
          <w:color w:val="000000"/>
          <w:sz w:val="28"/>
          <w:szCs w:val="28"/>
        </w:rPr>
        <w:t>В лесу в избушке на курьих ножках.</w:t>
      </w:r>
    </w:p>
    <w:p w:rsidR="007A0B89" w:rsidRPr="00F07B9F" w:rsidRDefault="007A0B89" w:rsidP="000A79AF">
      <w:pPr>
        <w:pStyle w:val="NormalWeb"/>
        <w:spacing w:before="0" w:beforeAutospacing="0" w:after="0" w:afterAutospacing="0" w:line="101" w:lineRule="atLeast"/>
        <w:rPr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>Воспитатель</w:t>
      </w:r>
      <w:r w:rsidRPr="00F07B9F">
        <w:rPr>
          <w:color w:val="000000"/>
          <w:sz w:val="28"/>
          <w:szCs w:val="28"/>
        </w:rPr>
        <w:t xml:space="preserve">: </w:t>
      </w:r>
    </w:p>
    <w:p w:rsidR="007A0B89" w:rsidRPr="00F07B9F" w:rsidRDefault="007A0B89" w:rsidP="000A79AF">
      <w:pPr>
        <w:pStyle w:val="NormalWeb"/>
        <w:spacing w:before="0" w:beforeAutospacing="0" w:after="0" w:afterAutospacing="0" w:line="101" w:lineRule="atLeast"/>
        <w:rPr>
          <w:color w:val="000000"/>
          <w:sz w:val="28"/>
          <w:szCs w:val="28"/>
        </w:rPr>
      </w:pPr>
      <w:r w:rsidRPr="00AB7892">
        <w:rPr>
          <w:b/>
          <w:color w:val="000000"/>
          <w:sz w:val="28"/>
          <w:szCs w:val="28"/>
        </w:rPr>
        <w:t>-</w:t>
      </w:r>
      <w:r w:rsidRPr="00F07B9F">
        <w:rPr>
          <w:color w:val="000000"/>
          <w:sz w:val="28"/>
          <w:szCs w:val="28"/>
        </w:rPr>
        <w:t xml:space="preserve"> Надоело Бабе-Яге жить в своей избушке на курьих ножках. Села она в ступу и полетела в город, посмотреть</w:t>
      </w:r>
      <w:r>
        <w:rPr>
          <w:color w:val="000000"/>
          <w:sz w:val="28"/>
          <w:szCs w:val="28"/>
        </w:rPr>
        <w:t>,</w:t>
      </w:r>
      <w:r w:rsidRPr="00F07B9F">
        <w:rPr>
          <w:color w:val="000000"/>
          <w:sz w:val="28"/>
          <w:szCs w:val="28"/>
        </w:rPr>
        <w:t xml:space="preserve"> в каких домах живут люди. В городе много разных домов. Найдите отличия.</w:t>
      </w:r>
    </w:p>
    <w:p w:rsidR="007A0B89" w:rsidRPr="00F07B9F" w:rsidRDefault="007A0B89" w:rsidP="000A79AF">
      <w:pPr>
        <w:pStyle w:val="NormalWeb"/>
        <w:spacing w:before="0" w:beforeAutospacing="0" w:after="0" w:afterAutospacing="0" w:line="101" w:lineRule="atLeast"/>
        <w:rPr>
          <w:color w:val="000000"/>
          <w:sz w:val="28"/>
          <w:szCs w:val="28"/>
        </w:rPr>
      </w:pPr>
      <w:r w:rsidRPr="00F07B9F">
        <w:rPr>
          <w:color w:val="000000"/>
          <w:sz w:val="28"/>
          <w:szCs w:val="28"/>
        </w:rPr>
        <w:t xml:space="preserve">(сравнение домов). </w:t>
      </w:r>
    </w:p>
    <w:p w:rsidR="007A0B89" w:rsidRDefault="007A0B89" w:rsidP="000A79AF">
      <w:pPr>
        <w:pStyle w:val="NormalWeb"/>
        <w:spacing w:before="0" w:beforeAutospacing="0" w:after="0" w:afterAutospacing="0" w:line="101" w:lineRule="atLeast"/>
        <w:rPr>
          <w:color w:val="000000"/>
          <w:sz w:val="22"/>
          <w:szCs w:val="22"/>
        </w:rPr>
      </w:pPr>
      <w:r>
        <w:t xml:space="preserve">      </w:t>
      </w:r>
      <w:r>
        <w:pict>
          <v:shape id="_x0000_i1025" type="#_x0000_t75" alt="" style="width:96pt;height:87pt">
            <v:imagedata r:id="rId8" r:href="rId9" cropbottom="11029f"/>
          </v:shape>
        </w:pict>
      </w:r>
      <w:r w:rsidRPr="00BE7BE6">
        <w:t xml:space="preserve"> </w:t>
      </w:r>
      <w:r>
        <w:pict>
          <v:shape id="_x0000_i1026" type="#_x0000_t75" alt="" style="width:105pt;height:1in">
            <v:imagedata r:id="rId10" r:href="rId11" cropbottom="16111f" cropleft="5294f" cropright="16566f"/>
          </v:shape>
        </w:pict>
      </w:r>
      <w:r>
        <w:t xml:space="preserve">      </w:t>
      </w:r>
      <w:r>
        <w:pict>
          <v:shape id="_x0000_i1027" type="#_x0000_t75" alt="" style="width:135.75pt;height:162pt">
            <v:imagedata r:id="rId12" r:href="rId13"/>
          </v:shape>
        </w:pict>
      </w:r>
      <w:r>
        <w:t xml:space="preserve"> </w:t>
      </w:r>
    </w:p>
    <w:p w:rsidR="007A0B89" w:rsidRPr="00F07B9F" w:rsidRDefault="007A0B89" w:rsidP="000A79AF">
      <w:pPr>
        <w:pStyle w:val="NormalWeb"/>
        <w:spacing w:before="0" w:beforeAutospacing="0" w:after="0" w:afterAutospacing="0" w:line="101" w:lineRule="atLeast"/>
        <w:rPr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>Дет</w:t>
      </w:r>
      <w:r w:rsidRPr="00F07B9F">
        <w:rPr>
          <w:color w:val="000000"/>
          <w:sz w:val="28"/>
          <w:szCs w:val="28"/>
        </w:rPr>
        <w:t xml:space="preserve">и: </w:t>
      </w:r>
    </w:p>
    <w:p w:rsidR="007A0B89" w:rsidRPr="00F07B9F" w:rsidRDefault="007A0B89" w:rsidP="000A79AF">
      <w:pPr>
        <w:pStyle w:val="NormalWeb"/>
        <w:spacing w:before="0" w:beforeAutospacing="0" w:after="0" w:afterAutospacing="0" w:line="101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07B9F">
        <w:rPr>
          <w:color w:val="000000"/>
          <w:sz w:val="28"/>
          <w:szCs w:val="28"/>
        </w:rPr>
        <w:t>Высокий - низкий, светлый - тёмный, одноэтажный - многоэтажный, большой - маленький, старый - новый.</w:t>
      </w:r>
    </w:p>
    <w:p w:rsidR="007A0B89" w:rsidRDefault="007A0B89" w:rsidP="00F07B9F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>Воспитатель</w:t>
      </w:r>
      <w:r w:rsidRPr="00F07B9F">
        <w:rPr>
          <w:color w:val="000000"/>
          <w:sz w:val="28"/>
          <w:szCs w:val="28"/>
        </w:rPr>
        <w:t xml:space="preserve">: </w:t>
      </w:r>
    </w:p>
    <w:p w:rsidR="007A0B89" w:rsidRPr="00F07B9F" w:rsidRDefault="007A0B89" w:rsidP="00F07B9F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07B9F">
        <w:rPr>
          <w:color w:val="000000"/>
          <w:sz w:val="28"/>
          <w:szCs w:val="28"/>
        </w:rPr>
        <w:t>Какие еще дома увидела Баба-Яга? (детям раздаются картинки домов с разным количеством этажей). Посчитайте, сколько этажей в доме, скажите какой дом?</w:t>
      </w:r>
    </w:p>
    <w:p w:rsidR="007A0B89" w:rsidRDefault="007A0B89" w:rsidP="00E73EA9">
      <w:pPr>
        <w:pStyle w:val="NormalWeb"/>
        <w:shd w:val="clear" w:color="auto" w:fill="FFFFFF"/>
        <w:spacing w:before="0" w:beforeAutospacing="0" w:after="180" w:afterAutospacing="0"/>
      </w:pPr>
      <w:r>
        <w:pict>
          <v:shape id="_x0000_i1028" type="#_x0000_t75" alt="" style="width:145.5pt;height:64.5pt">
            <v:imagedata r:id="rId14" r:href="rId15" croptop="17058f" cropbottom="11132f" cropleft="6346f" cropright="6127f"/>
          </v:shape>
        </w:pict>
      </w:r>
      <w:r>
        <w:t xml:space="preserve">  </w:t>
      </w:r>
      <w:r>
        <w:pict>
          <v:shape id="_x0000_i1029" type="#_x0000_t75" alt="" style="width:107.25pt;height:69pt">
            <v:imagedata r:id="rId16" r:href="rId17"/>
          </v:shape>
        </w:pict>
      </w:r>
      <w:r>
        <w:t xml:space="preserve"> </w:t>
      </w:r>
      <w:r>
        <w:pict>
          <v:shape id="_x0000_i1030" type="#_x0000_t75" alt="" style="width:126pt;height:69pt">
            <v:imagedata r:id="rId18" r:href="rId19"/>
          </v:shape>
        </w:pict>
      </w:r>
    </w:p>
    <w:p w:rsidR="007A0B89" w:rsidRDefault="007A0B89" w:rsidP="00E73EA9">
      <w:pPr>
        <w:pStyle w:val="NormalWeb"/>
        <w:shd w:val="clear" w:color="auto" w:fill="FFFFFF"/>
        <w:spacing w:before="0" w:beforeAutospacing="0" w:after="180" w:afterAutospacing="0"/>
        <w:rPr>
          <w:rFonts w:ascii="Verdana" w:hAnsi="Verdana"/>
          <w:color w:val="000000"/>
          <w:sz w:val="18"/>
          <w:szCs w:val="18"/>
        </w:rPr>
      </w:pPr>
      <w:r>
        <w:pict>
          <v:shape id="_x0000_i1031" type="#_x0000_t75" alt="" style="width:133.5pt;height:65.25pt">
            <v:imagedata r:id="rId20" r:href="rId21" croptop="17510f"/>
          </v:shape>
        </w:pict>
      </w:r>
      <w:r>
        <w:t xml:space="preserve">  </w:t>
      </w:r>
      <w:r>
        <w:pict>
          <v:shape id="_x0000_i1032" type="#_x0000_t75" alt="" style="width:126pt;height:78.75pt">
            <v:imagedata r:id="rId22" r:href="rId23" cropbottom="11558f"/>
          </v:shape>
        </w:pict>
      </w:r>
      <w:r>
        <w:t xml:space="preserve">  </w:t>
      </w:r>
      <w:r>
        <w:pict>
          <v:shape id="_x0000_i1033" type="#_x0000_t75" alt="" style="width:102pt;height:46.5pt">
            <v:imagedata r:id="rId24" r:href="rId25" cropbottom="10133f" cropright="11635f"/>
          </v:shape>
        </w:pict>
      </w:r>
    </w:p>
    <w:p w:rsidR="007A0B89" w:rsidRPr="00F07B9F" w:rsidRDefault="007A0B89" w:rsidP="004B5A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23232"/>
          <w:sz w:val="28"/>
          <w:szCs w:val="28"/>
          <w:shd w:val="clear" w:color="auto" w:fill="FFFFFF"/>
        </w:rPr>
      </w:pPr>
      <w:r w:rsidRPr="00F07B9F">
        <w:rPr>
          <w:rFonts w:ascii="Times New Roman" w:hAnsi="Times New Roman"/>
          <w:color w:val="000000"/>
          <w:sz w:val="28"/>
          <w:szCs w:val="28"/>
        </w:rPr>
        <w:t>(В этом доме 5 этажей. Он</w:t>
      </w: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F07B9F">
        <w:rPr>
          <w:rFonts w:ascii="Times New Roman" w:hAnsi="Times New Roman"/>
          <w:color w:val="000000"/>
          <w:sz w:val="28"/>
          <w:szCs w:val="28"/>
        </w:rPr>
        <w:t>пятиэтажный.)</w:t>
      </w:r>
      <w:r w:rsidRPr="00F07B9F">
        <w:rPr>
          <w:rFonts w:ascii="Times New Roman" w:hAnsi="Times New Roman"/>
          <w:color w:val="323232"/>
          <w:sz w:val="28"/>
          <w:szCs w:val="28"/>
          <w:shd w:val="clear" w:color="auto" w:fill="FFFFFF"/>
        </w:rPr>
        <w:t xml:space="preserve"> </w:t>
      </w:r>
    </w:p>
    <w:p w:rsidR="007A0B89" w:rsidRPr="00F07B9F" w:rsidRDefault="007A0B89" w:rsidP="004B5A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23232"/>
          <w:sz w:val="28"/>
          <w:szCs w:val="28"/>
          <w:shd w:val="clear" w:color="auto" w:fill="FFFFFF"/>
        </w:rPr>
      </w:pPr>
      <w:r w:rsidRPr="003217CD">
        <w:rPr>
          <w:rFonts w:ascii="Times New Roman" w:hAnsi="Times New Roman"/>
          <w:b/>
          <w:color w:val="323232"/>
          <w:sz w:val="28"/>
          <w:szCs w:val="28"/>
          <w:shd w:val="clear" w:color="auto" w:fill="FFFFFF"/>
        </w:rPr>
        <w:t>Воспитатель</w:t>
      </w:r>
      <w:r w:rsidRPr="00F07B9F">
        <w:rPr>
          <w:rFonts w:ascii="Times New Roman" w:hAnsi="Times New Roman"/>
          <w:color w:val="323232"/>
          <w:sz w:val="28"/>
          <w:szCs w:val="28"/>
          <w:shd w:val="clear" w:color="auto" w:fill="FFFFFF"/>
        </w:rPr>
        <w:t>: В моем доме 4 этажа. Значит, он какой? В каких домах живете вы? </w:t>
      </w:r>
    </w:p>
    <w:p w:rsidR="007A0B89" w:rsidRPr="00F07B9F" w:rsidRDefault="007A0B89" w:rsidP="00F07B9F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323232"/>
          <w:sz w:val="28"/>
          <w:szCs w:val="28"/>
          <w:shd w:val="clear" w:color="auto" w:fill="FFFFFF"/>
        </w:rPr>
      </w:pPr>
      <w:r w:rsidRPr="00F07B9F">
        <w:rPr>
          <w:color w:val="323232"/>
          <w:sz w:val="28"/>
          <w:szCs w:val="28"/>
          <w:shd w:val="clear" w:color="auto" w:fill="FFFFFF"/>
        </w:rPr>
        <w:t>(Спросить 2-3 детей)</w:t>
      </w:r>
    </w:p>
    <w:p w:rsidR="007A0B89" w:rsidRPr="00F07B9F" w:rsidRDefault="007A0B89" w:rsidP="000A79AF">
      <w:pPr>
        <w:pStyle w:val="NormalWeb"/>
        <w:spacing w:before="0" w:beforeAutospacing="0" w:after="0" w:afterAutospacing="0" w:line="101" w:lineRule="atLeast"/>
        <w:rPr>
          <w:b/>
          <w:color w:val="000000"/>
          <w:sz w:val="28"/>
          <w:szCs w:val="28"/>
        </w:rPr>
      </w:pPr>
      <w:r w:rsidRPr="00F07B9F">
        <w:rPr>
          <w:b/>
          <w:color w:val="000000"/>
          <w:sz w:val="28"/>
          <w:szCs w:val="28"/>
        </w:rPr>
        <w:t>Пальчиковая гимнастика «Дом».</w:t>
      </w:r>
    </w:p>
    <w:p w:rsidR="007A0B89" w:rsidRPr="00F07B9F" w:rsidRDefault="007A0B89" w:rsidP="000A79AF">
      <w:pPr>
        <w:pStyle w:val="NormalWeb"/>
        <w:spacing w:before="0" w:beforeAutospacing="0" w:after="0" w:afterAutospacing="0" w:line="101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Посмотрите – это дом</w:t>
      </w:r>
      <w:r w:rsidRPr="00F07B9F">
        <w:rPr>
          <w:color w:val="000000"/>
          <w:sz w:val="28"/>
          <w:szCs w:val="28"/>
        </w:rPr>
        <w:t>. (складывают л</w:t>
      </w:r>
      <w:r>
        <w:rPr>
          <w:color w:val="000000"/>
          <w:sz w:val="28"/>
          <w:szCs w:val="28"/>
        </w:rPr>
        <w:t>адошки домиком</w:t>
      </w:r>
      <w:r w:rsidRPr="00F07B9F">
        <w:rPr>
          <w:color w:val="000000"/>
          <w:sz w:val="28"/>
          <w:szCs w:val="28"/>
        </w:rPr>
        <w:t>)</w:t>
      </w:r>
    </w:p>
    <w:p w:rsidR="007A0B89" w:rsidRPr="00F07B9F" w:rsidRDefault="007A0B89" w:rsidP="000A79AF">
      <w:pPr>
        <w:pStyle w:val="NormalWeb"/>
        <w:spacing w:before="0" w:beforeAutospacing="0" w:after="0" w:afterAutospacing="0" w:line="101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Дом большой</w:t>
      </w:r>
      <w:r w:rsidRPr="00F07B9F">
        <w:rPr>
          <w:color w:val="000000"/>
          <w:sz w:val="28"/>
          <w:szCs w:val="28"/>
        </w:rPr>
        <w:t xml:space="preserve"> — </w:t>
      </w:r>
      <w:r>
        <w:rPr>
          <w:color w:val="000000"/>
          <w:sz w:val="28"/>
          <w:szCs w:val="28"/>
        </w:rPr>
        <w:t>с одним окном</w:t>
      </w:r>
      <w:r w:rsidRPr="00F07B9F">
        <w:rPr>
          <w:color w:val="000000"/>
          <w:sz w:val="28"/>
          <w:szCs w:val="28"/>
        </w:rPr>
        <w:t>. (</w:t>
      </w:r>
      <w:r>
        <w:rPr>
          <w:color w:val="000000"/>
          <w:sz w:val="28"/>
          <w:szCs w:val="28"/>
        </w:rPr>
        <w:t>Поднимают руки вверх, складывают пальчики «окошком»</w:t>
      </w:r>
      <w:r w:rsidRPr="00F07B9F">
        <w:rPr>
          <w:color w:val="000000"/>
          <w:sz w:val="28"/>
          <w:szCs w:val="28"/>
        </w:rPr>
        <w:t>)</w:t>
      </w:r>
    </w:p>
    <w:p w:rsidR="007A0B89" w:rsidRPr="00F07B9F" w:rsidRDefault="007A0B89" w:rsidP="000A79AF">
      <w:pPr>
        <w:pStyle w:val="NormalWeb"/>
        <w:spacing w:before="0" w:beforeAutospacing="0" w:after="0" w:afterAutospacing="0" w:line="101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двери висит замок</w:t>
      </w:r>
      <w:r w:rsidRPr="00F07B9F">
        <w:rPr>
          <w:color w:val="000000"/>
          <w:sz w:val="28"/>
          <w:szCs w:val="28"/>
        </w:rPr>
        <w:t>. (</w:t>
      </w:r>
      <w:r>
        <w:rPr>
          <w:color w:val="000000"/>
          <w:sz w:val="28"/>
          <w:szCs w:val="28"/>
        </w:rPr>
        <w:t>Руки «в замок»</w:t>
      </w:r>
      <w:r w:rsidRPr="00F07B9F">
        <w:rPr>
          <w:color w:val="000000"/>
          <w:sz w:val="28"/>
          <w:szCs w:val="28"/>
        </w:rPr>
        <w:t>)</w:t>
      </w:r>
    </w:p>
    <w:p w:rsidR="007A0B89" w:rsidRPr="00F07B9F" w:rsidRDefault="007A0B89" w:rsidP="000A79AF">
      <w:pPr>
        <w:pStyle w:val="NormalWeb"/>
        <w:spacing w:before="0" w:beforeAutospacing="0" w:after="0" w:afterAutospacing="0" w:line="101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пускает за порог</w:t>
      </w:r>
      <w:r w:rsidRPr="00F07B9F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Ладони скрестить</w:t>
      </w:r>
      <w:r w:rsidRPr="00F07B9F">
        <w:rPr>
          <w:color w:val="000000"/>
          <w:sz w:val="28"/>
          <w:szCs w:val="28"/>
        </w:rPr>
        <w:t>)</w:t>
      </w:r>
    </w:p>
    <w:p w:rsidR="007A0B89" w:rsidRPr="00F07B9F" w:rsidRDefault="007A0B89" w:rsidP="00F07B9F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>Воспитатель</w:t>
      </w:r>
      <w:r w:rsidRPr="00F07B9F">
        <w:rPr>
          <w:color w:val="000000"/>
          <w:sz w:val="28"/>
          <w:szCs w:val="28"/>
        </w:rPr>
        <w:t xml:space="preserve">: </w:t>
      </w:r>
    </w:p>
    <w:p w:rsidR="007A0B89" w:rsidRDefault="007A0B89" w:rsidP="00F07B9F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F07B9F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Какие еще дома бывают</w:t>
      </w:r>
      <w:r w:rsidRPr="00F07B9F">
        <w:rPr>
          <w:color w:val="000000"/>
          <w:sz w:val="28"/>
          <w:szCs w:val="28"/>
        </w:rPr>
        <w:t xml:space="preserve">? </w:t>
      </w:r>
      <w:r>
        <w:rPr>
          <w:color w:val="000000"/>
          <w:sz w:val="28"/>
          <w:szCs w:val="28"/>
        </w:rPr>
        <w:t>Посмотрим и попробуем выбрать подходящий для нашей гостьи (замок, дворец</w:t>
      </w:r>
      <w:r w:rsidRPr="00F07B9F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шалаш, изба, терем</w:t>
      </w:r>
      <w:r w:rsidRPr="00F07B9F">
        <w:rPr>
          <w:color w:val="000000"/>
          <w:sz w:val="28"/>
          <w:szCs w:val="28"/>
        </w:rPr>
        <w:t>)</w:t>
      </w:r>
    </w:p>
    <w:p w:rsidR="007A0B89" w:rsidRDefault="007A0B89" w:rsidP="00F07B9F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(Показ презентации)</w:t>
      </w:r>
    </w:p>
    <w:p w:rsidR="007A0B89" w:rsidRDefault="007A0B89" w:rsidP="00F07B9F">
      <w:pPr>
        <w:pStyle w:val="NormalWeb"/>
        <w:shd w:val="clear" w:color="auto" w:fill="FFFFFF"/>
        <w:spacing w:before="0" w:beforeAutospacing="0" w:after="0" w:afterAutospacing="0" w:line="240" w:lineRule="atLeast"/>
      </w:pPr>
      <w:r>
        <w:pict>
          <v:shape id="_x0000_i1034" type="#_x0000_t75" alt="" style="width:121.5pt;height:87.75pt">
            <v:imagedata r:id="rId26" r:href="rId27"/>
          </v:shape>
        </w:pict>
      </w:r>
      <w:r>
        <w:t xml:space="preserve">  </w:t>
      </w:r>
      <w:r>
        <w:pict>
          <v:shape id="_x0000_i1035" type="#_x0000_t75" alt="" style="width:159.75pt;height:93pt">
            <v:imagedata r:id="rId28" r:href="rId29"/>
          </v:shape>
        </w:pict>
      </w:r>
      <w:r>
        <w:t xml:space="preserve"> </w:t>
      </w:r>
      <w:r>
        <w:pict>
          <v:shape id="_x0000_i1036" type="#_x0000_t75" alt="" style="width:120pt;height:88.5pt">
            <v:imagedata r:id="rId30" r:href="rId31"/>
          </v:shape>
        </w:pict>
      </w:r>
    </w:p>
    <w:p w:rsidR="007A0B89" w:rsidRPr="0021730C" w:rsidRDefault="007A0B89" w:rsidP="00F07B9F">
      <w:pPr>
        <w:pStyle w:val="NormalWeb"/>
        <w:shd w:val="clear" w:color="auto" w:fill="FFFFFF"/>
        <w:spacing w:before="0" w:beforeAutospacing="0" w:after="0" w:afterAutospacing="0" w:line="240" w:lineRule="atLeast"/>
      </w:pPr>
      <w:r>
        <w:pict>
          <v:shape id="_x0000_i1037" type="#_x0000_t75" alt="" style="width:118.5pt;height:102pt">
            <v:imagedata r:id="rId32" r:href="rId33"/>
          </v:shape>
        </w:pict>
      </w:r>
      <w:r>
        <w:t xml:space="preserve"> </w:t>
      </w:r>
      <w:r>
        <w:pict>
          <v:shape id="_x0000_i1038" type="#_x0000_t75" alt="" style="width:138pt;height:84.75pt">
            <v:imagedata r:id="rId34" r:href="rId35" cropbottom="7039f"/>
          </v:shape>
        </w:pict>
      </w:r>
      <w:r>
        <w:t xml:space="preserve">  </w:t>
      </w:r>
    </w:p>
    <w:p w:rsidR="007A0B89" w:rsidRDefault="007A0B89" w:rsidP="00F07B9F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>Воспитатель</w:t>
      </w:r>
      <w:r w:rsidRPr="00F07B9F">
        <w:rPr>
          <w:color w:val="000000"/>
          <w:sz w:val="28"/>
          <w:szCs w:val="28"/>
        </w:rPr>
        <w:t xml:space="preserve">: </w:t>
      </w:r>
    </w:p>
    <w:p w:rsidR="007A0B89" w:rsidRDefault="007A0B89" w:rsidP="00F07B9F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07B9F">
        <w:rPr>
          <w:color w:val="000000"/>
          <w:sz w:val="28"/>
          <w:szCs w:val="28"/>
        </w:rPr>
        <w:t xml:space="preserve">Кто строит дома? </w:t>
      </w:r>
    </w:p>
    <w:p w:rsidR="007A0B89" w:rsidRPr="003217CD" w:rsidRDefault="007A0B89" w:rsidP="00F07B9F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 xml:space="preserve">Дети: </w:t>
      </w:r>
    </w:p>
    <w:p w:rsidR="007A0B89" w:rsidRPr="00F07B9F" w:rsidRDefault="007A0B89" w:rsidP="00F07B9F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Строители.</w:t>
      </w:r>
    </w:p>
    <w:p w:rsidR="007A0B89" w:rsidRPr="002664C6" w:rsidRDefault="007A0B89" w:rsidP="004D2A9C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>Воспитатель</w:t>
      </w:r>
      <w:r w:rsidRPr="002664C6">
        <w:rPr>
          <w:color w:val="000000"/>
          <w:sz w:val="28"/>
          <w:szCs w:val="28"/>
        </w:rPr>
        <w:t>:</w:t>
      </w:r>
    </w:p>
    <w:p w:rsidR="007A0B89" w:rsidRDefault="007A0B89" w:rsidP="004D2A9C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2664C6">
        <w:rPr>
          <w:b/>
          <w:color w:val="000000"/>
          <w:sz w:val="28"/>
          <w:szCs w:val="28"/>
        </w:rPr>
        <w:t>-</w:t>
      </w:r>
      <w:r w:rsidRPr="002664C6">
        <w:rPr>
          <w:color w:val="000000"/>
          <w:sz w:val="28"/>
          <w:szCs w:val="28"/>
        </w:rPr>
        <w:t xml:space="preserve"> Понравились Бабе-Яге эти дома  и решила Яга построить себе новый дом. Поможем ей в этом?</w:t>
      </w:r>
    </w:p>
    <w:p w:rsidR="007A0B89" w:rsidRDefault="007A0B89" w:rsidP="004D2A9C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>Дети</w:t>
      </w:r>
      <w:r>
        <w:rPr>
          <w:color w:val="000000"/>
          <w:sz w:val="28"/>
          <w:szCs w:val="28"/>
        </w:rPr>
        <w:t xml:space="preserve">: </w:t>
      </w:r>
    </w:p>
    <w:p w:rsidR="007A0B89" w:rsidRDefault="007A0B89" w:rsidP="004D2A9C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2664C6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Да.</w:t>
      </w:r>
    </w:p>
    <w:p w:rsidR="007A0B89" w:rsidRDefault="007A0B89" w:rsidP="004D2A9C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</w:t>
      </w:r>
    </w:p>
    <w:p w:rsidR="007A0B89" w:rsidRPr="002664C6" w:rsidRDefault="007A0B89" w:rsidP="004D2A9C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color w:val="000000"/>
          <w:sz w:val="28"/>
          <w:szCs w:val="28"/>
        </w:rPr>
      </w:pPr>
      <w:r w:rsidRPr="002664C6">
        <w:rPr>
          <w:b/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</w:rPr>
        <w:t xml:space="preserve"> </w:t>
      </w:r>
      <w:r w:rsidRPr="002664C6">
        <w:rPr>
          <w:color w:val="000000"/>
          <w:sz w:val="28"/>
          <w:szCs w:val="28"/>
        </w:rPr>
        <w:t>Давайте мы ей поможем. Ведь все имеют право на счастливую и радостную жизнь.</w:t>
      </w:r>
    </w:p>
    <w:p w:rsidR="007A0B89" w:rsidRPr="002664C6" w:rsidRDefault="007A0B89" w:rsidP="004D2A9C">
      <w:pPr>
        <w:pStyle w:val="NormalWeb"/>
        <w:shd w:val="clear" w:color="auto" w:fill="FFFFFF"/>
        <w:spacing w:before="0" w:beforeAutospacing="0" w:after="0" w:afterAutospacing="0" w:line="240" w:lineRule="atLeast"/>
        <w:rPr>
          <w:b/>
          <w:color w:val="000000"/>
          <w:sz w:val="28"/>
          <w:szCs w:val="28"/>
        </w:rPr>
      </w:pPr>
      <w:r w:rsidRPr="002664C6">
        <w:rPr>
          <w:b/>
          <w:color w:val="000000"/>
          <w:sz w:val="28"/>
          <w:szCs w:val="28"/>
        </w:rPr>
        <w:t>Физминутка.</w:t>
      </w:r>
    </w:p>
    <w:p w:rsidR="007A0B89" w:rsidRPr="002664C6" w:rsidRDefault="007A0B89" w:rsidP="004B5A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23232"/>
          <w:sz w:val="28"/>
          <w:szCs w:val="28"/>
          <w:shd w:val="clear" w:color="auto" w:fill="FFFFFF"/>
        </w:rPr>
      </w:pPr>
      <w:r w:rsidRPr="002664C6">
        <w:rPr>
          <w:rFonts w:ascii="Times New Roman" w:hAnsi="Times New Roman"/>
          <w:sz w:val="28"/>
          <w:szCs w:val="28"/>
          <w:shd w:val="clear" w:color="auto" w:fill="FFFFFF"/>
        </w:rPr>
        <w:t xml:space="preserve">Целый день тук да тук </w:t>
      </w:r>
      <w:r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Pr="002664C6">
        <w:rPr>
          <w:rFonts w:ascii="Times New Roman" w:hAnsi="Times New Roman"/>
          <w:i/>
          <w:sz w:val="28"/>
          <w:szCs w:val="28"/>
          <w:shd w:val="clear" w:color="auto" w:fill="FFFFFF"/>
        </w:rPr>
        <w:t>стучат кулак о кулак</w:t>
      </w:r>
      <w:r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2664C6">
        <w:rPr>
          <w:rFonts w:ascii="Times New Roman" w:hAnsi="Times New Roman"/>
          <w:sz w:val="28"/>
          <w:szCs w:val="28"/>
        </w:rPr>
        <w:br/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>Раздается громкий стук </w:t>
      </w:r>
      <w:r w:rsidRPr="002664C6">
        <w:rPr>
          <w:rFonts w:ascii="Times New Roman" w:hAnsi="Times New Roman"/>
          <w:sz w:val="28"/>
          <w:szCs w:val="28"/>
        </w:rPr>
        <w:br/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 xml:space="preserve">Строим дом, дом большой </w:t>
      </w:r>
      <w:r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Pr="002664C6">
        <w:rPr>
          <w:rFonts w:ascii="Times New Roman" w:hAnsi="Times New Roman"/>
          <w:i/>
          <w:sz w:val="28"/>
          <w:szCs w:val="28"/>
          <w:shd w:val="clear" w:color="auto" w:fill="FFFFFF"/>
        </w:rPr>
        <w:t>руки в стороны, вверх</w:t>
      </w:r>
      <w:r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2664C6">
        <w:rPr>
          <w:rFonts w:ascii="Times New Roman" w:hAnsi="Times New Roman"/>
          <w:sz w:val="28"/>
          <w:szCs w:val="28"/>
        </w:rPr>
        <w:br/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>И с крылечком и с трубой </w:t>
      </w:r>
      <w:r w:rsidRPr="002664C6">
        <w:rPr>
          <w:rFonts w:ascii="Times New Roman" w:hAnsi="Times New Roman"/>
          <w:sz w:val="28"/>
          <w:szCs w:val="28"/>
        </w:rPr>
        <w:br/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 xml:space="preserve">Разукрасим мы дом </w:t>
      </w:r>
      <w:r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Pr="002664C6">
        <w:rPr>
          <w:rFonts w:ascii="Times New Roman" w:hAnsi="Times New Roman"/>
          <w:i/>
          <w:sz w:val="28"/>
          <w:szCs w:val="28"/>
          <w:shd w:val="clear" w:color="auto" w:fill="FFFFFF"/>
        </w:rPr>
        <w:t>красят, одну руку вверх</w:t>
      </w:r>
      <w:r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2664C6">
        <w:rPr>
          <w:rFonts w:ascii="Times New Roman" w:hAnsi="Times New Roman"/>
          <w:sz w:val="28"/>
          <w:szCs w:val="28"/>
        </w:rPr>
        <w:br/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>Наверху флажок прибьем</w:t>
      </w:r>
      <w:r w:rsidRPr="002664C6">
        <w:rPr>
          <w:rFonts w:ascii="Times New Roman" w:hAnsi="Times New Roman"/>
          <w:sz w:val="28"/>
          <w:szCs w:val="28"/>
        </w:rPr>
        <w:br/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 xml:space="preserve">Будут жить в доме том </w:t>
      </w:r>
      <w:r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Pr="002664C6">
        <w:rPr>
          <w:rFonts w:ascii="Times New Roman" w:hAnsi="Times New Roman"/>
          <w:i/>
          <w:sz w:val="28"/>
          <w:szCs w:val="28"/>
          <w:shd w:val="clear" w:color="auto" w:fill="FFFFFF"/>
        </w:rPr>
        <w:t>приставляют ладошки к голове</w:t>
      </w:r>
      <w:r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2664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Зайка с Мишкой и С</w:t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 xml:space="preserve">лоном. </w:t>
      </w:r>
      <w:r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Pr="002664C6">
        <w:rPr>
          <w:rFonts w:ascii="Times New Roman" w:hAnsi="Times New Roman"/>
          <w:i/>
          <w:sz w:val="28"/>
          <w:szCs w:val="28"/>
          <w:shd w:val="clear" w:color="auto" w:fill="FFFFFF"/>
        </w:rPr>
        <w:t>руки вперед, ладони соединить</w:t>
      </w:r>
      <w:r>
        <w:rPr>
          <w:rFonts w:ascii="Times New Roman" w:hAnsi="Times New Roman"/>
          <w:sz w:val="28"/>
          <w:szCs w:val="28"/>
          <w:shd w:val="clear" w:color="auto" w:fill="FFFFFF"/>
        </w:rPr>
        <w:t>)</w:t>
      </w:r>
    </w:p>
    <w:p w:rsidR="007A0B89" w:rsidRPr="002664C6" w:rsidRDefault="007A0B89" w:rsidP="002664C6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>Воспитатель</w:t>
      </w:r>
      <w:r w:rsidRPr="002664C6">
        <w:rPr>
          <w:color w:val="000000"/>
          <w:sz w:val="28"/>
          <w:szCs w:val="28"/>
        </w:rPr>
        <w:t>:</w:t>
      </w:r>
    </w:p>
    <w:p w:rsidR="007A0B89" w:rsidRDefault="007A0B89" w:rsidP="002664C6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2664C6">
        <w:rPr>
          <w:color w:val="000000"/>
          <w:sz w:val="28"/>
          <w:szCs w:val="28"/>
        </w:rPr>
        <w:t>– Подскажите ребята, из чего можно построить дом?</w:t>
      </w:r>
    </w:p>
    <w:p w:rsidR="007A0B89" w:rsidRDefault="007A0B89" w:rsidP="002664C6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>Дети</w:t>
      </w:r>
      <w:r>
        <w:rPr>
          <w:color w:val="000000"/>
          <w:sz w:val="28"/>
          <w:szCs w:val="28"/>
        </w:rPr>
        <w:t>:</w:t>
      </w:r>
    </w:p>
    <w:p w:rsidR="007A0B89" w:rsidRDefault="007A0B89" w:rsidP="002664C6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2664C6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Из кирпича</w:t>
      </w:r>
      <w:r w:rsidRPr="002664C6">
        <w:rPr>
          <w:color w:val="000000"/>
          <w:sz w:val="28"/>
          <w:szCs w:val="28"/>
        </w:rPr>
        <w:t>, из камня, из дерева, из глины, из бумаги, из веток, из пл</w:t>
      </w:r>
      <w:r>
        <w:rPr>
          <w:color w:val="000000"/>
          <w:sz w:val="28"/>
          <w:szCs w:val="28"/>
        </w:rPr>
        <w:t>астмассы, из металла, из соломы.</w:t>
      </w:r>
    </w:p>
    <w:p w:rsidR="007A0B89" w:rsidRPr="002664C6" w:rsidRDefault="007A0B89" w:rsidP="002664C6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</w:t>
      </w:r>
    </w:p>
    <w:p w:rsidR="007A0B89" w:rsidRDefault="007A0B89" w:rsidP="002664C6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2664C6">
        <w:rPr>
          <w:color w:val="000000"/>
          <w:sz w:val="28"/>
          <w:szCs w:val="28"/>
        </w:rPr>
        <w:t>– Дом из бумаги, дом из соломы, дом из кирпича. Какой</w:t>
      </w:r>
      <w:r>
        <w:rPr>
          <w:color w:val="000000"/>
          <w:sz w:val="28"/>
          <w:szCs w:val="28"/>
        </w:rPr>
        <w:t>,</w:t>
      </w:r>
      <w:r w:rsidRPr="002664C6">
        <w:rPr>
          <w:color w:val="000000"/>
          <w:sz w:val="28"/>
          <w:szCs w:val="28"/>
        </w:rPr>
        <w:t xml:space="preserve"> вы думаете</w:t>
      </w:r>
      <w:r>
        <w:rPr>
          <w:color w:val="000000"/>
          <w:sz w:val="28"/>
          <w:szCs w:val="28"/>
        </w:rPr>
        <w:t>,</w:t>
      </w:r>
      <w:r w:rsidRPr="002664C6">
        <w:rPr>
          <w:color w:val="000000"/>
          <w:sz w:val="28"/>
          <w:szCs w:val="28"/>
        </w:rPr>
        <w:t xml:space="preserve"> дом будет прочным? Почему вы так думаете?</w:t>
      </w:r>
    </w:p>
    <w:p w:rsidR="007A0B89" w:rsidRPr="002664C6" w:rsidRDefault="007A0B89" w:rsidP="002664C6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(Ответы детей)</w:t>
      </w:r>
    </w:p>
    <w:p w:rsidR="007A0B89" w:rsidRDefault="007A0B89" w:rsidP="002664C6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</w:t>
      </w:r>
    </w:p>
    <w:p w:rsidR="007A0B89" w:rsidRDefault="007A0B89" w:rsidP="002664C6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2664C6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Предлагаю вам поиграть в игру «Какой дом?». Я буду бросать вам мяч, а вы его мне возвращать с ответом. </w:t>
      </w:r>
    </w:p>
    <w:p w:rsidR="007A0B89" w:rsidRPr="002664C6" w:rsidRDefault="007A0B89" w:rsidP="002664C6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2664C6">
        <w:rPr>
          <w:color w:val="000000"/>
          <w:sz w:val="28"/>
          <w:szCs w:val="28"/>
        </w:rPr>
        <w:t>Дом из кирпича (какой дом?) – кирпичный дом.</w:t>
      </w:r>
    </w:p>
    <w:p w:rsidR="007A0B89" w:rsidRPr="002664C6" w:rsidRDefault="007A0B89" w:rsidP="002664C6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2664C6">
        <w:rPr>
          <w:color w:val="000000"/>
          <w:sz w:val="28"/>
          <w:szCs w:val="28"/>
        </w:rPr>
        <w:t>из бетона –                 из пластмассы –                 из бумаги –</w:t>
      </w:r>
    </w:p>
    <w:p w:rsidR="007A0B89" w:rsidRPr="002664C6" w:rsidRDefault="007A0B89" w:rsidP="002664C6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2664C6">
        <w:rPr>
          <w:color w:val="000000"/>
          <w:sz w:val="28"/>
          <w:szCs w:val="28"/>
        </w:rPr>
        <w:t>из камня –                  из металла –                        изо льда –</w:t>
      </w:r>
    </w:p>
    <w:p w:rsidR="007A0B89" w:rsidRPr="002664C6" w:rsidRDefault="007A0B89" w:rsidP="002664C6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глины –                 </w:t>
      </w:r>
      <w:r w:rsidRPr="002664C6">
        <w:rPr>
          <w:color w:val="000000"/>
          <w:sz w:val="28"/>
          <w:szCs w:val="28"/>
        </w:rPr>
        <w:t>из сте</w:t>
      </w:r>
      <w:r>
        <w:rPr>
          <w:color w:val="000000"/>
          <w:sz w:val="28"/>
          <w:szCs w:val="28"/>
        </w:rPr>
        <w:t>кла –                          </w:t>
      </w:r>
      <w:r w:rsidRPr="002664C6">
        <w:rPr>
          <w:color w:val="000000"/>
          <w:sz w:val="28"/>
          <w:szCs w:val="28"/>
        </w:rPr>
        <w:t>из дерева –</w:t>
      </w:r>
    </w:p>
    <w:p w:rsidR="007A0B89" w:rsidRDefault="007A0B89" w:rsidP="002664C6">
      <w:pPr>
        <w:autoSpaceDE w:val="0"/>
        <w:autoSpaceDN w:val="0"/>
        <w:adjustRightInd w:val="0"/>
        <w:spacing w:after="0" w:line="240" w:lineRule="atLeast"/>
        <w:rPr>
          <w:rFonts w:ascii="Verdana" w:hAnsi="Verdana"/>
          <w:color w:val="323232"/>
          <w:sz w:val="20"/>
          <w:szCs w:val="20"/>
          <w:shd w:val="clear" w:color="auto" w:fill="FFFFFF"/>
        </w:rPr>
      </w:pPr>
      <w:r w:rsidRPr="003217CD">
        <w:rPr>
          <w:rFonts w:ascii="Times New Roman" w:hAnsi="Times New Roman"/>
          <w:b/>
          <w:color w:val="000000"/>
          <w:sz w:val="28"/>
          <w:szCs w:val="28"/>
        </w:rPr>
        <w:t>Воспитатель</w:t>
      </w:r>
      <w:r w:rsidRPr="002664C6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7A0B89" w:rsidRDefault="007A0B89" w:rsidP="000A79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2664C6">
        <w:rPr>
          <w:rFonts w:ascii="Times New Roman" w:hAnsi="Times New Roman"/>
          <w:b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>Рыбка в речке, в норке крот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2664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</w:t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>Каждый где-нибудь живет. </w:t>
      </w:r>
      <w:r w:rsidRPr="002664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</w:t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>Заяц в поле, мышь в соломе</w:t>
      </w:r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2664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</w:t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>Мы живем в кирпичном доме. </w:t>
      </w:r>
      <w:r w:rsidRPr="002664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</w:t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>Бабке Ежке негде жить -  </w:t>
      </w:r>
      <w:r w:rsidRPr="002664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</w:t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>Надо домик ей сложить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A0B89" w:rsidRPr="002664C6" w:rsidRDefault="007A0B89" w:rsidP="000A79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Pr="003217CD">
        <w:rPr>
          <w:rFonts w:ascii="Times New Roman" w:hAnsi="Times New Roman"/>
          <w:i/>
          <w:sz w:val="28"/>
          <w:szCs w:val="28"/>
          <w:shd w:val="clear" w:color="auto" w:fill="FFFFFF"/>
        </w:rPr>
        <w:t>Работа с магнитной доской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>. Из частей дети складывают картинку с изображением дома</w:t>
      </w:r>
      <w:r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Pr="002664C6">
        <w:rPr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7A0B89" w:rsidRPr="00F86534" w:rsidRDefault="007A0B89" w:rsidP="004B5A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3217CD">
        <w:rPr>
          <w:rFonts w:ascii="Times New Roman" w:hAnsi="Times New Roman"/>
          <w:b/>
          <w:sz w:val="28"/>
          <w:szCs w:val="28"/>
          <w:shd w:val="clear" w:color="auto" w:fill="FFFFFF"/>
        </w:rPr>
        <w:t>Воспитатель</w:t>
      </w:r>
      <w:r w:rsidRPr="00F86534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</w:p>
    <w:p w:rsidR="007A0B89" w:rsidRDefault="007A0B89" w:rsidP="0021730C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ru-RU"/>
        </w:rPr>
        <w:pict>
          <v:line id="_x0000_s1027" style="position:absolute;z-index:251661824" from="9pt,6.35pt" to="117pt,123.35pt" strokeweight="3pt"/>
        </w:pict>
      </w:r>
      <w:r>
        <w:rPr>
          <w:noProof/>
          <w:lang w:eastAsia="ru-RU"/>
        </w:rPr>
        <w:pict>
          <v:line id="_x0000_s1028" style="position:absolute;flip:x;z-index:251660800" from="1in,6.35pt" to="261pt,150.35pt" strokeweight="3pt"/>
        </w:pict>
      </w:r>
      <w:r>
        <w:rPr>
          <w:noProof/>
          <w:lang w:eastAsia="ru-RU"/>
        </w:rPr>
        <w:pict>
          <v:line id="_x0000_s1029" style="position:absolute;z-index:251659776" from="126pt,6.35pt" to="198pt,150.35pt" strokeweight="3pt"/>
        </w:pict>
      </w:r>
      <w:r>
        <w:rPr>
          <w:noProof/>
          <w:lang w:eastAsia="ru-RU"/>
        </w:rPr>
        <w:pict>
          <v:line id="_x0000_s1030" style="position:absolute;flip:x;z-index:251658752" from="0,6.35pt" to="126pt,123.35pt" strokeweight="3pt"/>
        </w:pict>
      </w:r>
      <w:r>
        <w:pict>
          <v:shape id="_x0000_i1039" type="#_x0000_t75" alt="" style="width:261.75pt;height:150pt">
            <v:imagedata r:id="rId36" r:href="rId37"/>
          </v:shape>
        </w:pict>
      </w:r>
    </w:p>
    <w:p w:rsidR="007A0B89" w:rsidRPr="003217CD" w:rsidRDefault="007A0B89" w:rsidP="0096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217CD">
        <w:rPr>
          <w:rFonts w:ascii="Times New Roman" w:hAnsi="Times New Roman"/>
          <w:b/>
          <w:sz w:val="28"/>
          <w:szCs w:val="28"/>
        </w:rPr>
        <w:t xml:space="preserve">Воспитатель: </w:t>
      </w:r>
    </w:p>
    <w:p w:rsidR="007A0B89" w:rsidRPr="004C7F17" w:rsidRDefault="007A0B89" w:rsidP="0096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7F17">
        <w:rPr>
          <w:rFonts w:ascii="Times New Roman" w:hAnsi="Times New Roman"/>
          <w:b/>
          <w:sz w:val="28"/>
          <w:szCs w:val="28"/>
        </w:rPr>
        <w:t xml:space="preserve">- </w:t>
      </w:r>
      <w:r w:rsidRPr="004C7F17">
        <w:rPr>
          <w:rFonts w:ascii="Times New Roman" w:hAnsi="Times New Roman"/>
          <w:sz w:val="28"/>
          <w:szCs w:val="28"/>
        </w:rPr>
        <w:t>Поиграем теперь в игру «Один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7F1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много».  Дверь </w:t>
      </w:r>
      <w:r w:rsidRPr="004C7F17">
        <w:rPr>
          <w:rFonts w:ascii="Times New Roman" w:hAnsi="Times New Roman"/>
          <w:sz w:val="28"/>
          <w:szCs w:val="28"/>
        </w:rPr>
        <w:t>- двери, окно - окна, забор – заборы, труба - трубы, крыша - крыши, чердак - чердаки.</w:t>
      </w:r>
    </w:p>
    <w:p w:rsidR="007A0B89" w:rsidRDefault="007A0B89" w:rsidP="004B5A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4C7F17">
        <w:rPr>
          <w:rFonts w:ascii="Times New Roman" w:hAnsi="Times New Roman"/>
          <w:b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C7F17">
        <w:rPr>
          <w:rFonts w:ascii="Times New Roman" w:hAnsi="Times New Roman"/>
          <w:sz w:val="28"/>
          <w:szCs w:val="28"/>
          <w:shd w:val="clear" w:color="auto" w:fill="FFFFFF"/>
        </w:rPr>
        <w:t>Для чего мы ставим крышу? Окно?</w:t>
      </w:r>
    </w:p>
    <w:p w:rsidR="007A0B89" w:rsidRDefault="007A0B89" w:rsidP="004B5A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(Ответы детей)</w:t>
      </w:r>
    </w:p>
    <w:p w:rsidR="007A0B89" w:rsidRDefault="007A0B89" w:rsidP="004B5A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3217CD">
        <w:rPr>
          <w:rFonts w:ascii="Times New Roman" w:hAnsi="Times New Roman"/>
          <w:b/>
          <w:sz w:val="28"/>
          <w:szCs w:val="28"/>
          <w:shd w:val="clear" w:color="auto" w:fill="FFFFFF"/>
        </w:rPr>
        <w:t>Воспитатель</w:t>
      </w:r>
      <w:r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7A0B89" w:rsidRPr="004C7F17" w:rsidRDefault="007A0B89" w:rsidP="000A79AF">
      <w:pPr>
        <w:pStyle w:val="NormalWeb"/>
        <w:spacing w:before="0" w:beforeAutospacing="0" w:after="0" w:afterAutospacing="0" w:line="101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4C7F17">
        <w:rPr>
          <w:color w:val="000000"/>
          <w:sz w:val="28"/>
          <w:szCs w:val="28"/>
        </w:rPr>
        <w:t>Какой дом у нас получился?</w:t>
      </w:r>
    </w:p>
    <w:p w:rsidR="007A0B89" w:rsidRPr="003217CD" w:rsidRDefault="007A0B89" w:rsidP="000A79AF">
      <w:pPr>
        <w:pStyle w:val="NormalWeb"/>
        <w:spacing w:before="0" w:beforeAutospacing="0" w:after="0" w:afterAutospacing="0" w:line="101" w:lineRule="atLeast"/>
        <w:rPr>
          <w:b/>
          <w:color w:val="000000"/>
          <w:sz w:val="28"/>
          <w:szCs w:val="28"/>
        </w:rPr>
      </w:pPr>
      <w:r w:rsidRPr="003217CD">
        <w:rPr>
          <w:b/>
          <w:color w:val="000000"/>
          <w:sz w:val="28"/>
          <w:szCs w:val="28"/>
        </w:rPr>
        <w:t xml:space="preserve">Дети: </w:t>
      </w:r>
    </w:p>
    <w:p w:rsidR="007A0B89" w:rsidRDefault="007A0B89" w:rsidP="000A79AF">
      <w:pPr>
        <w:pStyle w:val="NormalWeb"/>
        <w:spacing w:before="0" w:beforeAutospacing="0" w:after="0" w:afterAutospacing="0" w:line="101" w:lineRule="atLeast"/>
        <w:rPr>
          <w:color w:val="000000"/>
          <w:sz w:val="28"/>
          <w:szCs w:val="28"/>
        </w:rPr>
      </w:pPr>
      <w:r w:rsidRPr="004C7F17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4C7F17">
        <w:rPr>
          <w:color w:val="000000"/>
          <w:sz w:val="28"/>
          <w:szCs w:val="28"/>
        </w:rPr>
        <w:t>Наш дом</w:t>
      </w:r>
      <w:r>
        <w:rPr>
          <w:color w:val="000000"/>
          <w:sz w:val="28"/>
          <w:szCs w:val="28"/>
        </w:rPr>
        <w:t xml:space="preserve"> большой</w:t>
      </w:r>
      <w:r w:rsidRPr="004C7F17">
        <w:rPr>
          <w:color w:val="000000"/>
          <w:sz w:val="28"/>
          <w:szCs w:val="28"/>
        </w:rPr>
        <w:t xml:space="preserve"> (красивый, </w:t>
      </w:r>
      <w:r>
        <w:rPr>
          <w:color w:val="000000"/>
          <w:sz w:val="28"/>
          <w:szCs w:val="28"/>
        </w:rPr>
        <w:t>деревянный</w:t>
      </w:r>
      <w:r w:rsidRPr="004C7F17">
        <w:rPr>
          <w:color w:val="000000"/>
          <w:sz w:val="28"/>
          <w:szCs w:val="28"/>
        </w:rPr>
        <w:t>, прочный, высокий)</w:t>
      </w:r>
      <w:r>
        <w:rPr>
          <w:color w:val="000000"/>
          <w:sz w:val="28"/>
          <w:szCs w:val="28"/>
        </w:rPr>
        <w:t>.</w:t>
      </w:r>
    </w:p>
    <w:p w:rsidR="007A0B89" w:rsidRDefault="007A0B89" w:rsidP="000A79AF">
      <w:pPr>
        <w:pStyle w:val="NormalWeb"/>
        <w:spacing w:before="0" w:beforeAutospacing="0" w:after="0" w:afterAutospacing="0" w:line="101" w:lineRule="atLeast"/>
        <w:rPr>
          <w:color w:val="000000"/>
          <w:sz w:val="28"/>
          <w:szCs w:val="28"/>
        </w:rPr>
      </w:pPr>
      <w:r w:rsidRPr="00A332AD">
        <w:rPr>
          <w:b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</w:t>
      </w:r>
    </w:p>
    <w:p w:rsidR="007A0B89" w:rsidRPr="004C7F17" w:rsidRDefault="007A0B89" w:rsidP="000A79AF">
      <w:pPr>
        <w:pStyle w:val="NormalWeb"/>
        <w:spacing w:before="0" w:beforeAutospacing="0" w:after="0" w:afterAutospacing="0" w:line="101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Баба Яга тоже очень довольна. Дом получился на славу. Молодцы!</w:t>
      </w:r>
    </w:p>
    <w:p w:rsidR="007A0B89" w:rsidRPr="004C7F17" w:rsidRDefault="007A0B89" w:rsidP="004C7F17">
      <w:pPr>
        <w:shd w:val="clear" w:color="auto" w:fill="FFFFFF"/>
        <w:spacing w:after="0" w:line="240" w:lineRule="atLeast"/>
        <w:rPr>
          <w:rFonts w:ascii="Times New Roman" w:hAnsi="Times New Roman"/>
          <w:i/>
          <w:iCs/>
          <w:sz w:val="28"/>
          <w:szCs w:val="28"/>
        </w:rPr>
      </w:pPr>
      <w:r w:rsidRPr="004C7F17">
        <w:rPr>
          <w:rFonts w:ascii="Times New Roman" w:hAnsi="Times New Roman"/>
          <w:i/>
          <w:iCs/>
          <w:sz w:val="28"/>
          <w:szCs w:val="28"/>
        </w:rPr>
        <w:t>(Раздается стук)</w:t>
      </w:r>
    </w:p>
    <w:p w:rsidR="007A0B89" w:rsidRDefault="007A0B89" w:rsidP="004C7F17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 w:rsidRPr="003217CD">
        <w:rPr>
          <w:rFonts w:ascii="Times New Roman" w:hAnsi="Times New Roman"/>
          <w:b/>
          <w:iCs/>
          <w:sz w:val="28"/>
          <w:szCs w:val="28"/>
        </w:rPr>
        <w:t>Воспитатель</w:t>
      </w:r>
      <w:r w:rsidRPr="004C7F17">
        <w:rPr>
          <w:rFonts w:ascii="Times New Roman" w:hAnsi="Times New Roman"/>
          <w:sz w:val="28"/>
          <w:szCs w:val="28"/>
        </w:rPr>
        <w:t xml:space="preserve">: </w:t>
      </w:r>
    </w:p>
    <w:p w:rsidR="007A0B89" w:rsidRDefault="007A0B89" w:rsidP="004C7F17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 w:rsidRPr="004C7F17">
        <w:rPr>
          <w:rFonts w:ascii="Times New Roman" w:hAnsi="Times New Roman"/>
          <w:b/>
          <w:sz w:val="28"/>
          <w:szCs w:val="28"/>
        </w:rPr>
        <w:t xml:space="preserve">- </w:t>
      </w:r>
      <w:r w:rsidRPr="004C7F17">
        <w:rPr>
          <w:rFonts w:ascii="Times New Roman" w:hAnsi="Times New Roman"/>
          <w:sz w:val="28"/>
          <w:szCs w:val="28"/>
        </w:rPr>
        <w:t xml:space="preserve">Кто это там? Ой, ребята, посмотрите, на новоселье к Бабе Яге пришли гости. Они хотят спеть нам песню. Посмотрите, какие они веселые. Давайте и мы споем вместе с ними. Это </w:t>
      </w:r>
      <w:r>
        <w:rPr>
          <w:rFonts w:ascii="Times New Roman" w:hAnsi="Times New Roman"/>
          <w:sz w:val="28"/>
          <w:szCs w:val="28"/>
        </w:rPr>
        <w:t>Змея</w:t>
      </w:r>
      <w:r w:rsidRPr="004C7F17">
        <w:rPr>
          <w:rFonts w:ascii="Times New Roman" w:hAnsi="Times New Roman"/>
          <w:sz w:val="28"/>
          <w:szCs w:val="28"/>
        </w:rPr>
        <w:t>, он</w:t>
      </w:r>
      <w:r>
        <w:rPr>
          <w:rFonts w:ascii="Times New Roman" w:hAnsi="Times New Roman"/>
          <w:sz w:val="28"/>
          <w:szCs w:val="28"/>
        </w:rPr>
        <w:t>а поет песню – ШШШ; это Конек-Горбунок – он старается петь свою песенку – ИИИ; Пчелка ему подпевает – ЗЗЗ,</w:t>
      </w:r>
      <w:r w:rsidRPr="00FB2E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4C7F17">
        <w:rPr>
          <w:rFonts w:ascii="Times New Roman" w:hAnsi="Times New Roman"/>
          <w:sz w:val="28"/>
          <w:szCs w:val="28"/>
        </w:rPr>
        <w:t>вот волк делает губки трубочкой и поет - УУУУУ.</w:t>
      </w:r>
    </w:p>
    <w:p w:rsidR="007A0B89" w:rsidRDefault="007A0B89" w:rsidP="0021730C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oval id="_x0000_s1031" style="position:absolute;margin-left:378pt;margin-top:44.1pt;width:36pt;height:36pt;z-index:251656704">
            <v:textbox>
              <w:txbxContent>
                <w:p w:rsidR="007A0B89" w:rsidRPr="008F5017" w:rsidRDefault="007A0B89" w:rsidP="008F5017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8F5017">
                    <w:rPr>
                      <w:b/>
                      <w:color w:val="FF0000"/>
                      <w:sz w:val="40"/>
                      <w:szCs w:val="40"/>
                    </w:rPr>
                    <w:t>У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2" style="position:absolute;margin-left:225pt;margin-top:89.1pt;width:36pt;height:36pt;z-index:251653632">
            <v:textbox style="mso-next-textbox:#_x0000_s1032">
              <w:txbxContent>
                <w:p w:rsidR="007A0B89" w:rsidRPr="008F5017" w:rsidRDefault="007A0B89" w:rsidP="008F5017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>З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3" style="position:absolute;margin-left:189pt;margin-top:26.1pt;width:36pt;height:36pt;z-index:251654656">
            <v:textbox style="mso-next-textbox:#_x0000_s1033">
              <w:txbxContent>
                <w:p w:rsidR="007A0B89" w:rsidRPr="008F5017" w:rsidRDefault="007A0B89" w:rsidP="008F5017">
                  <w:pPr>
                    <w:rPr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>И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4" style="position:absolute;margin-left:81pt;margin-top:44.1pt;width:36pt;height:36pt;z-index:251655680">
            <v:textbox>
              <w:txbxContent>
                <w:p w:rsidR="007A0B89" w:rsidRPr="008F5017" w:rsidRDefault="007A0B89" w:rsidP="008F5017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>Ш</w:t>
                  </w:r>
                </w:p>
              </w:txbxContent>
            </v:textbox>
          </v:oval>
        </w:pict>
      </w:r>
      <w:r>
        <w:pict>
          <v:shape id="_x0000_i1040" type="#_x0000_t75" alt="" style="width:110.25pt;height:110.25pt">
            <v:imagedata r:id="rId38" r:href="rId39"/>
          </v:shape>
        </w:pict>
      </w:r>
      <w:r>
        <w:t xml:space="preserve">      </w:t>
      </w:r>
      <w:r>
        <w:pict>
          <v:shape id="_x0000_i1041" type="#_x0000_t75" alt="" style="width:86.25pt;height:120.75pt">
            <v:imagedata r:id="rId40" r:href="rId41"/>
          </v:shape>
        </w:pict>
      </w:r>
      <w:r>
        <w:pict>
          <v:shape id="_x0000_i1042" type="#_x0000_t75" alt="" style="width:97.5pt;height:117pt">
            <v:imagedata r:id="rId42" r:href="rId43"/>
          </v:shape>
        </w:pict>
      </w:r>
      <w:r>
        <w:pict>
          <v:shape id="_x0000_i1043" type="#_x0000_t75" alt="" style="width:93pt;height:120.75pt">
            <v:imagedata r:id="rId44" r:href="rId45"/>
          </v:shape>
        </w:pict>
      </w:r>
    </w:p>
    <w:p w:rsidR="007A0B89" w:rsidRDefault="007A0B89" w:rsidP="0021730C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>
        <w:t xml:space="preserve">           </w:t>
      </w:r>
    </w:p>
    <w:p w:rsidR="007A0B89" w:rsidRDefault="007A0B89" w:rsidP="004C7F17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7A0B89" w:rsidRPr="004C7F17" w:rsidRDefault="007A0B89" w:rsidP="004C7F17">
      <w:pPr>
        <w:shd w:val="clear" w:color="auto" w:fill="FFFFFF"/>
        <w:spacing w:after="0" w:line="240" w:lineRule="atLeast"/>
        <w:rPr>
          <w:rFonts w:ascii="Times New Roman" w:hAnsi="Times New Roman"/>
          <w:color w:val="303F50"/>
          <w:sz w:val="28"/>
          <w:szCs w:val="28"/>
          <w:lang w:eastAsia="ru-RU"/>
        </w:rPr>
      </w:pPr>
      <w:r w:rsidRPr="004C7F17">
        <w:rPr>
          <w:rFonts w:ascii="Times New Roman" w:hAnsi="Times New Roman"/>
          <w:sz w:val="28"/>
          <w:szCs w:val="28"/>
        </w:rPr>
        <w:t>Вот какая веселая у нас получилась мелодия.</w:t>
      </w:r>
    </w:p>
    <w:p w:rsidR="007A0B89" w:rsidRDefault="007A0B89" w:rsidP="008F5017">
      <w:pPr>
        <w:pStyle w:val="NormalWeb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2618A2">
        <w:rPr>
          <w:b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</w:t>
      </w:r>
    </w:p>
    <w:p w:rsidR="007A0B89" w:rsidRDefault="007A0B89" w:rsidP="008F5017">
      <w:pPr>
        <w:pStyle w:val="NormalWeb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8F5017">
        <w:rPr>
          <w:b/>
          <w:color w:val="000000"/>
          <w:sz w:val="28"/>
          <w:szCs w:val="28"/>
        </w:rPr>
        <w:t>-</w:t>
      </w:r>
      <w:r w:rsidRPr="008F5017">
        <w:rPr>
          <w:color w:val="000000"/>
          <w:sz w:val="28"/>
          <w:szCs w:val="28"/>
        </w:rPr>
        <w:t xml:space="preserve"> </w:t>
      </w:r>
      <w:r w:rsidRPr="004C7F17">
        <w:rPr>
          <w:color w:val="000000"/>
          <w:sz w:val="28"/>
          <w:szCs w:val="28"/>
        </w:rPr>
        <w:t>Все имеют право на жилье: птицы, насекомые, люди и даже сказочные герои.</w:t>
      </w:r>
      <w:r>
        <w:rPr>
          <w:color w:val="000000"/>
          <w:sz w:val="28"/>
          <w:szCs w:val="28"/>
        </w:rPr>
        <w:t xml:space="preserve"> А чтобы мы с вами всегда смогли найти дорогу к домику Бабы Яги, предлагаю вам заштриховать дорожки.</w:t>
      </w:r>
    </w:p>
    <w:p w:rsidR="007A0B89" w:rsidRPr="00597E6E" w:rsidRDefault="007A0B89" w:rsidP="003217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/>
          <w:sz w:val="28"/>
          <w:szCs w:val="28"/>
        </w:rPr>
      </w:pPr>
      <w:r w:rsidRPr="00A858CC">
        <w:rPr>
          <w:rFonts w:ascii="Times New Roman" w:hAnsi="Times New Roman"/>
          <w:sz w:val="24"/>
          <w:szCs w:val="24"/>
          <w:lang w:eastAsia="ru-RU"/>
        </w:rPr>
        <w:br/>
      </w:r>
      <w:r>
        <w:pict>
          <v:shape id="_x0000_i1044" type="#_x0000_t75" alt="" style="width:313.5pt;height:192pt">
            <v:imagedata r:id="rId46" r:href="rId47"/>
          </v:shape>
        </w:pict>
      </w:r>
    </w:p>
    <w:sectPr w:rsidR="007A0B89" w:rsidRPr="00597E6E" w:rsidSect="00E4313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B89" w:rsidRDefault="007A0B89" w:rsidP="008D29B2">
      <w:pPr>
        <w:spacing w:after="0" w:line="240" w:lineRule="auto"/>
      </w:pPr>
      <w:r>
        <w:separator/>
      </w:r>
    </w:p>
  </w:endnote>
  <w:endnote w:type="continuationSeparator" w:id="0">
    <w:p w:rsidR="007A0B89" w:rsidRDefault="007A0B89" w:rsidP="008D2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playfair_display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B89" w:rsidRDefault="007A0B89" w:rsidP="008D29B2">
      <w:pPr>
        <w:spacing w:after="0" w:line="240" w:lineRule="auto"/>
      </w:pPr>
      <w:r>
        <w:separator/>
      </w:r>
    </w:p>
  </w:footnote>
  <w:footnote w:type="continuationSeparator" w:id="0">
    <w:p w:rsidR="007A0B89" w:rsidRDefault="007A0B89" w:rsidP="008D2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21A2D"/>
    <w:multiLevelType w:val="hybridMultilevel"/>
    <w:tmpl w:val="0C1E26A0"/>
    <w:lvl w:ilvl="0" w:tplc="4E744E5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35240E"/>
    <w:multiLevelType w:val="hybridMultilevel"/>
    <w:tmpl w:val="1DD4A4D0"/>
    <w:lvl w:ilvl="0" w:tplc="6CA437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19827A8"/>
    <w:multiLevelType w:val="hybridMultilevel"/>
    <w:tmpl w:val="30D6D8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7C07"/>
    <w:rsid w:val="00022628"/>
    <w:rsid w:val="0004531F"/>
    <w:rsid w:val="0007486B"/>
    <w:rsid w:val="00092627"/>
    <w:rsid w:val="000A79AF"/>
    <w:rsid w:val="000B3359"/>
    <w:rsid w:val="000C372E"/>
    <w:rsid w:val="000C5A03"/>
    <w:rsid w:val="000C5C99"/>
    <w:rsid w:val="000D7A56"/>
    <w:rsid w:val="000F7723"/>
    <w:rsid w:val="00102D4C"/>
    <w:rsid w:val="00136650"/>
    <w:rsid w:val="0013744A"/>
    <w:rsid w:val="001374D5"/>
    <w:rsid w:val="00151394"/>
    <w:rsid w:val="00165E54"/>
    <w:rsid w:val="00185077"/>
    <w:rsid w:val="0019525A"/>
    <w:rsid w:val="00195A33"/>
    <w:rsid w:val="001A501E"/>
    <w:rsid w:val="001B6F54"/>
    <w:rsid w:val="001D215E"/>
    <w:rsid w:val="001E5E4F"/>
    <w:rsid w:val="001F2C68"/>
    <w:rsid w:val="00201C9D"/>
    <w:rsid w:val="00203463"/>
    <w:rsid w:val="0021730C"/>
    <w:rsid w:val="00234244"/>
    <w:rsid w:val="0025302E"/>
    <w:rsid w:val="002618A2"/>
    <w:rsid w:val="002619A8"/>
    <w:rsid w:val="00261D55"/>
    <w:rsid w:val="002664C6"/>
    <w:rsid w:val="002710B6"/>
    <w:rsid w:val="00285500"/>
    <w:rsid w:val="00287E12"/>
    <w:rsid w:val="002C344B"/>
    <w:rsid w:val="002C3483"/>
    <w:rsid w:val="002D3D26"/>
    <w:rsid w:val="002F4E49"/>
    <w:rsid w:val="002F5810"/>
    <w:rsid w:val="003217CD"/>
    <w:rsid w:val="003533FA"/>
    <w:rsid w:val="00353890"/>
    <w:rsid w:val="00357A94"/>
    <w:rsid w:val="00387ADE"/>
    <w:rsid w:val="00391C40"/>
    <w:rsid w:val="003A0A9C"/>
    <w:rsid w:val="003A5316"/>
    <w:rsid w:val="003D2258"/>
    <w:rsid w:val="003D6523"/>
    <w:rsid w:val="003E24F8"/>
    <w:rsid w:val="00416D50"/>
    <w:rsid w:val="00442EBB"/>
    <w:rsid w:val="004500DF"/>
    <w:rsid w:val="0046093C"/>
    <w:rsid w:val="004B4E37"/>
    <w:rsid w:val="004B5ACD"/>
    <w:rsid w:val="004C438E"/>
    <w:rsid w:val="004C7F17"/>
    <w:rsid w:val="004D2A9C"/>
    <w:rsid w:val="004D4653"/>
    <w:rsid w:val="004E0AF1"/>
    <w:rsid w:val="00503868"/>
    <w:rsid w:val="0050414F"/>
    <w:rsid w:val="00540606"/>
    <w:rsid w:val="005461EF"/>
    <w:rsid w:val="005529D8"/>
    <w:rsid w:val="005556EA"/>
    <w:rsid w:val="00564125"/>
    <w:rsid w:val="00592397"/>
    <w:rsid w:val="00597E6E"/>
    <w:rsid w:val="005A70B8"/>
    <w:rsid w:val="005B063D"/>
    <w:rsid w:val="005C777D"/>
    <w:rsid w:val="005E7C20"/>
    <w:rsid w:val="005F4FC7"/>
    <w:rsid w:val="006259C4"/>
    <w:rsid w:val="00627030"/>
    <w:rsid w:val="00627C07"/>
    <w:rsid w:val="00652E45"/>
    <w:rsid w:val="006600B9"/>
    <w:rsid w:val="00691BD1"/>
    <w:rsid w:val="00695687"/>
    <w:rsid w:val="006A55D9"/>
    <w:rsid w:val="006C5E7E"/>
    <w:rsid w:val="006F0167"/>
    <w:rsid w:val="0070437F"/>
    <w:rsid w:val="00710447"/>
    <w:rsid w:val="00717714"/>
    <w:rsid w:val="00722B20"/>
    <w:rsid w:val="007434F7"/>
    <w:rsid w:val="007555A2"/>
    <w:rsid w:val="007711E4"/>
    <w:rsid w:val="00796C84"/>
    <w:rsid w:val="007A00FF"/>
    <w:rsid w:val="007A0B89"/>
    <w:rsid w:val="007A6345"/>
    <w:rsid w:val="007B1D73"/>
    <w:rsid w:val="007C4633"/>
    <w:rsid w:val="007D6C20"/>
    <w:rsid w:val="007E55D5"/>
    <w:rsid w:val="007F2EB5"/>
    <w:rsid w:val="00802E6C"/>
    <w:rsid w:val="00810DCF"/>
    <w:rsid w:val="0082538D"/>
    <w:rsid w:val="008257D4"/>
    <w:rsid w:val="008921ED"/>
    <w:rsid w:val="008B5CC7"/>
    <w:rsid w:val="008D0DFC"/>
    <w:rsid w:val="008D29B2"/>
    <w:rsid w:val="008E001A"/>
    <w:rsid w:val="008F1791"/>
    <w:rsid w:val="008F5017"/>
    <w:rsid w:val="009131B3"/>
    <w:rsid w:val="00914C32"/>
    <w:rsid w:val="00915638"/>
    <w:rsid w:val="00920EF1"/>
    <w:rsid w:val="00921CB9"/>
    <w:rsid w:val="0092285F"/>
    <w:rsid w:val="00932EEC"/>
    <w:rsid w:val="009643AC"/>
    <w:rsid w:val="009722D5"/>
    <w:rsid w:val="00973D97"/>
    <w:rsid w:val="0099797F"/>
    <w:rsid w:val="009B7325"/>
    <w:rsid w:val="009D2B23"/>
    <w:rsid w:val="00A0604A"/>
    <w:rsid w:val="00A1103E"/>
    <w:rsid w:val="00A332AD"/>
    <w:rsid w:val="00A37589"/>
    <w:rsid w:val="00A44AAA"/>
    <w:rsid w:val="00A63DDC"/>
    <w:rsid w:val="00A6785D"/>
    <w:rsid w:val="00A74A03"/>
    <w:rsid w:val="00A81592"/>
    <w:rsid w:val="00A858CC"/>
    <w:rsid w:val="00AB19D7"/>
    <w:rsid w:val="00AB5785"/>
    <w:rsid w:val="00AB7892"/>
    <w:rsid w:val="00AD0526"/>
    <w:rsid w:val="00AF34C3"/>
    <w:rsid w:val="00B07EDB"/>
    <w:rsid w:val="00B52C5B"/>
    <w:rsid w:val="00B84AD9"/>
    <w:rsid w:val="00BC1EAE"/>
    <w:rsid w:val="00BC4136"/>
    <w:rsid w:val="00BE6FC8"/>
    <w:rsid w:val="00BE7BE6"/>
    <w:rsid w:val="00BF6D6F"/>
    <w:rsid w:val="00C01806"/>
    <w:rsid w:val="00C169F1"/>
    <w:rsid w:val="00C33062"/>
    <w:rsid w:val="00C3654C"/>
    <w:rsid w:val="00C45595"/>
    <w:rsid w:val="00C6442A"/>
    <w:rsid w:val="00CE0E93"/>
    <w:rsid w:val="00CE4281"/>
    <w:rsid w:val="00D173F4"/>
    <w:rsid w:val="00D20406"/>
    <w:rsid w:val="00D3276A"/>
    <w:rsid w:val="00D34590"/>
    <w:rsid w:val="00D41E44"/>
    <w:rsid w:val="00D4577B"/>
    <w:rsid w:val="00D54D2F"/>
    <w:rsid w:val="00D56A24"/>
    <w:rsid w:val="00D70CFE"/>
    <w:rsid w:val="00DA37B2"/>
    <w:rsid w:val="00DD4981"/>
    <w:rsid w:val="00DE1D8F"/>
    <w:rsid w:val="00DE592B"/>
    <w:rsid w:val="00E1329C"/>
    <w:rsid w:val="00E34DA3"/>
    <w:rsid w:val="00E4313B"/>
    <w:rsid w:val="00E43AED"/>
    <w:rsid w:val="00E46F69"/>
    <w:rsid w:val="00E56567"/>
    <w:rsid w:val="00E569C4"/>
    <w:rsid w:val="00E63371"/>
    <w:rsid w:val="00E67C15"/>
    <w:rsid w:val="00E72188"/>
    <w:rsid w:val="00E73EA9"/>
    <w:rsid w:val="00E76EB9"/>
    <w:rsid w:val="00E90BA1"/>
    <w:rsid w:val="00EB4E72"/>
    <w:rsid w:val="00EB634C"/>
    <w:rsid w:val="00EE6FD7"/>
    <w:rsid w:val="00EF1958"/>
    <w:rsid w:val="00EF2BC7"/>
    <w:rsid w:val="00EF3671"/>
    <w:rsid w:val="00F02A87"/>
    <w:rsid w:val="00F07B9F"/>
    <w:rsid w:val="00F158F6"/>
    <w:rsid w:val="00F230E7"/>
    <w:rsid w:val="00F2751F"/>
    <w:rsid w:val="00F510CB"/>
    <w:rsid w:val="00F72A5A"/>
    <w:rsid w:val="00F74AFE"/>
    <w:rsid w:val="00F83076"/>
    <w:rsid w:val="00F86534"/>
    <w:rsid w:val="00FB2E19"/>
    <w:rsid w:val="00FC0EE7"/>
    <w:rsid w:val="00FC52DA"/>
    <w:rsid w:val="00FE6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0D7A56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02E6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02E6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02E6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02E6C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02E6C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02E6C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02E6C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02E6C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02E6C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02E6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02E6C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802E6C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02E6C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802E6C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802E6C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802E6C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02E6C"/>
    <w:rPr>
      <w:rFonts w:ascii="Cambria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02E6C"/>
    <w:rPr>
      <w:rFonts w:ascii="Cambria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802E6C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802E6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802E6C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802E6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802E6C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802E6C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802E6C"/>
    <w:rPr>
      <w:rFonts w:cs="Times New Roman"/>
      <w:i/>
      <w:iCs/>
    </w:rPr>
  </w:style>
  <w:style w:type="paragraph" w:styleId="NoSpacing">
    <w:name w:val="No Spacing"/>
    <w:uiPriority w:val="99"/>
    <w:qFormat/>
    <w:rsid w:val="00802E6C"/>
    <w:rPr>
      <w:lang w:eastAsia="en-US"/>
    </w:rPr>
  </w:style>
  <w:style w:type="paragraph" w:styleId="ListParagraph">
    <w:name w:val="List Paragraph"/>
    <w:basedOn w:val="Normal"/>
    <w:uiPriority w:val="99"/>
    <w:qFormat/>
    <w:rsid w:val="00802E6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802E6C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802E6C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802E6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802E6C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802E6C"/>
    <w:rPr>
      <w:rFonts w:cs="Times New Roman"/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802E6C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802E6C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802E6C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802E6C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802E6C"/>
    <w:pPr>
      <w:outlineLvl w:val="9"/>
    </w:pPr>
  </w:style>
  <w:style w:type="paragraph" w:styleId="Header">
    <w:name w:val="header"/>
    <w:basedOn w:val="Normal"/>
    <w:link w:val="HeaderChar"/>
    <w:uiPriority w:val="99"/>
    <w:rsid w:val="008D2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D29B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D2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D29B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E4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428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A37589"/>
    <w:rPr>
      <w:rFonts w:cs="Times New Roman"/>
      <w:color w:val="0000FF"/>
      <w:u w:val="single"/>
    </w:rPr>
  </w:style>
  <w:style w:type="paragraph" w:customStyle="1" w:styleId="c2c4">
    <w:name w:val="c2 c4"/>
    <w:basedOn w:val="Normal"/>
    <w:uiPriority w:val="99"/>
    <w:rsid w:val="00E569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locked/>
    <w:rsid w:val="00EE6F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locked/>
    <w:rsid w:val="005E7C20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188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8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8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8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8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8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8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8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8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ds03.infourok.ru/uploads/ex/0b82/000589c1-530190c1/hello_html_68d6399b.pn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http://www.vectory.ru/products_pictures/Snake007.jpg" TargetMode="External"/><Relationship Id="rId3" Type="http://schemas.openxmlformats.org/officeDocument/2006/relationships/settings" Target="settings.xml"/><Relationship Id="rId21" Type="http://schemas.openxmlformats.org/officeDocument/2006/relationships/image" Target="http://do.edu.ru/files/object/images/57/3315/fasad-2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png"/><Relationship Id="rId47" Type="http://schemas.openxmlformats.org/officeDocument/2006/relationships/image" Target="http://rulibs.com/ru_zar/child_education/boyko/1/i_021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http://chaiklib.permculture.ru/Data/Sites/44/%D0%B4%D0%BE%D0%BC.jpg" TargetMode="External"/><Relationship Id="rId25" Type="http://schemas.openxmlformats.org/officeDocument/2006/relationships/image" Target="http://www.gazprom.com/f/posts/72/077312/1.jpg" TargetMode="External"/><Relationship Id="rId33" Type="http://schemas.openxmlformats.org/officeDocument/2006/relationships/image" Target="https://www.izby.org/wp-content/uploads/2009/10/Mnogolikaya-russkaya-izba-495x400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https://img-fotki.yandex.ru/get/196771/405846350.f1/0_1916bc_ae0e1a40_XXL.jpg" TargetMode="External"/><Relationship Id="rId41" Type="http://schemas.openxmlformats.org/officeDocument/2006/relationships/image" Target="http://vserisunki.ru/papka2/gorbunok/gorbunok_mini.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n1s1.starhit.ru/91/9f/28/919f28c6d552a6e20e865ce113bfeff8/600x400_1_05cc40cd909d9f75fdea0980f60bedaa@600x400_0xd42ee430_17230598661437566384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http://cdn.bolshoyvopros.ru/files/users/images/e1/0d/e10d63d26d35cc62fadc82cb3d8e1d81.jpg" TargetMode="External"/><Relationship Id="rId40" Type="http://schemas.openxmlformats.org/officeDocument/2006/relationships/image" Target="media/image18.png"/><Relationship Id="rId45" Type="http://schemas.openxmlformats.org/officeDocument/2006/relationships/image" Target="https://go1.imgsmail.ru/imgpreview?key=6dfadafea0388d93&amp;mb=imgdb_preview_364" TargetMode="External"/><Relationship Id="rId5" Type="http://schemas.openxmlformats.org/officeDocument/2006/relationships/footnotes" Target="footnotes.xml"/><Relationship Id="rId15" Type="http://schemas.openxmlformats.org/officeDocument/2006/relationships/image" Target="http://kartami.ru/img/city/chaykovskiy.jpg" TargetMode="External"/><Relationship Id="rId23" Type="http://schemas.openxmlformats.org/officeDocument/2006/relationships/image" Target="https://go3.imgsmail.ru/imgpreview?key=40e4b0be50f10e6e&amp;mb=imgdb_preview_1374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http://iro.perm.ru/content/images/NOC_chaikovsii/Chaikovskii1.JPG" TargetMode="External"/><Relationship Id="rId31" Type="http://schemas.openxmlformats.org/officeDocument/2006/relationships/image" Target="http://otdih.usadbaonline.ru/images/cache/380x280/crop/images|cms-image-000008028.jpg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http://www.transgressiverecords.com/uploads/files/416/new_ceremony__large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http://sigils.ru/signs/img/zamok.jpg" TargetMode="External"/><Relationship Id="rId30" Type="http://schemas.openxmlformats.org/officeDocument/2006/relationships/image" Target="media/image13.jpeg"/><Relationship Id="rId35" Type="http://schemas.openxmlformats.org/officeDocument/2006/relationships/image" Target="https://i11.fotocdn.net/s28/134/public_pin_m/131/2675606149.jpg" TargetMode="External"/><Relationship Id="rId43" Type="http://schemas.openxmlformats.org/officeDocument/2006/relationships/image" Target="http://coolday.by/wp-content/uploads/2015/05/pchela-265x315.png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1507</TotalTime>
  <Pages>5</Pages>
  <Words>1474</Words>
  <Characters>8404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49</cp:revision>
  <dcterms:created xsi:type="dcterms:W3CDTF">2017-08-02T09:56:00Z</dcterms:created>
  <dcterms:modified xsi:type="dcterms:W3CDTF">2018-08-14T10:41:00Z</dcterms:modified>
</cp:coreProperties>
</file>