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41D" w:rsidRPr="001D215E" w:rsidRDefault="00EC741D" w:rsidP="00EB63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1D215E">
        <w:rPr>
          <w:rFonts w:ascii="Times New Roman" w:hAnsi="Times New Roman"/>
          <w:b/>
          <w:sz w:val="28"/>
          <w:szCs w:val="28"/>
        </w:rPr>
        <w:t>Конспект НОД</w:t>
      </w:r>
    </w:p>
    <w:p w:rsidR="00EC741D" w:rsidRPr="001D215E" w:rsidRDefault="00EC741D" w:rsidP="00EB63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1D215E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речевому развитию</w:t>
      </w:r>
    </w:p>
    <w:p w:rsidR="00EC741D" w:rsidRPr="001D215E" w:rsidRDefault="00EC741D" w:rsidP="00EB634C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1D215E">
        <w:rPr>
          <w:rFonts w:ascii="Times New Roman" w:hAnsi="Times New Roman"/>
          <w:b/>
          <w:sz w:val="28"/>
          <w:szCs w:val="28"/>
        </w:rPr>
        <w:t>для детей средней группы (4 – 5 лет)</w:t>
      </w:r>
    </w:p>
    <w:p w:rsidR="00EC741D" w:rsidRPr="00EB634C" w:rsidRDefault="00EC741D" w:rsidP="00EB634C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EC741D" w:rsidRPr="00EB634C" w:rsidRDefault="00EC741D" w:rsidP="00EB634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 xml:space="preserve">Тема недели:  </w:t>
      </w:r>
      <w:r w:rsidRPr="00EB634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Дикие животные</w:t>
      </w:r>
      <w:r w:rsidRPr="00EB634C">
        <w:rPr>
          <w:rFonts w:ascii="Times New Roman" w:hAnsi="Times New Roman"/>
          <w:sz w:val="28"/>
          <w:szCs w:val="28"/>
        </w:rPr>
        <w:t>»</w:t>
      </w:r>
    </w:p>
    <w:p w:rsidR="00EC741D" w:rsidRPr="00AF34C3" w:rsidRDefault="00EC741D" w:rsidP="00EB6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 xml:space="preserve">Тема: </w:t>
      </w:r>
      <w:r w:rsidRPr="00EB634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Путешествие в лес</w:t>
      </w:r>
      <w:r w:rsidRPr="00EB634C">
        <w:rPr>
          <w:rFonts w:ascii="Times New Roman" w:hAnsi="Times New Roman"/>
          <w:sz w:val="28"/>
          <w:szCs w:val="28"/>
        </w:rPr>
        <w:t>»</w:t>
      </w:r>
    </w:p>
    <w:p w:rsidR="00EC741D" w:rsidRDefault="00EC741D" w:rsidP="00253768">
      <w:pPr>
        <w:spacing w:after="0" w:line="240" w:lineRule="auto"/>
        <w:jc w:val="both"/>
        <w:rPr>
          <w:rFonts w:ascii="Verdana" w:hAnsi="Verdana"/>
          <w:color w:val="464646"/>
          <w:sz w:val="28"/>
          <w:szCs w:val="28"/>
          <w:shd w:val="clear" w:color="auto" w:fill="FFFFFF"/>
          <w:lang w:eastAsia="ru-RU"/>
        </w:rPr>
      </w:pPr>
      <w:r w:rsidRPr="00EB634C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развитие связной речи, совершенствование грамматического строя речи (</w:t>
      </w:r>
      <w:r w:rsidRPr="00B633D8">
        <w:rPr>
          <w:rFonts w:ascii="Times New Roman" w:hAnsi="Times New Roman"/>
          <w:sz w:val="28"/>
          <w:szCs w:val="28"/>
        </w:rPr>
        <w:t>образование имен существительных во множественном числе</w:t>
      </w:r>
      <w:r>
        <w:rPr>
          <w:rFonts w:ascii="Verdana" w:hAnsi="Verdana"/>
          <w:color w:val="464646"/>
          <w:sz w:val="19"/>
          <w:szCs w:val="19"/>
          <w:shd w:val="clear" w:color="auto" w:fill="FFFFFF"/>
          <w:lang w:eastAsia="ru-RU"/>
        </w:rPr>
        <w:t xml:space="preserve">, </w:t>
      </w:r>
      <w:r w:rsidRPr="00B633D8">
        <w:rPr>
          <w:rFonts w:ascii="Verdana" w:hAnsi="Verdana"/>
          <w:color w:val="464646"/>
          <w:sz w:val="19"/>
          <w:szCs w:val="19"/>
          <w:shd w:val="clear" w:color="auto" w:fill="FFFFFF"/>
          <w:lang w:eastAsia="ru-RU"/>
        </w:rPr>
        <w:t xml:space="preserve"> </w:t>
      </w:r>
      <w:r w:rsidRPr="00B633D8">
        <w:rPr>
          <w:rFonts w:ascii="Times New Roman" w:hAnsi="Times New Roman"/>
          <w:sz w:val="28"/>
          <w:szCs w:val="28"/>
          <w:lang w:eastAsia="ru-RU"/>
        </w:rPr>
        <w:t>образование существительных с суффиксами -ат, -ят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B633D8">
        <w:rPr>
          <w:rFonts w:ascii="Verdana" w:hAnsi="Verdana"/>
          <w:color w:val="464646"/>
          <w:sz w:val="28"/>
          <w:szCs w:val="28"/>
          <w:shd w:val="clear" w:color="auto" w:fill="FFFFFF"/>
          <w:lang w:eastAsia="ru-RU"/>
        </w:rPr>
        <w:t xml:space="preserve"> </w:t>
      </w:r>
    </w:p>
    <w:p w:rsidR="00EC741D" w:rsidRPr="00B633D8" w:rsidRDefault="00EC741D" w:rsidP="0025376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633D8">
        <w:rPr>
          <w:rFonts w:ascii="Times New Roman" w:hAnsi="Times New Roman"/>
          <w:b/>
          <w:sz w:val="28"/>
          <w:szCs w:val="28"/>
          <w:lang w:eastAsia="ru-RU"/>
        </w:rPr>
        <w:t>Задачи: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-Roman" w:hAnsi="Times New Roman"/>
          <w:sz w:val="28"/>
          <w:szCs w:val="28"/>
        </w:rPr>
        <w:t xml:space="preserve">- </w:t>
      </w:r>
      <w:r w:rsidRPr="00B633D8">
        <w:rPr>
          <w:rFonts w:ascii="Times New Roman" w:hAnsi="Times New Roman"/>
          <w:sz w:val="28"/>
          <w:szCs w:val="28"/>
          <w:lang w:eastAsia="ru-RU"/>
        </w:rPr>
        <w:t>расширять и уточнять знания детей о жизни диких животных, их внешнем виде и образе жизни;</w:t>
      </w:r>
    </w:p>
    <w:p w:rsidR="00EC741D" w:rsidRDefault="00EC741D" w:rsidP="0025376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633D8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Pr="00B633D8">
        <w:rPr>
          <w:rFonts w:ascii="Times New Roman" w:hAnsi="Times New Roman"/>
          <w:sz w:val="28"/>
          <w:szCs w:val="28"/>
          <w:lang w:eastAsia="ru-RU"/>
        </w:rPr>
        <w:t>формировать навыки связной речи у детей, речевой слух</w:t>
      </w:r>
      <w:r>
        <w:rPr>
          <w:rFonts w:ascii="Times New Roman" w:hAnsi="Times New Roman"/>
          <w:sz w:val="28"/>
          <w:szCs w:val="28"/>
          <w:lang w:eastAsia="ru-RU"/>
        </w:rPr>
        <w:t>; развивать</w:t>
      </w:r>
      <w:r w:rsidRPr="00B633D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фонематическое восприятие;</w:t>
      </w:r>
    </w:p>
    <w:p w:rsidR="00EC741D" w:rsidRDefault="00EC741D" w:rsidP="00253768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расширять словарь</w:t>
      </w:r>
      <w:r w:rsidRPr="00B633D8">
        <w:rPr>
          <w:rFonts w:ascii="Times New Roman" w:hAnsi="Times New Roman"/>
          <w:sz w:val="28"/>
          <w:szCs w:val="28"/>
          <w:lang w:eastAsia="ru-RU"/>
        </w:rPr>
        <w:t xml:space="preserve"> по теме «Дикие животные» </w:t>
      </w:r>
      <w:r w:rsidRPr="00B633D8">
        <w:rPr>
          <w:rFonts w:ascii="Times New Roman" w:hAnsi="Times New Roman"/>
          <w:i/>
          <w:iCs/>
          <w:sz w:val="28"/>
          <w:szCs w:val="28"/>
          <w:lang w:eastAsia="ru-RU"/>
        </w:rPr>
        <w:t>(медведь, волк,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 xml:space="preserve"> лиса, лось, заяц, еж, белка, детеныш</w:t>
      </w:r>
      <w:r w:rsidRPr="00B633D8"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;</w:t>
      </w:r>
    </w:p>
    <w:p w:rsidR="00EC741D" w:rsidRDefault="00EC741D" w:rsidP="0025376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4A8D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 w:rsidRPr="00A54A8D">
        <w:rPr>
          <w:rFonts w:ascii="Times New Roman" w:hAnsi="Times New Roman"/>
          <w:sz w:val="28"/>
          <w:szCs w:val="28"/>
          <w:lang w:eastAsia="ru-RU"/>
        </w:rPr>
        <w:t>ф</w:t>
      </w:r>
      <w:r>
        <w:rPr>
          <w:rFonts w:ascii="Times New Roman" w:hAnsi="Times New Roman"/>
          <w:sz w:val="28"/>
          <w:szCs w:val="28"/>
          <w:lang w:eastAsia="ru-RU"/>
        </w:rPr>
        <w:t>ормировать навыки</w:t>
      </w:r>
      <w:r w:rsidRPr="00A54A8D">
        <w:rPr>
          <w:rFonts w:ascii="Times New Roman" w:hAnsi="Times New Roman"/>
          <w:sz w:val="28"/>
          <w:szCs w:val="28"/>
          <w:lang w:eastAsia="ru-RU"/>
        </w:rPr>
        <w:t xml:space="preserve"> сотрудничества, взаимопонимания, доброжелательности, самостоятельности, инициативности, ответственности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EC741D" w:rsidRPr="00A54A8D" w:rsidRDefault="00EC741D" w:rsidP="002537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30AAE">
        <w:rPr>
          <w:rFonts w:ascii="Times New Roman" w:hAnsi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 воспитывать любовь и бережное отношение</w:t>
      </w:r>
      <w:r w:rsidRPr="00A54A8D">
        <w:rPr>
          <w:rFonts w:ascii="Times New Roman" w:hAnsi="Times New Roman"/>
          <w:sz w:val="28"/>
          <w:szCs w:val="28"/>
          <w:lang w:eastAsia="ru-RU"/>
        </w:rPr>
        <w:t xml:space="preserve"> к природе.</w:t>
      </w:r>
    </w:p>
    <w:p w:rsidR="00EC741D" w:rsidRPr="00A54A8D" w:rsidRDefault="00EC741D" w:rsidP="0025376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4A8D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Pr="00A54A8D">
        <w:rPr>
          <w:rFonts w:ascii="Times New Roman" w:hAnsi="Times New Roman"/>
          <w:sz w:val="28"/>
          <w:szCs w:val="28"/>
        </w:rPr>
        <w:t xml:space="preserve">: </w:t>
      </w:r>
      <w:r w:rsidRPr="00A54A8D">
        <w:rPr>
          <w:rFonts w:ascii="Times New Roman" w:hAnsi="Times New Roman"/>
          <w:sz w:val="28"/>
          <w:szCs w:val="28"/>
          <w:shd w:val="clear" w:color="auto" w:fill="FFFFFF"/>
        </w:rPr>
        <w:t xml:space="preserve">чтение художественных произведений </w:t>
      </w:r>
      <w:r w:rsidRPr="00A54A8D">
        <w:rPr>
          <w:rFonts w:ascii="Times New Roman" w:hAnsi="Times New Roman"/>
          <w:sz w:val="28"/>
          <w:szCs w:val="28"/>
        </w:rPr>
        <w:t>«Три медведя», «Маша и медведь», рассказов Е. Чарушина «Волчишко», «Медведица и медвежата», В. Бианки «Купание медвежат»</w:t>
      </w:r>
      <w:r w:rsidRPr="00A54A8D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A54A8D">
        <w:rPr>
          <w:rFonts w:ascii="Times New Roman" w:hAnsi="Times New Roman"/>
          <w:sz w:val="28"/>
          <w:szCs w:val="28"/>
        </w:rPr>
        <w:t xml:space="preserve">Н. Сладкова «Лиса и заяц»; </w:t>
      </w:r>
      <w:r w:rsidRPr="00A54A8D">
        <w:rPr>
          <w:rFonts w:ascii="Times New Roman" w:hAnsi="Times New Roman"/>
          <w:sz w:val="28"/>
          <w:szCs w:val="28"/>
          <w:shd w:val="clear" w:color="auto" w:fill="FFFFFF"/>
        </w:rPr>
        <w:t xml:space="preserve">рассматривание иллюстраций по теме «Дикие животные», беседы и наблюдения; </w:t>
      </w:r>
      <w:r w:rsidRPr="00A54A8D">
        <w:rPr>
          <w:rFonts w:ascii="Times New Roman" w:hAnsi="Times New Roman"/>
          <w:sz w:val="28"/>
          <w:szCs w:val="28"/>
          <w:lang w:eastAsia="ru-RU"/>
        </w:rPr>
        <w:t>разучивание игры «</w:t>
      </w:r>
      <w:r>
        <w:rPr>
          <w:rFonts w:ascii="Times New Roman" w:hAnsi="Times New Roman"/>
          <w:sz w:val="28"/>
          <w:szCs w:val="28"/>
          <w:lang w:eastAsia="ru-RU"/>
        </w:rPr>
        <w:t>На водопой</w:t>
      </w:r>
      <w:r w:rsidRPr="00A54A8D">
        <w:rPr>
          <w:rFonts w:ascii="Times New Roman" w:hAnsi="Times New Roman"/>
          <w:sz w:val="28"/>
          <w:szCs w:val="28"/>
          <w:lang w:eastAsia="ru-RU"/>
        </w:rPr>
        <w:t xml:space="preserve">»; </w:t>
      </w:r>
      <w:r w:rsidRPr="00A54A8D">
        <w:rPr>
          <w:rFonts w:ascii="Times New Roman" w:hAnsi="Times New Roman"/>
          <w:sz w:val="28"/>
          <w:szCs w:val="28"/>
          <w:shd w:val="clear" w:color="auto" w:fill="FFFFFF"/>
        </w:rPr>
        <w:t xml:space="preserve">дидактические игры </w:t>
      </w:r>
      <w:r w:rsidRPr="00A54A8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«Чей это домик?», «Кто чем питается?».</w:t>
      </w:r>
    </w:p>
    <w:p w:rsidR="00EC741D" w:rsidRPr="00A54A8D" w:rsidRDefault="00EC741D" w:rsidP="00253768">
      <w:pPr>
        <w:shd w:val="clear" w:color="auto" w:fill="FFFFFF"/>
        <w:spacing w:after="0" w:line="240" w:lineRule="auto"/>
        <w:jc w:val="both"/>
        <w:rPr>
          <w:rFonts w:ascii="Arial" w:hAnsi="Arial" w:cs="Arial"/>
          <w:lang w:eastAsia="ru-RU"/>
        </w:rPr>
      </w:pPr>
      <w:r w:rsidRPr="00A54A8D">
        <w:rPr>
          <w:rFonts w:ascii="Times New Roman" w:hAnsi="Times New Roman"/>
          <w:b/>
          <w:sz w:val="28"/>
          <w:szCs w:val="28"/>
        </w:rPr>
        <w:t>Словарная</w:t>
      </w:r>
      <w:r w:rsidRPr="00EB634C">
        <w:rPr>
          <w:rFonts w:ascii="Times New Roman" w:hAnsi="Times New Roman"/>
          <w:b/>
          <w:sz w:val="28"/>
          <w:szCs w:val="28"/>
        </w:rPr>
        <w:t xml:space="preserve"> работа: </w:t>
      </w:r>
      <w:r w:rsidRPr="00A54A8D">
        <w:rPr>
          <w:rFonts w:ascii="Times New Roman" w:hAnsi="Times New Roman"/>
          <w:sz w:val="28"/>
          <w:szCs w:val="28"/>
          <w:lang w:eastAsia="ru-RU"/>
        </w:rPr>
        <w:t>дикие животные</w:t>
      </w:r>
      <w:r>
        <w:rPr>
          <w:rFonts w:ascii="Times New Roman" w:hAnsi="Times New Roman"/>
          <w:sz w:val="28"/>
          <w:szCs w:val="28"/>
          <w:lang w:eastAsia="ru-RU"/>
        </w:rPr>
        <w:t>, детеныши, логово, берлога, дупло.</w:t>
      </w:r>
    </w:p>
    <w:p w:rsidR="00EC741D" w:rsidRDefault="00EC741D" w:rsidP="002537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>Раздаточный материал:</w:t>
      </w:r>
      <w:r w:rsidRPr="00EB6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фигурки животных, картинки – раскраски.</w:t>
      </w:r>
    </w:p>
    <w:p w:rsidR="00EC741D" w:rsidRPr="00EB634C" w:rsidRDefault="00EC741D" w:rsidP="00253768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>Демонстрационный материал:</w:t>
      </w:r>
      <w:r w:rsidRPr="00EB6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презентация «Лес и лесные жители», звуковое сопровождение «Звуки леса», дидактическая игра – пазл «Кто где живет?», схема описательного рассказа «Дикие животные».</w:t>
      </w:r>
    </w:p>
    <w:p w:rsidR="00EC741D" w:rsidRDefault="00EC741D" w:rsidP="002537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>Оборудование:</w:t>
      </w:r>
      <w:r w:rsidRPr="00EB63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«сухой» бассейн, мультимедийное оборудование, макет леса.</w:t>
      </w:r>
    </w:p>
    <w:p w:rsidR="00EC741D" w:rsidRDefault="00EC741D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EB634C">
        <w:rPr>
          <w:rFonts w:ascii="Times New Roman" w:hAnsi="Times New Roman"/>
          <w:b/>
          <w:sz w:val="28"/>
          <w:szCs w:val="28"/>
        </w:rPr>
        <w:t>Ход ОД:</w:t>
      </w:r>
      <w:r w:rsidRPr="00EB634C">
        <w:rPr>
          <w:rFonts w:ascii="Times New Roman" w:eastAsia="Times-Roman" w:hAnsi="Times New Roman"/>
          <w:sz w:val="28"/>
          <w:szCs w:val="28"/>
        </w:rPr>
        <w:t xml:space="preserve"> </w:t>
      </w:r>
    </w:p>
    <w:p w:rsidR="00EC741D" w:rsidRDefault="00EC741D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A54A8D">
        <w:rPr>
          <w:rFonts w:ascii="Times New Roman" w:hAnsi="Times New Roman"/>
          <w:b/>
          <w:bCs/>
          <w:sz w:val="28"/>
          <w:szCs w:val="28"/>
          <w:lang w:eastAsia="ru-RU"/>
        </w:rPr>
        <w:t>Упражнение «Найди и назови»</w:t>
      </w:r>
    </w:p>
    <w:p w:rsidR="00EC741D" w:rsidRDefault="00EC741D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t>Воспитатель предлагает детям подойти к «сухому» бассейну и достать по одной фигурке. (</w:t>
      </w:r>
      <w:r w:rsidRPr="00A54A8D">
        <w:rPr>
          <w:rFonts w:ascii="Times New Roman" w:hAnsi="Times New Roman"/>
          <w:i/>
          <w:sz w:val="28"/>
          <w:szCs w:val="28"/>
          <w:lang w:eastAsia="ru-RU"/>
        </w:rPr>
        <w:t>Развитие тонкой моторики, тактильных ощущений. Уточнение словаря по теме «Дикие животные»</w:t>
      </w:r>
      <w:r>
        <w:rPr>
          <w:rFonts w:ascii="Times New Roman" w:hAnsi="Times New Roman"/>
          <w:i/>
          <w:sz w:val="28"/>
          <w:szCs w:val="28"/>
          <w:lang w:eastAsia="ru-RU"/>
        </w:rPr>
        <w:t>).</w:t>
      </w:r>
      <w:r w:rsidRPr="00065384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065384">
        <w:rPr>
          <w:rFonts w:ascii="Times New Roman" w:hAnsi="Times New Roman"/>
          <w:iCs/>
          <w:sz w:val="28"/>
          <w:szCs w:val="28"/>
          <w:lang w:eastAsia="ru-RU"/>
        </w:rPr>
        <w:t xml:space="preserve">Дети вынимают из «бассейнов» фигурки 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диких </w:t>
      </w:r>
      <w:r w:rsidRPr="00065384">
        <w:rPr>
          <w:rFonts w:ascii="Times New Roman" w:hAnsi="Times New Roman"/>
          <w:iCs/>
          <w:sz w:val="28"/>
          <w:szCs w:val="28"/>
          <w:lang w:eastAsia="ru-RU"/>
        </w:rPr>
        <w:t>животных.</w:t>
      </w:r>
    </w:p>
    <w:p w:rsidR="00EC741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54A8D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EC741D" w:rsidRPr="00A54A8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54A8D">
        <w:rPr>
          <w:rFonts w:ascii="Times New Roman" w:hAnsi="Times New Roman"/>
          <w:sz w:val="28"/>
          <w:szCs w:val="28"/>
          <w:lang w:eastAsia="ru-RU"/>
        </w:rPr>
        <w:t>Расскажите, что вы достали.</w:t>
      </w:r>
    </w:p>
    <w:p w:rsidR="00EC741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384">
        <w:rPr>
          <w:rFonts w:ascii="Times New Roman" w:hAnsi="Times New Roman"/>
          <w:b/>
          <w:sz w:val="28"/>
          <w:szCs w:val="28"/>
          <w:lang w:eastAsia="ru-RU"/>
        </w:rPr>
        <w:t>Дети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EC741D" w:rsidRPr="00A54A8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Я достал медведя, волка, лису, зайца, белку, лося, ежа.</w:t>
      </w:r>
    </w:p>
    <w:p w:rsidR="00EC741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F5D0C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EC741D" w:rsidRPr="00A54A8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54A8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Расставьте</w:t>
      </w:r>
      <w:r w:rsidRPr="00A54A8D">
        <w:rPr>
          <w:rFonts w:ascii="Times New Roman" w:hAnsi="Times New Roman"/>
          <w:sz w:val="28"/>
          <w:szCs w:val="28"/>
          <w:lang w:eastAsia="ru-RU"/>
        </w:rPr>
        <w:t xml:space="preserve"> фигурки </w:t>
      </w:r>
      <w:r>
        <w:rPr>
          <w:rFonts w:ascii="Times New Roman" w:hAnsi="Times New Roman"/>
          <w:sz w:val="28"/>
          <w:szCs w:val="28"/>
          <w:lang w:eastAsia="ru-RU"/>
        </w:rPr>
        <w:t>на макете</w:t>
      </w:r>
      <w:r w:rsidRPr="00A54A8D">
        <w:rPr>
          <w:rFonts w:ascii="Times New Roman" w:hAnsi="Times New Roman"/>
          <w:sz w:val="28"/>
          <w:szCs w:val="28"/>
          <w:lang w:eastAsia="ru-RU"/>
        </w:rPr>
        <w:t>. Как можно назвать тех, кого вы нашли?</w:t>
      </w:r>
    </w:p>
    <w:p w:rsidR="00EC741D" w:rsidRDefault="00EC741D" w:rsidP="006776E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65384">
        <w:rPr>
          <w:rFonts w:ascii="Times New Roman" w:hAnsi="Times New Roman"/>
          <w:b/>
          <w:sz w:val="28"/>
          <w:szCs w:val="28"/>
          <w:lang w:eastAsia="ru-RU"/>
        </w:rPr>
        <w:t>Дети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EC741D" w:rsidRPr="00A54A8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A54A8D">
        <w:rPr>
          <w:rFonts w:ascii="Times New Roman" w:hAnsi="Times New Roman"/>
          <w:sz w:val="28"/>
          <w:szCs w:val="28"/>
          <w:lang w:eastAsia="ru-RU"/>
        </w:rPr>
        <w:t xml:space="preserve"> Это животные.</w:t>
      </w:r>
    </w:p>
    <w:p w:rsidR="00EC741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384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A54A8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C741D" w:rsidRPr="00A54A8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54A8D">
        <w:rPr>
          <w:rFonts w:ascii="Times New Roman" w:hAnsi="Times New Roman"/>
          <w:sz w:val="28"/>
          <w:szCs w:val="28"/>
          <w:lang w:eastAsia="ru-RU"/>
        </w:rPr>
        <w:t>Где они живут?</w:t>
      </w:r>
    </w:p>
    <w:p w:rsidR="00EC741D" w:rsidRDefault="00EC741D" w:rsidP="006776E5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65384">
        <w:rPr>
          <w:rFonts w:ascii="Times New Roman" w:hAnsi="Times New Roman"/>
          <w:b/>
          <w:sz w:val="28"/>
          <w:szCs w:val="28"/>
          <w:lang w:eastAsia="ru-RU"/>
        </w:rPr>
        <w:t>Дети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EC741D" w:rsidRPr="00A54A8D" w:rsidRDefault="00EC741D" w:rsidP="006776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A54A8D">
        <w:rPr>
          <w:rFonts w:ascii="Times New Roman" w:hAnsi="Times New Roman"/>
          <w:sz w:val="28"/>
          <w:szCs w:val="28"/>
          <w:lang w:eastAsia="ru-RU"/>
        </w:rPr>
        <w:t xml:space="preserve"> Они живут в лесу.</w:t>
      </w:r>
    </w:p>
    <w:p w:rsidR="00EC741D" w:rsidRDefault="00EC741D" w:rsidP="00677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384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EC741D" w:rsidRPr="00065384" w:rsidRDefault="00EC741D" w:rsidP="006776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54A8D">
        <w:rPr>
          <w:rFonts w:ascii="Times New Roman" w:hAnsi="Times New Roman"/>
          <w:sz w:val="28"/>
          <w:szCs w:val="28"/>
          <w:lang w:eastAsia="ru-RU"/>
        </w:rPr>
        <w:t xml:space="preserve"> Верно. Они живут в лесу, </w:t>
      </w:r>
      <w:r w:rsidRPr="00065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поэтому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их </w:t>
      </w:r>
      <w:r w:rsidRPr="00065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 и называют - лесные животные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дикие</w:t>
      </w:r>
      <w:r w:rsidRPr="00065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Они </w:t>
      </w:r>
      <w:r w:rsidRPr="00A54A8D">
        <w:rPr>
          <w:rFonts w:ascii="Times New Roman" w:hAnsi="Times New Roman"/>
          <w:sz w:val="28"/>
          <w:szCs w:val="28"/>
          <w:lang w:eastAsia="ru-RU"/>
        </w:rPr>
        <w:t>сами строят себе жилище, сами добывают себе еду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0653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лесные обитатели живут как бы одной большой семьёй, в которой существуют свои правила и все им подчиняются, потому что зависят друг от друга, жить друг без друга не могут.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 предлагаю вам отправиться в волшебный лес, чтобы поближе познакомиться с его обитателями. 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65384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256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Закройте глаза и скажите волшебные слова: </w:t>
      </w:r>
    </w:p>
    <w:p w:rsidR="00EC741D" w:rsidRDefault="00EC741D" w:rsidP="0032564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25642">
        <w:rPr>
          <w:rFonts w:ascii="Times New Roman" w:hAnsi="Times New Roman"/>
          <w:color w:val="000000"/>
          <w:sz w:val="28"/>
          <w:szCs w:val="28"/>
          <w:lang w:eastAsia="ru-RU"/>
        </w:rPr>
        <w:t>«Мы спешим в волшебный лес, полон разных он чудес!».</w:t>
      </w:r>
    </w:p>
    <w:p w:rsidR="00EC741D" w:rsidRPr="00325642" w:rsidRDefault="00EC741D" w:rsidP="00325642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225pt;margin-top:10.5pt;width:193.5pt;height:122.25pt;z-index:251654656">
            <v:imagedata r:id="rId7" o:title="" cropbottom="3575f"/>
          </v:shape>
        </w:pict>
      </w:r>
      <w:r w:rsidRPr="00325642">
        <w:rPr>
          <w:rFonts w:ascii="Times New Roman" w:hAnsi="Times New Roman"/>
          <w:i/>
          <w:color w:val="000000"/>
          <w:sz w:val="28"/>
          <w:szCs w:val="28"/>
          <w:lang w:eastAsia="ru-RU"/>
        </w:rPr>
        <w:t>(Звучит музыка «Звуки леса»)</w:t>
      </w:r>
    </w:p>
    <w:p w:rsidR="00EC741D" w:rsidRPr="00325642" w:rsidRDefault="00EC741D" w:rsidP="00C8637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325642">
        <w:rPr>
          <w:rFonts w:ascii="Times New Roman" w:hAnsi="Times New Roman"/>
          <w:color w:val="000000"/>
          <w:sz w:val="28"/>
          <w:szCs w:val="28"/>
          <w:lang w:eastAsia="ru-RU"/>
        </w:rPr>
        <w:t>Открываем глаза – мы с вами в лесу.</w:t>
      </w:r>
    </w:p>
    <w:p w:rsidR="00EC741D" w:rsidRPr="00325642" w:rsidRDefault="00EC741D" w:rsidP="00D5116A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256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(слайд 1 Лес)</w:t>
      </w:r>
    </w:p>
    <w:p w:rsidR="00EC741D" w:rsidRPr="00325642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256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325642">
        <w:rPr>
          <w:rFonts w:ascii="Times New Roman" w:hAnsi="Times New Roman"/>
          <w:bCs/>
          <w:color w:val="000000"/>
          <w:sz w:val="28"/>
          <w:szCs w:val="28"/>
          <w:lang w:eastAsia="ru-RU"/>
        </w:rPr>
        <w:t>- Что вы видите?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Опишите.</w:t>
      </w:r>
    </w:p>
    <w:p w:rsidR="00EC741D" w:rsidRPr="00325642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256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- Много деревьев, кустарники.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3256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- Какое время года? Почему вы так думаете?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3256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EC741D" w:rsidRPr="00325642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- Поздняя осень. Потому что нет листьев, трава уже высохла, на небе облака.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325642">
        <w:rPr>
          <w:rFonts w:ascii="Times New Roman" w:hAnsi="Times New Roman"/>
          <w:b/>
          <w:color w:val="111111"/>
          <w:sz w:val="28"/>
          <w:szCs w:val="28"/>
        </w:rPr>
        <w:t>Воспитатель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 Действительно, в нашем лесу тоже наступила осень. </w:t>
      </w:r>
    </w:p>
    <w:p w:rsidR="00EC741D" w:rsidRDefault="00EC741D" w:rsidP="00C8637C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15711E">
        <w:rPr>
          <w:rFonts w:ascii="Times New Roman" w:hAnsi="Times New Roman"/>
          <w:b/>
          <w:color w:val="111111"/>
          <w:sz w:val="28"/>
          <w:szCs w:val="28"/>
        </w:rPr>
        <w:t>Артикуляционная и пальчиковая гимнастика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Подул холодный ветер и засвистел над головой:</w:t>
      </w:r>
      <w:r w:rsidRPr="00325642">
        <w:rPr>
          <w:rFonts w:ascii="Times New Roman" w:hAnsi="Times New Roman"/>
          <w:color w:val="111111"/>
          <w:sz w:val="28"/>
          <w:szCs w:val="28"/>
        </w:rPr>
        <w:t xml:space="preserve"> с-с-с-с</w:t>
      </w:r>
      <w:r>
        <w:rPr>
          <w:rFonts w:ascii="Times New Roman" w:hAnsi="Times New Roman"/>
          <w:color w:val="111111"/>
          <w:sz w:val="28"/>
          <w:szCs w:val="28"/>
        </w:rPr>
        <w:t>-с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Ветер усилился</w:t>
      </w:r>
      <w:r w:rsidRPr="00325642">
        <w:rPr>
          <w:rFonts w:ascii="Times New Roman" w:hAnsi="Times New Roman"/>
          <w:color w:val="111111"/>
          <w:sz w:val="28"/>
          <w:szCs w:val="28"/>
        </w:rPr>
        <w:t>, зашумели в вышине деревья :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325642">
        <w:rPr>
          <w:rFonts w:ascii="Times New Roman" w:hAnsi="Times New Roman"/>
          <w:color w:val="111111"/>
          <w:sz w:val="28"/>
          <w:szCs w:val="28"/>
        </w:rPr>
        <w:t>ш-ш-ш-ш</w:t>
      </w:r>
      <w:r>
        <w:rPr>
          <w:rFonts w:ascii="Times New Roman" w:hAnsi="Times New Roman"/>
          <w:color w:val="111111"/>
          <w:sz w:val="28"/>
          <w:szCs w:val="28"/>
        </w:rPr>
        <w:t>-ш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Дождь по веткам застучал: кап-кап-кап (</w:t>
      </w:r>
      <w:r w:rsidRPr="0015711E">
        <w:rPr>
          <w:rFonts w:ascii="Times New Roman" w:hAnsi="Times New Roman"/>
          <w:i/>
          <w:color w:val="111111"/>
          <w:sz w:val="28"/>
          <w:szCs w:val="28"/>
        </w:rPr>
        <w:t>стук пальчиками по поверхности стола</w:t>
      </w:r>
      <w:r>
        <w:rPr>
          <w:rFonts w:ascii="Times New Roman" w:hAnsi="Times New Roman"/>
          <w:color w:val="111111"/>
          <w:sz w:val="28"/>
          <w:szCs w:val="28"/>
        </w:rPr>
        <w:t>)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Град по ним заколотил: так-так-так (</w:t>
      </w:r>
      <w:r w:rsidRPr="000F1983">
        <w:rPr>
          <w:rFonts w:ascii="Times New Roman" w:hAnsi="Times New Roman"/>
          <w:i/>
          <w:color w:val="111111"/>
          <w:sz w:val="28"/>
          <w:szCs w:val="28"/>
        </w:rPr>
        <w:t>стук кулачками друг о друга</w:t>
      </w:r>
      <w:r>
        <w:rPr>
          <w:rFonts w:ascii="Times New Roman" w:hAnsi="Times New Roman"/>
          <w:color w:val="111111"/>
          <w:sz w:val="28"/>
          <w:szCs w:val="28"/>
        </w:rPr>
        <w:t>)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Снег потом запорошил (</w:t>
      </w:r>
      <w:r w:rsidRPr="000F1983">
        <w:rPr>
          <w:rFonts w:ascii="Times New Roman" w:hAnsi="Times New Roman"/>
          <w:i/>
          <w:color w:val="111111"/>
          <w:sz w:val="28"/>
          <w:szCs w:val="28"/>
        </w:rPr>
        <w:t>плавные движения кистями</w:t>
      </w:r>
      <w:r>
        <w:rPr>
          <w:rFonts w:ascii="Times New Roman" w:hAnsi="Times New Roman"/>
          <w:color w:val="111111"/>
          <w:sz w:val="28"/>
          <w:szCs w:val="28"/>
        </w:rPr>
        <w:t>)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Одеялом лес накрыл (</w:t>
      </w:r>
      <w:r w:rsidRPr="000F1983">
        <w:rPr>
          <w:rFonts w:ascii="Times New Roman" w:hAnsi="Times New Roman"/>
          <w:i/>
          <w:color w:val="111111"/>
          <w:sz w:val="28"/>
          <w:szCs w:val="28"/>
        </w:rPr>
        <w:t>ладони прижать к столу</w:t>
      </w:r>
      <w:r>
        <w:rPr>
          <w:rFonts w:ascii="Times New Roman" w:hAnsi="Times New Roman"/>
          <w:color w:val="111111"/>
          <w:sz w:val="28"/>
          <w:szCs w:val="28"/>
        </w:rPr>
        <w:t>)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F1983">
        <w:rPr>
          <w:rFonts w:ascii="Times New Roman" w:hAnsi="Times New Roman"/>
          <w:b/>
          <w:color w:val="111111"/>
          <w:sz w:val="28"/>
          <w:szCs w:val="28"/>
        </w:rPr>
        <w:t>Воспитатель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- Что-то тихо стало в лесу. Куда же все подевались? 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F1983">
        <w:rPr>
          <w:rFonts w:ascii="Times New Roman" w:hAnsi="Times New Roman"/>
          <w:b/>
          <w:color w:val="111111"/>
          <w:sz w:val="28"/>
          <w:szCs w:val="28"/>
        </w:rPr>
        <w:t>Дети</w:t>
      </w:r>
      <w:r>
        <w:rPr>
          <w:rFonts w:ascii="Times New Roman" w:hAnsi="Times New Roman"/>
          <w:color w:val="111111"/>
          <w:sz w:val="28"/>
          <w:szCs w:val="28"/>
        </w:rPr>
        <w:t xml:space="preserve">: 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Птицы улетели в теплые края. Животные готовятся к зиме.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F1983">
        <w:rPr>
          <w:rFonts w:ascii="Times New Roman" w:hAnsi="Times New Roman"/>
          <w:b/>
          <w:color w:val="111111"/>
          <w:sz w:val="28"/>
          <w:szCs w:val="28"/>
        </w:rPr>
        <w:t>Воспитатель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Действительно, с наступление осени жизнь у животных леса меняется, им нужно подготовиться к наступающим холодам. Поэтому тревожить мы их не будем, а тихо понаблюдаем. Приготовьте бинокли. (</w:t>
      </w:r>
      <w:r w:rsidRPr="000F1983">
        <w:rPr>
          <w:rFonts w:ascii="Times New Roman" w:hAnsi="Times New Roman"/>
          <w:i/>
          <w:color w:val="111111"/>
          <w:sz w:val="28"/>
          <w:szCs w:val="28"/>
        </w:rPr>
        <w:t>Приставить к глазам воображаемые «бинокли» - кулачки</w:t>
      </w:r>
      <w:r>
        <w:rPr>
          <w:rFonts w:ascii="Times New Roman" w:hAnsi="Times New Roman"/>
          <w:color w:val="111111"/>
          <w:sz w:val="28"/>
          <w:szCs w:val="28"/>
        </w:rPr>
        <w:t>).</w:t>
      </w:r>
    </w:p>
    <w:p w:rsidR="00EC741D" w:rsidRDefault="00EC741D" w:rsidP="0015711E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Дидактическая игра «Какой? Какая?»</w:t>
      </w:r>
    </w:p>
    <w:p w:rsidR="00EC741D" w:rsidRDefault="00EC741D" w:rsidP="000F1983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0F1983">
        <w:rPr>
          <w:rFonts w:ascii="Times New Roman" w:hAnsi="Times New Roman"/>
          <w:b/>
          <w:color w:val="111111"/>
          <w:sz w:val="28"/>
          <w:szCs w:val="28"/>
        </w:rPr>
        <w:t>Воспитатель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EC741D" w:rsidRPr="000F1983" w:rsidRDefault="00EC741D" w:rsidP="000F19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F1983">
        <w:rPr>
          <w:rFonts w:ascii="Times New Roman" w:hAnsi="Times New Roman"/>
          <w:color w:val="111111"/>
          <w:sz w:val="28"/>
          <w:szCs w:val="28"/>
        </w:rPr>
        <w:t xml:space="preserve">- </w:t>
      </w:r>
      <w:r w:rsidRPr="000F1983">
        <w:rPr>
          <w:rFonts w:ascii="Times New Roman" w:hAnsi="Times New Roman"/>
          <w:color w:val="000000"/>
          <w:sz w:val="28"/>
          <w:szCs w:val="28"/>
          <w:lang w:eastAsia="ru-RU"/>
        </w:rPr>
        <w:t>Не портной, а всю жизнь с иголками ходит.</w:t>
      </w:r>
    </w:p>
    <w:p w:rsidR="00EC741D" w:rsidRDefault="00EC741D" w:rsidP="000F19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alt="" style="position:absolute;margin-left:279pt;margin-top:-.3pt;width:140.25pt;height:99pt;z-index:251655680">
            <v:imagedata r:id="rId8" o:title=""/>
          </v:shape>
        </w:pict>
      </w:r>
      <w:r w:rsidRPr="000F1983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 w:rsidRPr="000F1983">
        <w:rPr>
          <w:rFonts w:ascii="Times New Roman" w:hAnsi="Times New Roman"/>
          <w:color w:val="000000"/>
          <w:sz w:val="28"/>
          <w:szCs w:val="28"/>
          <w:lang w:eastAsia="ru-RU"/>
        </w:rPr>
        <w:t>: Еж.</w:t>
      </w:r>
    </w:p>
    <w:p w:rsidR="00EC741D" w:rsidRDefault="00EC741D" w:rsidP="00D5116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(Слайд 2)</w:t>
      </w:r>
    </w:p>
    <w:p w:rsidR="00EC741D" w:rsidRDefault="00EC741D" w:rsidP="000F19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68BB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EC741D" w:rsidRDefault="00EC741D" w:rsidP="000F19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Какой он?</w:t>
      </w:r>
    </w:p>
    <w:p w:rsidR="00EC741D" w:rsidRDefault="00EC741D" w:rsidP="000F19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68BB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EC741D" w:rsidRDefault="00EC741D" w:rsidP="000F19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Маленький, колючий.</w:t>
      </w:r>
    </w:p>
    <w:p w:rsidR="00EC741D" w:rsidRDefault="00EC741D" w:rsidP="000F198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68BB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Pr="009868BB" w:rsidRDefault="00EC741D" w:rsidP="009868BB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9868BB">
        <w:rPr>
          <w:rStyle w:val="c1"/>
          <w:color w:val="000000"/>
        </w:rPr>
        <w:t xml:space="preserve"> </w:t>
      </w:r>
      <w:r w:rsidRPr="009868BB">
        <w:rPr>
          <w:rStyle w:val="c1"/>
          <w:color w:val="000000"/>
          <w:sz w:val="28"/>
          <w:szCs w:val="28"/>
        </w:rPr>
        <w:t>Ой, смотрите,</w:t>
      </w:r>
      <w:r w:rsidRPr="00AF5D0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</w:t>
      </w:r>
      <w:r w:rsidRPr="009868BB">
        <w:rPr>
          <w:rStyle w:val="c1"/>
          <w:color w:val="000000"/>
          <w:sz w:val="28"/>
          <w:szCs w:val="28"/>
        </w:rPr>
        <w:t>од кустом </w:t>
      </w:r>
      <w:r>
        <w:rPr>
          <w:rStyle w:val="c1"/>
          <w:color w:val="000000"/>
          <w:sz w:val="28"/>
          <w:szCs w:val="28"/>
        </w:rPr>
        <w:t>к</w:t>
      </w:r>
      <w:r w:rsidRPr="009868BB">
        <w:rPr>
          <w:rStyle w:val="c1"/>
          <w:color w:val="000000"/>
          <w:sz w:val="28"/>
          <w:szCs w:val="28"/>
        </w:rPr>
        <w:t>то-то с рыженьким хвостом</w:t>
      </w:r>
      <w:r>
        <w:rPr>
          <w:rStyle w:val="c1"/>
          <w:color w:val="000000"/>
          <w:sz w:val="28"/>
          <w:szCs w:val="28"/>
        </w:rPr>
        <w:t>.</w:t>
      </w:r>
    </w:p>
    <w:p w:rsidR="00EC741D" w:rsidRDefault="00EC741D" w:rsidP="009868BB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_x0000_s1028" type="#_x0000_t75" alt="" style="position:absolute;margin-left:279pt;margin-top:8.15pt;width:140.25pt;height:99pt;z-index:251656704">
            <v:imagedata r:id="rId9" o:title=""/>
          </v:shape>
        </w:pict>
      </w:r>
      <w:r w:rsidRPr="009868BB">
        <w:rPr>
          <w:rStyle w:val="c1"/>
          <w:rFonts w:ascii="Times New Roman" w:hAnsi="Times New Roman"/>
          <w:color w:val="000000"/>
          <w:sz w:val="28"/>
          <w:szCs w:val="28"/>
        </w:rPr>
        <w:t> Как вы думаете, кто это?</w:t>
      </w:r>
    </w:p>
    <w:p w:rsidR="00EC741D" w:rsidRDefault="00EC741D" w:rsidP="009868BB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 w:rsidRPr="009868BB">
        <w:rPr>
          <w:rStyle w:val="c1"/>
          <w:rFonts w:ascii="Times New Roman" w:hAnsi="Times New Roman"/>
          <w:b/>
          <w:color w:val="000000"/>
          <w:sz w:val="28"/>
          <w:szCs w:val="28"/>
        </w:rPr>
        <w:t>Дети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- Лисица.</w:t>
      </w:r>
    </w:p>
    <w:p w:rsidR="00EC741D" w:rsidRDefault="00EC741D" w:rsidP="00D5116A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(Слайд 3)</w:t>
      </w:r>
    </w:p>
    <w:p w:rsidR="00EC741D" w:rsidRDefault="00EC741D" w:rsidP="009868BB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 w:rsidRPr="009868BB">
        <w:rPr>
          <w:rStyle w:val="c1"/>
          <w:rFonts w:ascii="Times New Roman" w:hAnsi="Times New Roman"/>
          <w:b/>
          <w:color w:val="000000"/>
          <w:sz w:val="28"/>
          <w:szCs w:val="28"/>
        </w:rPr>
        <w:t>Воспитатель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- Какая она?</w:t>
      </w:r>
    </w:p>
    <w:p w:rsidR="00EC741D" w:rsidRDefault="00EC741D" w:rsidP="009868BB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 w:rsidRPr="009868BB">
        <w:rPr>
          <w:rStyle w:val="c1"/>
          <w:rFonts w:ascii="Times New Roman" w:hAnsi="Times New Roman"/>
          <w:b/>
          <w:color w:val="000000"/>
          <w:sz w:val="28"/>
          <w:szCs w:val="28"/>
        </w:rPr>
        <w:t>Дети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/>
          <w:color w:val="000000"/>
          <w:sz w:val="28"/>
          <w:szCs w:val="28"/>
        </w:rPr>
        <w:t>- Рыжая, красивая, с пушистым хвостом, хитрая.</w:t>
      </w:r>
    </w:p>
    <w:p w:rsidR="00EC741D" w:rsidRDefault="00EC741D" w:rsidP="009868BB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</w:rPr>
      </w:pPr>
      <w:r w:rsidRPr="009868BB">
        <w:rPr>
          <w:rStyle w:val="c1"/>
          <w:rFonts w:ascii="Times New Roman" w:hAnsi="Times New Roman"/>
          <w:b/>
          <w:color w:val="000000"/>
          <w:sz w:val="28"/>
          <w:szCs w:val="28"/>
        </w:rPr>
        <w:t>Воспитатель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Самый страшный и зубастый</w:t>
      </w:r>
      <w:r w:rsidRPr="00AF5D0C"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>произвел переполох,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Все зверята разбежались.</w:t>
      </w:r>
      <w:r w:rsidRPr="00AF5D0C">
        <w:rPr>
          <w:rFonts w:ascii="Times New Roman" w:hAnsi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</w:rPr>
        <w:t>Напугал зверят тех…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noProof/>
          <w:lang w:eastAsia="ru-RU"/>
        </w:rPr>
        <w:pict>
          <v:shape id="_x0000_s1029" type="#_x0000_t75" alt="" style="position:absolute;margin-left:274.5pt;margin-top:5.85pt;width:148.5pt;height:99pt;z-index:251657728">
            <v:imagedata r:id="rId10" o:title=""/>
          </v:shape>
        </w:pict>
      </w:r>
      <w:r w:rsidRPr="009868BB">
        <w:rPr>
          <w:rFonts w:ascii="Times New Roman" w:hAnsi="Times New Roman"/>
          <w:b/>
          <w:color w:val="111111"/>
          <w:sz w:val="28"/>
          <w:szCs w:val="28"/>
        </w:rPr>
        <w:t>Дети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Волк.</w:t>
      </w:r>
    </w:p>
    <w:p w:rsidR="00EC741D" w:rsidRDefault="00EC741D" w:rsidP="00D5116A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(Слайд 4)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9868BB">
        <w:rPr>
          <w:rFonts w:ascii="Times New Roman" w:hAnsi="Times New Roman"/>
          <w:b/>
          <w:color w:val="111111"/>
          <w:sz w:val="28"/>
          <w:szCs w:val="28"/>
        </w:rPr>
        <w:t>Воспитатель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Какой он?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9868BB">
        <w:rPr>
          <w:rFonts w:ascii="Times New Roman" w:hAnsi="Times New Roman"/>
          <w:b/>
          <w:color w:val="111111"/>
          <w:sz w:val="28"/>
          <w:szCs w:val="28"/>
        </w:rPr>
        <w:t>Дети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Серый, сильный, злой.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</w:rPr>
      </w:pPr>
      <w:r w:rsidRPr="009868BB">
        <w:rPr>
          <w:rFonts w:ascii="Times New Roman" w:hAnsi="Times New Roman"/>
          <w:b/>
          <w:color w:val="111111"/>
          <w:sz w:val="28"/>
          <w:szCs w:val="28"/>
        </w:rPr>
        <w:t>Воспитатель</w:t>
      </w:r>
      <w:r>
        <w:rPr>
          <w:rFonts w:ascii="Times New Roman" w:hAnsi="Times New Roman"/>
          <w:color w:val="111111"/>
          <w:sz w:val="28"/>
          <w:szCs w:val="28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0" type="#_x0000_t75" alt="" style="position:absolute;margin-left:253.5pt;margin-top:21.05pt;width:169.5pt;height:99pt;z-index:251658752">
            <v:imagedata r:id="rId11" o:title=""/>
          </v:shape>
        </w:pict>
      </w:r>
      <w:r>
        <w:rPr>
          <w:rFonts w:ascii="Times New Roman" w:hAnsi="Times New Roman"/>
          <w:color w:val="111111"/>
          <w:sz w:val="28"/>
          <w:szCs w:val="28"/>
        </w:rPr>
        <w:t>-</w:t>
      </w:r>
      <w:r w:rsidRPr="009868BB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</w:t>
      </w:r>
      <w:r w:rsidRPr="009868BB">
        <w:rPr>
          <w:rFonts w:ascii="Times New Roman" w:hAnsi="Times New Roman"/>
          <w:color w:val="000000"/>
          <w:sz w:val="28"/>
          <w:szCs w:val="28"/>
          <w:lang w:eastAsia="ru-RU"/>
        </w:rPr>
        <w:t>Трав копытами касаясь, ходит по лесу красавец, ходит смело и легко, рога раскинув высоко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68BB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-Лось.</w:t>
      </w:r>
    </w:p>
    <w:p w:rsidR="00EC741D" w:rsidRDefault="00EC741D" w:rsidP="00D5116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(Слайд 5)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68BB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ь: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Какой он?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68BB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Большой, длинноногий, сильный, с рогами.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5D0C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Default="00EC741D" w:rsidP="009868BB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F5D0C">
        <w:rPr>
          <w:rFonts w:ascii="Times New Roman" w:hAnsi="Times New Roman"/>
          <w:color w:val="000000"/>
          <w:sz w:val="28"/>
          <w:szCs w:val="28"/>
          <w:lang w:eastAsia="ru-RU"/>
        </w:rPr>
        <w:t>Мчится без оглядки, лишь сверкают пятки, мчится что есть духу, хвост короче уха. Всех зверёк пугается, под кустом спасается.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5D0C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Заяц.</w:t>
      </w:r>
    </w:p>
    <w:p w:rsidR="00EC741D" w:rsidRDefault="00EC741D" w:rsidP="00D5116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(Слайд 6)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1" type="#_x0000_t75" alt="" style="position:absolute;margin-left:271.5pt;margin-top:-9pt;width:135pt;height:89.1pt;z-index:251659776">
            <v:imagedata r:id="rId12" o:title="" cropright="10334f"/>
          </v:shape>
        </w:pict>
      </w:r>
      <w:r w:rsidRPr="00AF5D0C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Какой он?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5D0C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Маленький, пушистый, трусливый.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5D0C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Кто, позабыв тревоги, спит в своей берлоге?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32" type="#_x0000_t75" alt="" style="position:absolute;margin-left:276.45pt;margin-top:2.4pt;width:145.5pt;height:99pt;z-index:251660800">
            <v:imagedata r:id="rId13" o:title="" cropleft="11806f" cropright="3539f"/>
          </v:shape>
        </w:pict>
      </w:r>
      <w:r w:rsidRPr="00AF5D0C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Медведь.</w:t>
      </w:r>
    </w:p>
    <w:p w:rsidR="00EC741D" w:rsidRDefault="00EC741D" w:rsidP="00D5116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(Слайд 7)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5D0C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Какой он?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5D0C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Pr="00CE2479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2479">
        <w:rPr>
          <w:rFonts w:ascii="Times New Roman" w:hAnsi="Times New Roman"/>
          <w:sz w:val="28"/>
          <w:szCs w:val="28"/>
        </w:rPr>
        <w:t>- Большой</w:t>
      </w:r>
      <w:r w:rsidRPr="00CE2479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r w:rsidRPr="00CE2479">
        <w:rPr>
          <w:rFonts w:ascii="Times New Roman" w:hAnsi="Times New Roman"/>
          <w:sz w:val="28"/>
          <w:szCs w:val="28"/>
        </w:rPr>
        <w:t xml:space="preserve"> сильный, коричневый.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5D0C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Pr="00AF5D0C" w:rsidRDefault="00EC741D" w:rsidP="00AF5D0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F5D0C">
        <w:rPr>
          <w:rStyle w:val="c1"/>
          <w:color w:val="000000"/>
        </w:rPr>
        <w:t xml:space="preserve"> </w:t>
      </w:r>
      <w:r w:rsidRPr="00AF5D0C">
        <w:rPr>
          <w:rStyle w:val="c1"/>
          <w:color w:val="000000"/>
          <w:sz w:val="28"/>
          <w:szCs w:val="28"/>
        </w:rPr>
        <w:t xml:space="preserve">Серая шубка, мех серебристый, </w:t>
      </w:r>
      <w:r>
        <w:rPr>
          <w:rStyle w:val="c1"/>
          <w:color w:val="000000"/>
          <w:sz w:val="28"/>
          <w:szCs w:val="28"/>
        </w:rPr>
        <w:t>о</w:t>
      </w:r>
      <w:r w:rsidRPr="00AF5D0C">
        <w:rPr>
          <w:rStyle w:val="c1"/>
          <w:color w:val="000000"/>
          <w:sz w:val="28"/>
          <w:szCs w:val="28"/>
        </w:rPr>
        <w:t>чень красивая, хвостик пушистый,</w:t>
      </w:r>
    </w:p>
    <w:p w:rsidR="00EC741D" w:rsidRPr="00AF5D0C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F5D0C">
        <w:rPr>
          <w:rStyle w:val="c1"/>
          <w:rFonts w:ascii="Times New Roman" w:hAnsi="Times New Roman"/>
          <w:color w:val="000000"/>
          <w:sz w:val="28"/>
          <w:szCs w:val="28"/>
        </w:rPr>
        <w:t xml:space="preserve">Если вам немного повезет, </w:t>
      </w:r>
      <w:r>
        <w:rPr>
          <w:rStyle w:val="c1"/>
          <w:rFonts w:ascii="Times New Roman" w:hAnsi="Times New Roman"/>
          <w:color w:val="000000"/>
          <w:sz w:val="28"/>
          <w:szCs w:val="28"/>
        </w:rPr>
        <w:t>о</w:t>
      </w:r>
      <w:r w:rsidRPr="00AF5D0C">
        <w:rPr>
          <w:rStyle w:val="c1"/>
          <w:rFonts w:ascii="Times New Roman" w:hAnsi="Times New Roman"/>
          <w:color w:val="000000"/>
          <w:sz w:val="28"/>
          <w:szCs w:val="28"/>
        </w:rPr>
        <w:t>решек из руки у вас возьмет.</w:t>
      </w:r>
    </w:p>
    <w:p w:rsidR="00EC741D" w:rsidRPr="00CE2479" w:rsidRDefault="00EC741D" w:rsidP="00AF5D0C">
      <w:pPr>
        <w:pStyle w:val="c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pict>
          <v:shape id="_x0000_s1033" type="#_x0000_t75" alt="" style="position:absolute;margin-left:276.45pt;margin-top:3.4pt;width:120.75pt;height:99pt;z-index:251661824">
            <v:imagedata r:id="rId14" o:title=""/>
          </v:shape>
        </w:pict>
      </w:r>
      <w:r w:rsidRPr="00CE2479">
        <w:rPr>
          <w:b/>
          <w:color w:val="000000"/>
          <w:sz w:val="28"/>
          <w:szCs w:val="28"/>
        </w:rPr>
        <w:t>Дети:</w:t>
      </w:r>
    </w:p>
    <w:p w:rsidR="00EC741D" w:rsidRDefault="00EC741D" w:rsidP="00AF5D0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Белка.</w:t>
      </w:r>
    </w:p>
    <w:p w:rsidR="00EC741D" w:rsidRDefault="00EC741D" w:rsidP="00D5116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(Слайд 8)</w:t>
      </w:r>
    </w:p>
    <w:p w:rsidR="00EC741D" w:rsidRDefault="00EC741D" w:rsidP="00AF5D0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2479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</w:t>
      </w:r>
    </w:p>
    <w:p w:rsidR="00EC741D" w:rsidRDefault="00EC741D" w:rsidP="00AF5D0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Какая она?</w:t>
      </w:r>
    </w:p>
    <w:p w:rsidR="00EC741D" w:rsidRDefault="00EC741D" w:rsidP="00AF5D0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E2479">
        <w:rPr>
          <w:b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>:</w:t>
      </w:r>
    </w:p>
    <w:p w:rsidR="00EC741D" w:rsidRPr="00AF5D0C" w:rsidRDefault="00EC741D" w:rsidP="00AF5D0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шустрая, быстрая, пушистая.</w:t>
      </w:r>
    </w:p>
    <w:p w:rsidR="00EC741D" w:rsidRPr="00CE2479" w:rsidRDefault="00EC741D" w:rsidP="00CE2479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E2479">
        <w:rPr>
          <w:rStyle w:val="c8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Дидактическая игра</w:t>
      </w:r>
      <w:r>
        <w:rPr>
          <w:rStyle w:val="c8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– пазл </w:t>
      </w:r>
      <w:r w:rsidRPr="00CE2479">
        <w:rPr>
          <w:rStyle w:val="c8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CE2479"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>“</w:t>
      </w:r>
      <w:r>
        <w:rPr>
          <w:rStyle w:val="c1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Кто где живет?» </w: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E2479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Default="00EC741D" w:rsidP="0025376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Pr="00CE247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у вас есть дом, где вы живёте со своей семьёй? А в лесу есть дома? У каждого животного есть свой дом в лесу. Только эти дома все разные. Где кому удобно, там и живут.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C741D" w:rsidRPr="00CE2479" w:rsidRDefault="00EC741D" w:rsidP="00CE2479">
      <w:pPr>
        <w:shd w:val="clear" w:color="auto" w:fill="FFFFFF"/>
        <w:spacing w:after="0" w:line="240" w:lineRule="auto"/>
        <w:rPr>
          <w:rStyle w:val="c8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6523C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Дети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523C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приглашаются на палас, где совместно собирают пазл)</w:t>
      </w:r>
    </w:p>
    <w:p w:rsidR="00EC741D" w:rsidRDefault="00EC741D" w:rsidP="00ED3FDF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93BD5">
        <w:rPr>
          <w:rFonts w:ascii="Times New Roman" w:hAnsi="Times New Roman"/>
          <w:color w:val="000000"/>
          <w:sz w:val="28"/>
          <w:szCs w:val="28"/>
          <w:lang w:eastAsia="ru-RU"/>
        </w:rPr>
        <w:object w:dxaOrig="5414" w:dyaOrig="7189">
          <v:shape id="_x0000_i1025" type="#_x0000_t75" style="width:114pt;height:94.5pt" o:ole="">
            <v:imagedata r:id="rId15" o:title="" cropbottom="16491f"/>
          </v:shape>
          <o:OLEObject Type="Embed" ProgID="PowerPoint.Slide.8" ShapeID="_x0000_i1025" DrawAspect="Content" ObjectID="_1602156626" r:id="rId16"/>
        </w:objec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6523C9">
        <w:rPr>
          <w:rFonts w:ascii="Times New Roman" w:hAnsi="Times New Roman"/>
          <w:color w:val="000000"/>
          <w:sz w:val="28"/>
          <w:szCs w:val="28"/>
          <w:lang w:eastAsia="ru-RU"/>
        </w:rPr>
        <w:object w:dxaOrig="5414" w:dyaOrig="7189">
          <v:shape id="_x0000_i1026" type="#_x0000_t75" style="width:105.75pt;height:96.75pt" o:ole="">
            <v:imagedata r:id="rId17" o:title="" cropbottom="16336f"/>
          </v:shape>
          <o:OLEObject Type="Embed" ProgID="PowerPoint.Slide.8" ShapeID="_x0000_i1026" DrawAspect="Content" ObjectID="_1602156627" r:id="rId18"/>
        </w:object>
      </w:r>
    </w:p>
    <w:p w:rsidR="00EC741D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523C9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EC741D" w:rsidRPr="00AF5D0C" w:rsidRDefault="00EC741D" w:rsidP="00AF5D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Объясните ваш выбор. Кто еще живет в норе? Как называется дом у волка?</w:t>
      </w:r>
    </w:p>
    <w:p w:rsidR="00EC741D" w:rsidRDefault="00EC741D" w:rsidP="00CE247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Ест</w:t>
      </w:r>
      <w:r w:rsidRPr="006523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 у каждого свой дом, всем тепло, уютно в нём. </w:t>
      </w:r>
      <w:r w:rsidRPr="006523C9">
        <w:rPr>
          <w:rFonts w:ascii="Times New Roman" w:hAnsi="Times New Roman"/>
          <w:color w:val="000000"/>
          <w:sz w:val="28"/>
          <w:szCs w:val="28"/>
        </w:rPr>
        <w:br/>
      </w:r>
      <w:r w:rsidRPr="006523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Уютно всем и мамам и их детёнышам. </w:t>
      </w:r>
      <w:r w:rsidRPr="006523C9">
        <w:rPr>
          <w:rFonts w:ascii="Times New Roman" w:hAnsi="Times New Roman"/>
          <w:color w:val="000000"/>
          <w:sz w:val="28"/>
          <w:szCs w:val="28"/>
        </w:rPr>
        <w:br/>
      </w:r>
      <w:r w:rsidRPr="006523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же создаёт уют, как же этих мам зовут?</w:t>
      </w:r>
    </w:p>
    <w:p w:rsidR="00EC741D" w:rsidRDefault="00EC741D" w:rsidP="006523C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E247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Дидактическая игра  «Мамы и их детеныши»</w:t>
      </w:r>
    </w:p>
    <w:p w:rsidR="00EC741D" w:rsidRDefault="00EC741D" w:rsidP="006523C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(Слайд 8)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0"/>
      </w:tblGrid>
      <w:tr w:rsidR="00EC741D" w:rsidTr="007A7D92">
        <w:tc>
          <w:tcPr>
            <w:tcW w:w="3190" w:type="dxa"/>
          </w:tcPr>
          <w:p w:rsidR="00EC741D" w:rsidRPr="007A7D92" w:rsidRDefault="00EC741D" w:rsidP="007A7D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A7D92">
              <w:rPr>
                <w:sz w:val="20"/>
                <w:szCs w:val="20"/>
              </w:rPr>
              <w:pict>
                <v:shape id="_x0000_i1027" type="#_x0000_t75" alt="" style="width:114pt;height:70.5pt">
                  <v:imagedata r:id="rId19" r:href="rId20" croptop="2431f"/>
                </v:shape>
              </w:pict>
            </w:r>
          </w:p>
        </w:tc>
        <w:tc>
          <w:tcPr>
            <w:tcW w:w="3190" w:type="dxa"/>
          </w:tcPr>
          <w:p w:rsidR="00EC741D" w:rsidRPr="007A7D92" w:rsidRDefault="00EC741D" w:rsidP="007A7D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A7D92">
              <w:rPr>
                <w:sz w:val="20"/>
                <w:szCs w:val="20"/>
              </w:rPr>
              <w:pict>
                <v:shape id="_x0000_i1028" type="#_x0000_t75" alt="" style="width:123pt;height:70.5pt">
                  <v:imagedata r:id="rId21" r:href="rId22"/>
                </v:shape>
              </w:pict>
            </w:r>
          </w:p>
        </w:tc>
        <w:tc>
          <w:tcPr>
            <w:tcW w:w="3190" w:type="dxa"/>
          </w:tcPr>
          <w:p w:rsidR="00EC741D" w:rsidRPr="007A7D92" w:rsidRDefault="00EC741D" w:rsidP="007A7D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A7D92">
              <w:rPr>
                <w:sz w:val="20"/>
                <w:szCs w:val="20"/>
              </w:rPr>
              <w:pict>
                <v:shape id="_x0000_i1029" type="#_x0000_t75" alt="" style="width:111.75pt;height:73.5pt">
                  <v:imagedata r:id="rId23" r:href="rId24"/>
                </v:shape>
              </w:pict>
            </w:r>
          </w:p>
        </w:tc>
      </w:tr>
      <w:tr w:rsidR="00EC741D" w:rsidTr="007A7D92">
        <w:tc>
          <w:tcPr>
            <w:tcW w:w="3190" w:type="dxa"/>
          </w:tcPr>
          <w:p w:rsidR="00EC741D" w:rsidRPr="007A7D92" w:rsidRDefault="00EC741D" w:rsidP="007A7D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A7D92">
              <w:rPr>
                <w:sz w:val="20"/>
                <w:szCs w:val="20"/>
              </w:rPr>
              <w:pict>
                <v:shape id="_x0000_i1030" type="#_x0000_t75" alt="" style="width:116.25pt;height:78pt">
                  <v:imagedata r:id="rId25" r:href="rId26"/>
                </v:shape>
              </w:pict>
            </w:r>
          </w:p>
        </w:tc>
        <w:tc>
          <w:tcPr>
            <w:tcW w:w="3190" w:type="dxa"/>
          </w:tcPr>
          <w:p w:rsidR="00EC741D" w:rsidRPr="007A7D92" w:rsidRDefault="00EC741D" w:rsidP="007A7D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A7D92">
              <w:rPr>
                <w:sz w:val="20"/>
                <w:szCs w:val="20"/>
              </w:rPr>
              <w:pict>
                <v:shape id="_x0000_i1031" type="#_x0000_t75" alt="" style="width:122.25pt;height:80.25pt">
                  <v:imagedata r:id="rId27" r:href="rId28"/>
                </v:shape>
              </w:pict>
            </w:r>
          </w:p>
        </w:tc>
        <w:tc>
          <w:tcPr>
            <w:tcW w:w="3190" w:type="dxa"/>
          </w:tcPr>
          <w:p w:rsidR="00EC741D" w:rsidRPr="007A7D92" w:rsidRDefault="00EC741D" w:rsidP="007A7D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7A7D92">
              <w:rPr>
                <w:sz w:val="20"/>
                <w:szCs w:val="20"/>
              </w:rPr>
              <w:pict>
                <v:shape id="_x0000_i1032" type="#_x0000_t75" alt="" style="width:118.5pt;height:79.5pt">
                  <v:imagedata r:id="rId29" r:href="rId30"/>
                </v:shape>
              </w:pict>
            </w:r>
          </w:p>
        </w:tc>
      </w:tr>
    </w:tbl>
    <w:p w:rsidR="00EC741D" w:rsidRDefault="00EC741D" w:rsidP="006523C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EC741D" w:rsidRDefault="00EC741D" w:rsidP="006523C9">
      <w:pPr>
        <w:shd w:val="clear" w:color="auto" w:fill="FFFFFF"/>
        <w:spacing w:after="0" w:line="240" w:lineRule="auto"/>
        <w:rPr>
          <w:color w:val="000000"/>
          <w:sz w:val="27"/>
          <w:szCs w:val="27"/>
          <w:shd w:val="clear" w:color="auto" w:fill="FFFFFF"/>
        </w:rPr>
      </w:pPr>
      <w:r w:rsidRPr="00450A6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>
        <w:rPr>
          <w:color w:val="000000"/>
          <w:sz w:val="27"/>
          <w:szCs w:val="27"/>
          <w:shd w:val="clear" w:color="auto" w:fill="FFFFFF"/>
        </w:rPr>
        <w:t>:</w:t>
      </w:r>
    </w:p>
    <w:p w:rsidR="00EC741D" w:rsidRDefault="00EC741D" w:rsidP="00253768">
      <w:pPr>
        <w:shd w:val="clear" w:color="auto" w:fill="FFFFFF"/>
        <w:spacing w:after="0" w:line="240" w:lineRule="auto"/>
        <w:jc w:val="both"/>
        <w:rPr>
          <w:color w:val="000000"/>
          <w:sz w:val="27"/>
          <w:szCs w:val="27"/>
        </w:rPr>
      </w:pPr>
      <w:r w:rsidRPr="00450A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Как зовут маму у лисёнка? Лисица. Мама медвежонка – медведица, мама ежонка – ежиха, мама волчонка – волчица, мама лосёнка – лосиха, мама бельчонка – белка. Молодцы ребята!</w:t>
      </w:r>
    </w:p>
    <w:p w:rsidR="00EC741D" w:rsidRPr="00450A6C" w:rsidRDefault="00EC741D" w:rsidP="00450A6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450A6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Игра – разминка:  </w:t>
      </w: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«На водопой»</w:t>
      </w:r>
    </w:p>
    <w:p w:rsidR="00EC741D" w:rsidRPr="00450A6C" w:rsidRDefault="00EC741D" w:rsidP="00450A6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Как-то днем лесной тропой звери шли на водопой (</w:t>
      </w:r>
      <w:r w:rsidRPr="00450A6C">
        <w:rPr>
          <w:rFonts w:ascii="Times New Roman" w:hAnsi="Times New Roman"/>
          <w:i/>
          <w:color w:val="000000"/>
          <w:sz w:val="28"/>
          <w:szCs w:val="28"/>
          <w:lang w:eastAsia="ru-RU"/>
        </w:rPr>
        <w:t>дети спокойно идут по кругу друг за другом</w:t>
      </w: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),</w:t>
      </w:r>
    </w:p>
    <w:p w:rsidR="00EC741D" w:rsidRPr="00450A6C" w:rsidRDefault="00EC741D" w:rsidP="00450A6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За мамой лосихой топал лосенок (</w:t>
      </w:r>
      <w:r w:rsidRPr="00450A6C">
        <w:rPr>
          <w:rFonts w:ascii="Times New Roman" w:hAnsi="Times New Roman"/>
          <w:i/>
          <w:color w:val="000000"/>
          <w:sz w:val="28"/>
          <w:szCs w:val="28"/>
          <w:lang w:eastAsia="ru-RU"/>
        </w:rPr>
        <w:t>идут, громко топая),</w:t>
      </w:r>
    </w:p>
    <w:p w:rsidR="00EC741D" w:rsidRPr="00450A6C" w:rsidRDefault="00EC741D" w:rsidP="00450A6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За мамой лисицей крался лисенок (</w:t>
      </w:r>
      <w:r w:rsidRPr="00450A6C">
        <w:rPr>
          <w:rFonts w:ascii="Times New Roman" w:hAnsi="Times New Roman"/>
          <w:i/>
          <w:color w:val="000000"/>
          <w:sz w:val="28"/>
          <w:szCs w:val="28"/>
          <w:lang w:eastAsia="ru-RU"/>
        </w:rPr>
        <w:t>крадутся на носочках</w:t>
      </w: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),</w:t>
      </w:r>
    </w:p>
    <w:p w:rsidR="00EC741D" w:rsidRPr="00450A6C" w:rsidRDefault="00EC741D" w:rsidP="00450A6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За мамой медведицей шел медвежонок (</w:t>
      </w:r>
      <w:r w:rsidRPr="00450A6C">
        <w:rPr>
          <w:rFonts w:ascii="Times New Roman" w:hAnsi="Times New Roman"/>
          <w:i/>
          <w:color w:val="000000"/>
          <w:sz w:val="28"/>
          <w:szCs w:val="28"/>
          <w:lang w:eastAsia="ru-RU"/>
        </w:rPr>
        <w:t>идут вперевалку</w:t>
      </w: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),</w:t>
      </w:r>
    </w:p>
    <w:p w:rsidR="00EC741D" w:rsidRPr="00450A6C" w:rsidRDefault="00EC741D" w:rsidP="00450A6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За мамой зайчихой - косые зайчата (</w:t>
      </w:r>
      <w:r w:rsidRPr="00450A6C">
        <w:rPr>
          <w:rFonts w:ascii="Times New Roman" w:hAnsi="Times New Roman"/>
          <w:i/>
          <w:color w:val="000000"/>
          <w:sz w:val="28"/>
          <w:szCs w:val="28"/>
          <w:lang w:eastAsia="ru-RU"/>
        </w:rPr>
        <w:t>скачут на выпрямленных ногах</w:t>
      </w: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),</w:t>
      </w:r>
    </w:p>
    <w:p w:rsidR="00EC741D" w:rsidRPr="00450A6C" w:rsidRDefault="00EC741D" w:rsidP="00450A6C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Все мамы и дети напиться хотят (</w:t>
      </w:r>
      <w:r w:rsidRPr="00450A6C">
        <w:rPr>
          <w:rFonts w:ascii="Times New Roman" w:hAnsi="Times New Roman"/>
          <w:i/>
          <w:color w:val="000000"/>
          <w:sz w:val="28"/>
          <w:szCs w:val="28"/>
          <w:lang w:eastAsia="ru-RU"/>
        </w:rPr>
        <w:t>лицом в круг, делают движение языком и лакают)</w:t>
      </w: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C741D" w:rsidRPr="00450A6C" w:rsidRDefault="00EC741D" w:rsidP="006523C9">
      <w:pPr>
        <w:shd w:val="clear" w:color="auto" w:fill="FFFFFF"/>
        <w:spacing w:after="0" w:line="240" w:lineRule="auto"/>
        <w:rPr>
          <w:rStyle w:val="c1"/>
          <w:rFonts w:ascii="Times New Roman" w:hAnsi="Times New Roman"/>
          <w:color w:val="000000"/>
          <w:sz w:val="28"/>
          <w:szCs w:val="28"/>
          <w:lang w:eastAsia="ru-RU"/>
        </w:rPr>
      </w:pPr>
      <w:r w:rsidRPr="00450A6C">
        <w:rPr>
          <w:rFonts w:ascii="Times New Roman" w:hAnsi="Times New Roman"/>
          <w:b/>
          <w:color w:val="000000"/>
          <w:sz w:val="28"/>
          <w:szCs w:val="28"/>
          <w:lang w:eastAsia="ru-RU"/>
        </w:rPr>
        <w:t>Воспитатель</w:t>
      </w:r>
      <w:r w:rsidRPr="00450A6C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450A6C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450A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каждого животного свой характер, свои особенности и свой внешний вид.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i/>
          <w:sz w:val="28"/>
          <w:szCs w:val="28"/>
        </w:rPr>
      </w:pPr>
      <w:r w:rsidRPr="00450A6C">
        <w:rPr>
          <w:rFonts w:ascii="Times New Roman" w:eastAsia="Times-Roman" w:hAnsi="Times New Roman"/>
          <w:b/>
          <w:sz w:val="28"/>
          <w:szCs w:val="28"/>
        </w:rPr>
        <w:t>Составление рассказов – описаний по схеме</w:t>
      </w:r>
      <w:r>
        <w:rPr>
          <w:rFonts w:ascii="Times New Roman" w:eastAsia="Times-Roman" w:hAnsi="Times New Roman"/>
          <w:sz w:val="28"/>
          <w:szCs w:val="28"/>
        </w:rPr>
        <w:t>. (</w:t>
      </w:r>
      <w:r>
        <w:rPr>
          <w:rFonts w:ascii="Times New Roman" w:eastAsia="Times-Roman" w:hAnsi="Times New Roman"/>
          <w:i/>
          <w:sz w:val="28"/>
          <w:szCs w:val="28"/>
        </w:rPr>
        <w:t>Р</w:t>
      </w:r>
      <w:r w:rsidRPr="00450A6C">
        <w:rPr>
          <w:rFonts w:ascii="Times New Roman" w:eastAsia="Times-Roman" w:hAnsi="Times New Roman"/>
          <w:i/>
          <w:sz w:val="28"/>
          <w:szCs w:val="28"/>
        </w:rPr>
        <w:t>азвитие связной речи, внимания, памяти)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 w:rsidRPr="00450A6C">
        <w:rPr>
          <w:rFonts w:ascii="Times New Roman" w:eastAsia="Times-Roman" w:hAnsi="Times New Roman"/>
          <w:b/>
          <w:sz w:val="28"/>
          <w:szCs w:val="28"/>
        </w:rPr>
        <w:t>Воспитатель</w:t>
      </w:r>
      <w:r>
        <w:rPr>
          <w:rFonts w:ascii="Times New Roman" w:eastAsia="Times-Roman" w:hAnsi="Times New Roman"/>
          <w:sz w:val="28"/>
          <w:szCs w:val="28"/>
        </w:rPr>
        <w:t>: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t>- Выберите себе фигурку одного из диких животных. Сейчас вы попробуете рассказать о своем животном, пользуясь схемой-подсказкой.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t>(Слайд 9)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t>- назвать животное. Вопросительный знак об этом напомнит.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t>- размер: крупное или маленькое.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t>- какого цвета шерсть, пушистая или гладкая?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t>- чем питается: хищное или травоядное?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t xml:space="preserve">- где живет? </w:t>
      </w:r>
    </w:p>
    <w:p w:rsidR="00EC741D" w:rsidRDefault="00EC741D" w:rsidP="00450A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  <w:r>
        <w:rPr>
          <w:rFonts w:ascii="Times New Roman" w:eastAsia="Times-Roman" w:hAnsi="Times New Roman"/>
          <w:sz w:val="28"/>
          <w:szCs w:val="28"/>
        </w:rPr>
        <w:t>- что делает осенью-зимой.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014"/>
        <w:gridCol w:w="2942"/>
      </w:tblGrid>
      <w:tr w:rsidR="00EC741D" w:rsidTr="007A7D92">
        <w:tc>
          <w:tcPr>
            <w:tcW w:w="3082" w:type="dxa"/>
          </w:tcPr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Roman" w:hAnsi="Times New Roman"/>
                <w:sz w:val="28"/>
                <w:szCs w:val="28"/>
              </w:rPr>
            </w:pPr>
            <w:r w:rsidRPr="007A7D92">
              <w:rPr>
                <w:sz w:val="20"/>
                <w:szCs w:val="20"/>
              </w:rPr>
              <w:pict>
                <v:shape id="_x0000_i1033" type="#_x0000_t75" alt="" style="width:35.25pt;height:61.5pt">
                  <v:imagedata r:id="rId31" r:href="rId32"/>
                </v:shape>
              </w:pict>
            </w:r>
          </w:p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Roman" w:hAnsi="Times New Roman"/>
                <w:sz w:val="28"/>
                <w:szCs w:val="28"/>
              </w:rPr>
            </w:pPr>
            <w:r w:rsidRPr="007A7D92">
              <w:rPr>
                <w:rFonts w:ascii="Times New Roman" w:eastAsia="Times-Roman" w:hAnsi="Times New Roman"/>
                <w:sz w:val="28"/>
                <w:szCs w:val="28"/>
              </w:rPr>
              <w:t>Кто это?</w:t>
            </w:r>
          </w:p>
        </w:tc>
        <w:tc>
          <w:tcPr>
            <w:tcW w:w="3014" w:type="dxa"/>
          </w:tcPr>
          <w:p w:rsidR="00EC741D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oval id="_x0000_s1034" style="position:absolute;left:0;text-align:left;margin-left:12.1pt;margin-top:4.15pt;width:62.4pt;height:54.45pt;z-index:251652608;mso-position-horizontal-relative:text;mso-position-vertical-relative:text" strokeweight="3pt"/>
              </w:pict>
            </w:r>
          </w:p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Roman" w:hAnsi="Times New Roman"/>
                <w:sz w:val="28"/>
                <w:szCs w:val="28"/>
              </w:rPr>
            </w:pPr>
          </w:p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oval id="_x0000_s1035" style="position:absolute;left:0;text-align:left;margin-left:93.1pt;margin-top:1.6pt;width:27pt;height:27pt;z-index:251653632" strokeweight="3pt"/>
              </w:pict>
            </w:r>
          </w:p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Roman" w:hAnsi="Times New Roman"/>
                <w:sz w:val="28"/>
                <w:szCs w:val="28"/>
              </w:rPr>
            </w:pPr>
          </w:p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Roman" w:hAnsi="Times New Roman"/>
                <w:sz w:val="28"/>
                <w:szCs w:val="28"/>
              </w:rPr>
            </w:pPr>
            <w:r w:rsidRPr="007A7D92">
              <w:rPr>
                <w:rFonts w:ascii="Times New Roman" w:eastAsia="Times-Roman" w:hAnsi="Times New Roman"/>
                <w:sz w:val="28"/>
                <w:szCs w:val="28"/>
              </w:rPr>
              <w:t>Размер.</w:t>
            </w:r>
          </w:p>
        </w:tc>
        <w:tc>
          <w:tcPr>
            <w:tcW w:w="2942" w:type="dxa"/>
          </w:tcPr>
          <w:p w:rsidR="00EC741D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7A7D92">
              <w:rPr>
                <w:sz w:val="20"/>
                <w:szCs w:val="20"/>
              </w:rPr>
              <w:pict>
                <v:shape id="_x0000_i1034" type="#_x0000_t75" alt="" style="width:62.25pt;height:62.25pt">
                  <v:imagedata r:id="rId33" r:href="rId34"/>
                </v:shape>
              </w:pict>
            </w:r>
          </w:p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Roman" w:hAnsi="Times New Roman"/>
                <w:sz w:val="28"/>
                <w:szCs w:val="28"/>
              </w:rPr>
            </w:pPr>
            <w:r w:rsidRPr="007A7D92"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</w:tr>
      <w:tr w:rsidR="00EC741D" w:rsidTr="007A7D92">
        <w:tc>
          <w:tcPr>
            <w:tcW w:w="3082" w:type="dxa"/>
          </w:tcPr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Roman" w:hAnsi="Times New Roman"/>
                <w:sz w:val="28"/>
                <w:szCs w:val="28"/>
              </w:rPr>
            </w:pPr>
            <w:r w:rsidRPr="007A7D92">
              <w:rPr>
                <w:sz w:val="20"/>
                <w:szCs w:val="20"/>
              </w:rPr>
              <w:pict>
                <v:shape id="_x0000_i1035" type="#_x0000_t75" alt="" style="width:135pt;height:81.75pt">
                  <v:imagedata r:id="rId35" r:href="rId36" croptop="27088f" cropbottom="20179f" cropleft="42799f" cropright="489f"/>
                </v:shape>
              </w:pict>
            </w:r>
          </w:p>
        </w:tc>
        <w:tc>
          <w:tcPr>
            <w:tcW w:w="3014" w:type="dxa"/>
          </w:tcPr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7A7D92">
              <w:rPr>
                <w:sz w:val="20"/>
                <w:szCs w:val="20"/>
              </w:rPr>
              <w:pict>
                <v:shape id="_x0000_i1036" type="#_x0000_t75" alt="" style="width:124.5pt;height:84.75pt">
                  <v:imagedata r:id="rId37" r:href="rId38" croptop="43554f" cropleft="2603f" cropright="42709f"/>
                </v:shape>
              </w:pict>
            </w:r>
          </w:p>
        </w:tc>
        <w:tc>
          <w:tcPr>
            <w:tcW w:w="2942" w:type="dxa"/>
          </w:tcPr>
          <w:p w:rsidR="00EC741D" w:rsidRPr="007A7D92" w:rsidRDefault="00EC741D" w:rsidP="007A7D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Roman" w:hAnsi="Times New Roman"/>
                <w:sz w:val="28"/>
                <w:szCs w:val="28"/>
              </w:rPr>
            </w:pPr>
            <w:r w:rsidRPr="007A7D92">
              <w:rPr>
                <w:sz w:val="20"/>
                <w:szCs w:val="20"/>
              </w:rPr>
              <w:pict>
                <v:shape id="_x0000_i1037" type="#_x0000_t75" alt="" style="width:126.75pt;height:81pt">
                  <v:imagedata r:id="rId37" r:href="rId39" croptop="44214f" cropleft="21888f" cropright="22713f"/>
                </v:shape>
              </w:pict>
            </w:r>
          </w:p>
        </w:tc>
      </w:tr>
    </w:tbl>
    <w:p w:rsidR="00EC741D" w:rsidRDefault="00EC741D" w:rsidP="00ED3FDF">
      <w:pPr>
        <w:pStyle w:val="dlg"/>
        <w:spacing w:before="0" w:beforeAutospacing="0" w:after="0" w:afterAutospacing="0"/>
        <w:rPr>
          <w:b/>
          <w:sz w:val="28"/>
          <w:szCs w:val="28"/>
        </w:rPr>
      </w:pPr>
    </w:p>
    <w:p w:rsidR="00EC741D" w:rsidRDefault="00EC741D" w:rsidP="00ED3FDF">
      <w:pPr>
        <w:pStyle w:val="dlg"/>
        <w:spacing w:before="0" w:beforeAutospacing="0" w:after="0" w:afterAutospacing="0"/>
        <w:rPr>
          <w:sz w:val="28"/>
          <w:szCs w:val="28"/>
        </w:rPr>
      </w:pPr>
      <w:r w:rsidRPr="00425342">
        <w:rPr>
          <w:b/>
          <w:sz w:val="28"/>
          <w:szCs w:val="28"/>
        </w:rPr>
        <w:t>Воспитатель</w:t>
      </w:r>
      <w:r w:rsidRPr="00425342">
        <w:rPr>
          <w:sz w:val="28"/>
          <w:szCs w:val="28"/>
        </w:rPr>
        <w:t>: </w:t>
      </w:r>
    </w:p>
    <w:p w:rsidR="00EC741D" w:rsidRPr="00425342" w:rsidRDefault="00EC741D" w:rsidP="00253768">
      <w:pPr>
        <w:pStyle w:val="dlg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pict>
          <v:shape id="_x0000_s1036" type="#_x0000_t75" alt="" style="position:absolute;margin-left:297pt;margin-top:3.4pt;width:156pt;height:105pt;z-index:251662848">
            <v:imagedata r:id="rId40" o:title="" croptop="5097f" cropbottom="6565f" cropleft="3297f" cropright="3043f"/>
          </v:shape>
        </w:pict>
      </w:r>
      <w:r>
        <w:rPr>
          <w:sz w:val="28"/>
          <w:szCs w:val="28"/>
        </w:rPr>
        <w:t xml:space="preserve">- </w:t>
      </w:r>
      <w:r w:rsidRPr="00425342">
        <w:rPr>
          <w:sz w:val="28"/>
          <w:szCs w:val="28"/>
        </w:rPr>
        <w:t>Как вы думаете, зверям хорошо жить в лесу?</w:t>
      </w:r>
    </w:p>
    <w:p w:rsidR="00EC741D" w:rsidRDefault="00EC741D" w:rsidP="00253768">
      <w:pPr>
        <w:pStyle w:val="dlg"/>
        <w:spacing w:before="0" w:beforeAutospacing="0" w:after="0" w:afterAutospacing="0"/>
        <w:rPr>
          <w:sz w:val="28"/>
          <w:szCs w:val="28"/>
        </w:rPr>
      </w:pPr>
      <w:r w:rsidRPr="00425342">
        <w:rPr>
          <w:b/>
          <w:sz w:val="28"/>
          <w:szCs w:val="28"/>
        </w:rPr>
        <w:t>Дети:</w:t>
      </w:r>
      <w:r w:rsidRPr="00425342">
        <w:rPr>
          <w:sz w:val="28"/>
          <w:szCs w:val="28"/>
        </w:rPr>
        <w:t> </w:t>
      </w:r>
    </w:p>
    <w:p w:rsidR="00EC741D" w:rsidRPr="00425342" w:rsidRDefault="00EC741D" w:rsidP="00253768">
      <w:pPr>
        <w:pStyle w:val="dlg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342">
        <w:rPr>
          <w:sz w:val="28"/>
          <w:szCs w:val="28"/>
        </w:rPr>
        <w:t>Хорошо. Это их дом. Лес их кормит.</w:t>
      </w:r>
    </w:p>
    <w:p w:rsidR="00EC741D" w:rsidRDefault="00EC741D" w:rsidP="00253768">
      <w:pPr>
        <w:pStyle w:val="dlg"/>
        <w:spacing w:before="0" w:beforeAutospacing="0" w:after="0" w:afterAutospacing="0"/>
        <w:rPr>
          <w:sz w:val="28"/>
          <w:szCs w:val="28"/>
        </w:rPr>
      </w:pPr>
      <w:r w:rsidRPr="00425342">
        <w:rPr>
          <w:b/>
          <w:sz w:val="28"/>
          <w:szCs w:val="28"/>
        </w:rPr>
        <w:t>Воспитатель:</w:t>
      </w:r>
      <w:r w:rsidRPr="00425342">
        <w:rPr>
          <w:sz w:val="28"/>
          <w:szCs w:val="28"/>
        </w:rPr>
        <w:t> </w:t>
      </w:r>
    </w:p>
    <w:p w:rsidR="00EC741D" w:rsidRDefault="00EC741D" w:rsidP="00253768">
      <w:pPr>
        <w:pStyle w:val="dlg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342">
        <w:rPr>
          <w:sz w:val="28"/>
          <w:szCs w:val="28"/>
        </w:rPr>
        <w:t>А как люди должны вести себя в лесу?</w:t>
      </w:r>
    </w:p>
    <w:p w:rsidR="00EC741D" w:rsidRPr="00425342" w:rsidRDefault="00EC741D" w:rsidP="00253768">
      <w:pPr>
        <w:pStyle w:val="dlg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(Слайд 10)</w:t>
      </w:r>
    </w:p>
    <w:p w:rsidR="00EC741D" w:rsidRDefault="00EC741D" w:rsidP="00253768">
      <w:pPr>
        <w:pStyle w:val="dlg"/>
        <w:spacing w:before="0" w:beforeAutospacing="0" w:after="0" w:afterAutospacing="0"/>
        <w:rPr>
          <w:sz w:val="28"/>
          <w:szCs w:val="28"/>
        </w:rPr>
      </w:pPr>
      <w:r w:rsidRPr="00425342">
        <w:rPr>
          <w:b/>
          <w:sz w:val="28"/>
          <w:szCs w:val="28"/>
        </w:rPr>
        <w:t>Дети</w:t>
      </w:r>
      <w:r w:rsidRPr="00425342">
        <w:rPr>
          <w:sz w:val="28"/>
          <w:szCs w:val="28"/>
        </w:rPr>
        <w:t>: </w:t>
      </w:r>
    </w:p>
    <w:p w:rsidR="00EC741D" w:rsidRPr="00425342" w:rsidRDefault="00EC741D" w:rsidP="00253768">
      <w:pPr>
        <w:pStyle w:val="dlg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342">
        <w:rPr>
          <w:sz w:val="28"/>
          <w:szCs w:val="28"/>
        </w:rPr>
        <w:t>В лесу нельзя ничего ломать, обижать животных. Лес нельзя загрязнять.</w:t>
      </w:r>
    </w:p>
    <w:p w:rsidR="00EC741D" w:rsidRDefault="00EC741D" w:rsidP="00253768">
      <w:pPr>
        <w:pStyle w:val="dlg"/>
        <w:spacing w:before="0" w:beforeAutospacing="0" w:after="0" w:afterAutospacing="0"/>
        <w:jc w:val="both"/>
        <w:rPr>
          <w:sz w:val="28"/>
          <w:szCs w:val="28"/>
        </w:rPr>
      </w:pPr>
      <w:r w:rsidRPr="005E71C7">
        <w:rPr>
          <w:b/>
          <w:sz w:val="28"/>
          <w:szCs w:val="28"/>
        </w:rPr>
        <w:t>Воспитатель:</w:t>
      </w:r>
      <w:r w:rsidRPr="00425342">
        <w:rPr>
          <w:sz w:val="28"/>
          <w:szCs w:val="28"/>
        </w:rPr>
        <w:t> </w:t>
      </w:r>
    </w:p>
    <w:p w:rsidR="00EC741D" w:rsidRPr="00425342" w:rsidRDefault="00EC741D" w:rsidP="00253768">
      <w:pPr>
        <w:pStyle w:val="dlg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25342">
        <w:rPr>
          <w:sz w:val="28"/>
          <w:szCs w:val="28"/>
        </w:rPr>
        <w:t>Ребята, вы все молодцы, порадовали своими ответами. А теперь нам пора</w:t>
      </w:r>
      <w:r>
        <w:rPr>
          <w:sz w:val="28"/>
          <w:szCs w:val="28"/>
        </w:rPr>
        <w:t xml:space="preserve"> прощаться с лесом,</w:t>
      </w:r>
      <w:r w:rsidRPr="00425342">
        <w:rPr>
          <w:sz w:val="28"/>
          <w:szCs w:val="28"/>
        </w:rPr>
        <w:t xml:space="preserve"> возвращаться в наш детский сад.</w:t>
      </w:r>
      <w:r>
        <w:rPr>
          <w:sz w:val="28"/>
          <w:szCs w:val="28"/>
        </w:rPr>
        <w:t xml:space="preserve"> Закрываем глаза.</w:t>
      </w:r>
    </w:p>
    <w:p w:rsidR="00EC741D" w:rsidRDefault="00EC741D" w:rsidP="0025376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25342">
        <w:rPr>
          <w:rFonts w:ascii="Times New Roman" w:hAnsi="Times New Roman"/>
          <w:sz w:val="28"/>
          <w:szCs w:val="28"/>
          <w:shd w:val="clear" w:color="auto" w:fill="FFFFFF"/>
        </w:rPr>
        <w:t xml:space="preserve">«В лес волшебный окунулись,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детский сад потом</w:t>
      </w:r>
      <w:bookmarkStart w:id="0" w:name="_GoBack"/>
      <w:bookmarkEnd w:id="0"/>
      <w:r w:rsidRPr="00425342">
        <w:rPr>
          <w:rFonts w:ascii="Times New Roman" w:hAnsi="Times New Roman"/>
          <w:sz w:val="28"/>
          <w:szCs w:val="28"/>
          <w:shd w:val="clear" w:color="auto" w:fill="FFFFFF"/>
        </w:rPr>
        <w:t xml:space="preserve"> вернулись».</w:t>
      </w:r>
    </w:p>
    <w:p w:rsidR="00EC741D" w:rsidRDefault="00EC741D" w:rsidP="002537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E71C7">
        <w:rPr>
          <w:rFonts w:ascii="Times New Roman" w:hAnsi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EC741D" w:rsidRDefault="00EC741D" w:rsidP="0025376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А чтобы вы запомнили наше путешествие, я подарю вам картинки для раскрашивания. Они непростые. Прежде чем раскрасить животное, нужно аккуратно обвести его по пунктирным линиям.  Дома расскажите родителям о животном, которое изображено на вашей на картинке. </w:t>
      </w:r>
    </w:p>
    <w:p w:rsidR="00EC741D" w:rsidRPr="00425342" w:rsidRDefault="00EC741D" w:rsidP="00FF303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pict>
          <v:shape id="_x0000_i1038" type="#_x0000_t75" alt="" style="width:127.5pt;height:168.75pt">
            <v:imagedata r:id="rId41" r:href="rId42"/>
          </v:shape>
        </w:pict>
      </w:r>
      <w:r>
        <w:t xml:space="preserve">      </w:t>
      </w:r>
      <w:r>
        <w:pict>
          <v:shape id="_x0000_i1039" type="#_x0000_t75" alt="" style="width:120pt;height:157.5pt">
            <v:imagedata r:id="rId43" r:href="rId44"/>
          </v:shape>
        </w:pict>
      </w:r>
      <w:r>
        <w:t xml:space="preserve">     </w:t>
      </w:r>
      <w:r>
        <w:pict>
          <v:shape id="_x0000_i1040" type="#_x0000_t75" alt="" style="width:127.5pt;height:156.75pt">
            <v:imagedata r:id="rId45" r:href="rId46"/>
          </v:shape>
        </w:pict>
      </w:r>
    </w:p>
    <w:p w:rsidR="00EC741D" w:rsidRDefault="00EC741D" w:rsidP="00EB63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/>
          <w:sz w:val="28"/>
          <w:szCs w:val="28"/>
        </w:rPr>
      </w:pPr>
    </w:p>
    <w:sectPr w:rsidR="00EC741D" w:rsidSect="00E431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41D" w:rsidRDefault="00EC741D" w:rsidP="008D29B2">
      <w:pPr>
        <w:spacing w:after="0" w:line="240" w:lineRule="auto"/>
      </w:pPr>
      <w:r>
        <w:separator/>
      </w:r>
    </w:p>
  </w:endnote>
  <w:endnote w:type="continuationSeparator" w:id="0">
    <w:p w:rsidR="00EC741D" w:rsidRDefault="00EC741D" w:rsidP="008D2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41D" w:rsidRDefault="00EC741D" w:rsidP="008D29B2">
      <w:pPr>
        <w:spacing w:after="0" w:line="240" w:lineRule="auto"/>
      </w:pPr>
      <w:r>
        <w:separator/>
      </w:r>
    </w:p>
  </w:footnote>
  <w:footnote w:type="continuationSeparator" w:id="0">
    <w:p w:rsidR="00EC741D" w:rsidRDefault="00EC741D" w:rsidP="008D2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670E3"/>
    <w:multiLevelType w:val="multilevel"/>
    <w:tmpl w:val="EE7CBF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2521A2D"/>
    <w:multiLevelType w:val="hybridMultilevel"/>
    <w:tmpl w:val="0C1E26A0"/>
    <w:lvl w:ilvl="0" w:tplc="4E744E5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35240E"/>
    <w:multiLevelType w:val="hybridMultilevel"/>
    <w:tmpl w:val="1DD4A4D0"/>
    <w:lvl w:ilvl="0" w:tplc="6CA437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AEF05D4"/>
    <w:multiLevelType w:val="multilevel"/>
    <w:tmpl w:val="74E28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C51E51"/>
    <w:multiLevelType w:val="multilevel"/>
    <w:tmpl w:val="5EBA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473E4"/>
    <w:multiLevelType w:val="multilevel"/>
    <w:tmpl w:val="6686B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9827A8"/>
    <w:multiLevelType w:val="hybridMultilevel"/>
    <w:tmpl w:val="30D6D8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6C70B7"/>
    <w:multiLevelType w:val="multilevel"/>
    <w:tmpl w:val="CB54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803E62"/>
    <w:multiLevelType w:val="multilevel"/>
    <w:tmpl w:val="D36C68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F856051"/>
    <w:multiLevelType w:val="multilevel"/>
    <w:tmpl w:val="B76A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8"/>
  </w:num>
  <w:num w:numId="9">
    <w:abstractNumId w:val="9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7C07"/>
    <w:rsid w:val="0004531F"/>
    <w:rsid w:val="00065384"/>
    <w:rsid w:val="0007486B"/>
    <w:rsid w:val="00092627"/>
    <w:rsid w:val="000B3359"/>
    <w:rsid w:val="000C5C99"/>
    <w:rsid w:val="000D7A56"/>
    <w:rsid w:val="000F1983"/>
    <w:rsid w:val="000F7723"/>
    <w:rsid w:val="00102D4C"/>
    <w:rsid w:val="00136650"/>
    <w:rsid w:val="0015711E"/>
    <w:rsid w:val="00165E54"/>
    <w:rsid w:val="001D215E"/>
    <w:rsid w:val="001F2C68"/>
    <w:rsid w:val="00201C9D"/>
    <w:rsid w:val="00203463"/>
    <w:rsid w:val="00234244"/>
    <w:rsid w:val="0025302E"/>
    <w:rsid w:val="00253768"/>
    <w:rsid w:val="00261D55"/>
    <w:rsid w:val="00265026"/>
    <w:rsid w:val="002710B6"/>
    <w:rsid w:val="00287E12"/>
    <w:rsid w:val="002F5810"/>
    <w:rsid w:val="00325642"/>
    <w:rsid w:val="00353890"/>
    <w:rsid w:val="00357A94"/>
    <w:rsid w:val="00365794"/>
    <w:rsid w:val="00387ADE"/>
    <w:rsid w:val="003A0A9C"/>
    <w:rsid w:val="003A5316"/>
    <w:rsid w:val="003D2258"/>
    <w:rsid w:val="003D6523"/>
    <w:rsid w:val="00416D50"/>
    <w:rsid w:val="00425342"/>
    <w:rsid w:val="0042628B"/>
    <w:rsid w:val="0044020D"/>
    <w:rsid w:val="004500DF"/>
    <w:rsid w:val="00450A6C"/>
    <w:rsid w:val="004C438E"/>
    <w:rsid w:val="004C6057"/>
    <w:rsid w:val="004D4653"/>
    <w:rsid w:val="00503868"/>
    <w:rsid w:val="005173EB"/>
    <w:rsid w:val="00540606"/>
    <w:rsid w:val="005461EF"/>
    <w:rsid w:val="005529D8"/>
    <w:rsid w:val="005556EA"/>
    <w:rsid w:val="005563FC"/>
    <w:rsid w:val="00564125"/>
    <w:rsid w:val="005B063D"/>
    <w:rsid w:val="005E71C7"/>
    <w:rsid w:val="005E7C20"/>
    <w:rsid w:val="00616380"/>
    <w:rsid w:val="006259C4"/>
    <w:rsid w:val="00627030"/>
    <w:rsid w:val="00627C07"/>
    <w:rsid w:val="006523C9"/>
    <w:rsid w:val="006600B9"/>
    <w:rsid w:val="006747CB"/>
    <w:rsid w:val="006776E5"/>
    <w:rsid w:val="00691BD1"/>
    <w:rsid w:val="00695687"/>
    <w:rsid w:val="006A55D9"/>
    <w:rsid w:val="006C5E7E"/>
    <w:rsid w:val="006F0167"/>
    <w:rsid w:val="0070437F"/>
    <w:rsid w:val="00715DEA"/>
    <w:rsid w:val="00717714"/>
    <w:rsid w:val="00722B20"/>
    <w:rsid w:val="00723D4A"/>
    <w:rsid w:val="007344F6"/>
    <w:rsid w:val="007434F7"/>
    <w:rsid w:val="007711E4"/>
    <w:rsid w:val="007A6345"/>
    <w:rsid w:val="007A7D92"/>
    <w:rsid w:val="007B1D73"/>
    <w:rsid w:val="007C4633"/>
    <w:rsid w:val="007E55D5"/>
    <w:rsid w:val="007F2EB5"/>
    <w:rsid w:val="00802E6C"/>
    <w:rsid w:val="00810DCF"/>
    <w:rsid w:val="0082230F"/>
    <w:rsid w:val="0082538D"/>
    <w:rsid w:val="008257D4"/>
    <w:rsid w:val="008D0DFC"/>
    <w:rsid w:val="008D29B2"/>
    <w:rsid w:val="008E001A"/>
    <w:rsid w:val="008E4215"/>
    <w:rsid w:val="008F1791"/>
    <w:rsid w:val="009131B3"/>
    <w:rsid w:val="00914C32"/>
    <w:rsid w:val="0092285F"/>
    <w:rsid w:val="009722D5"/>
    <w:rsid w:val="009868BB"/>
    <w:rsid w:val="0099797F"/>
    <w:rsid w:val="009B210D"/>
    <w:rsid w:val="009D2B23"/>
    <w:rsid w:val="00A1103E"/>
    <w:rsid w:val="00A37589"/>
    <w:rsid w:val="00A4599E"/>
    <w:rsid w:val="00A507DC"/>
    <w:rsid w:val="00A53E02"/>
    <w:rsid w:val="00A54A8D"/>
    <w:rsid w:val="00A74A03"/>
    <w:rsid w:val="00A81592"/>
    <w:rsid w:val="00A858CC"/>
    <w:rsid w:val="00AB19D7"/>
    <w:rsid w:val="00AB5785"/>
    <w:rsid w:val="00AF34C3"/>
    <w:rsid w:val="00AF5D0C"/>
    <w:rsid w:val="00B52C5B"/>
    <w:rsid w:val="00B633D8"/>
    <w:rsid w:val="00B84AD9"/>
    <w:rsid w:val="00BC1EAE"/>
    <w:rsid w:val="00BE6FC8"/>
    <w:rsid w:val="00C01806"/>
    <w:rsid w:val="00C3654C"/>
    <w:rsid w:val="00C45595"/>
    <w:rsid w:val="00C6442A"/>
    <w:rsid w:val="00C8637C"/>
    <w:rsid w:val="00CE0E93"/>
    <w:rsid w:val="00CE2479"/>
    <w:rsid w:val="00CE4281"/>
    <w:rsid w:val="00D173F4"/>
    <w:rsid w:val="00D17905"/>
    <w:rsid w:val="00D20406"/>
    <w:rsid w:val="00D3276A"/>
    <w:rsid w:val="00D34590"/>
    <w:rsid w:val="00D41E44"/>
    <w:rsid w:val="00D4577B"/>
    <w:rsid w:val="00D5116A"/>
    <w:rsid w:val="00D56A24"/>
    <w:rsid w:val="00D93BD5"/>
    <w:rsid w:val="00DE1D8F"/>
    <w:rsid w:val="00DE592B"/>
    <w:rsid w:val="00E30AAE"/>
    <w:rsid w:val="00E34DA3"/>
    <w:rsid w:val="00E4313B"/>
    <w:rsid w:val="00E43AED"/>
    <w:rsid w:val="00E46F69"/>
    <w:rsid w:val="00E56567"/>
    <w:rsid w:val="00E569C4"/>
    <w:rsid w:val="00E6665E"/>
    <w:rsid w:val="00E72188"/>
    <w:rsid w:val="00E76EB9"/>
    <w:rsid w:val="00E8695A"/>
    <w:rsid w:val="00E90BA1"/>
    <w:rsid w:val="00EA6910"/>
    <w:rsid w:val="00EB4E72"/>
    <w:rsid w:val="00EB634C"/>
    <w:rsid w:val="00EC741D"/>
    <w:rsid w:val="00ED3FDF"/>
    <w:rsid w:val="00EE6FD7"/>
    <w:rsid w:val="00EF1958"/>
    <w:rsid w:val="00F02A87"/>
    <w:rsid w:val="00F158F6"/>
    <w:rsid w:val="00F230E7"/>
    <w:rsid w:val="00F2751F"/>
    <w:rsid w:val="00F510CB"/>
    <w:rsid w:val="00F74AFE"/>
    <w:rsid w:val="00F83076"/>
    <w:rsid w:val="00FC0EE7"/>
    <w:rsid w:val="00FC52DA"/>
    <w:rsid w:val="00FE6A82"/>
    <w:rsid w:val="00FF3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0D7A5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2E6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02E6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02E6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02E6C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02E6C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02E6C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02E6C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02E6C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02E6C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02E6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02E6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02E6C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02E6C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02E6C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02E6C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02E6C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02E6C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02E6C"/>
    <w:rPr>
      <w:rFonts w:ascii="Cambria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802E6C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802E6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802E6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802E6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802E6C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802E6C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802E6C"/>
    <w:rPr>
      <w:rFonts w:cs="Times New Roman"/>
      <w:i/>
      <w:iCs/>
    </w:rPr>
  </w:style>
  <w:style w:type="paragraph" w:styleId="NoSpacing">
    <w:name w:val="No Spacing"/>
    <w:uiPriority w:val="99"/>
    <w:qFormat/>
    <w:rsid w:val="00802E6C"/>
    <w:rPr>
      <w:lang w:eastAsia="en-US"/>
    </w:rPr>
  </w:style>
  <w:style w:type="paragraph" w:styleId="ListParagraph">
    <w:name w:val="List Paragraph"/>
    <w:basedOn w:val="Normal"/>
    <w:uiPriority w:val="99"/>
    <w:qFormat/>
    <w:rsid w:val="00802E6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802E6C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802E6C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802E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802E6C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802E6C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802E6C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802E6C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802E6C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802E6C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802E6C"/>
    <w:pPr>
      <w:outlineLvl w:val="9"/>
    </w:pPr>
  </w:style>
  <w:style w:type="paragraph" w:styleId="Header">
    <w:name w:val="header"/>
    <w:basedOn w:val="Normal"/>
    <w:link w:val="HeaderChar"/>
    <w:uiPriority w:val="99"/>
    <w:rsid w:val="008D2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29B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D2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29B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E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42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A37589"/>
    <w:rPr>
      <w:rFonts w:cs="Times New Roman"/>
      <w:color w:val="0000FF"/>
      <w:u w:val="single"/>
    </w:rPr>
  </w:style>
  <w:style w:type="paragraph" w:customStyle="1" w:styleId="c2c4">
    <w:name w:val="c2 c4"/>
    <w:basedOn w:val="Normal"/>
    <w:uiPriority w:val="99"/>
    <w:rsid w:val="00E569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locked/>
    <w:rsid w:val="00EE6F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locked/>
    <w:rsid w:val="005E7C20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Основной текст_"/>
    <w:basedOn w:val="DefaultParagraphFont"/>
    <w:link w:val="3"/>
    <w:uiPriority w:val="99"/>
    <w:locked/>
    <w:rsid w:val="00616380"/>
    <w:rPr>
      <w:rFonts w:cs="Times New Roman"/>
      <w:sz w:val="23"/>
      <w:szCs w:val="23"/>
      <w:lang w:bidi="ar-SA"/>
    </w:rPr>
  </w:style>
  <w:style w:type="paragraph" w:customStyle="1" w:styleId="3">
    <w:name w:val="Основной текст3"/>
    <w:basedOn w:val="Normal"/>
    <w:link w:val="a"/>
    <w:uiPriority w:val="99"/>
    <w:rsid w:val="00616380"/>
    <w:pPr>
      <w:widowControl w:val="0"/>
      <w:shd w:val="clear" w:color="auto" w:fill="FFFFFF"/>
      <w:spacing w:after="0" w:line="269" w:lineRule="exact"/>
      <w:ind w:hanging="700"/>
      <w:jc w:val="center"/>
    </w:pPr>
    <w:rPr>
      <w:rFonts w:ascii="Times New Roman" w:hAnsi="Times New Roman"/>
      <w:noProof/>
      <w:sz w:val="23"/>
      <w:szCs w:val="23"/>
      <w:lang w:eastAsia="ru-RU"/>
    </w:rPr>
  </w:style>
  <w:style w:type="character" w:customStyle="1" w:styleId="c0c2">
    <w:name w:val="c0 c2"/>
    <w:basedOn w:val="DefaultParagraphFont"/>
    <w:uiPriority w:val="99"/>
    <w:rsid w:val="00C8637C"/>
    <w:rPr>
      <w:rFonts w:cs="Times New Roman"/>
    </w:rPr>
  </w:style>
  <w:style w:type="paragraph" w:customStyle="1" w:styleId="c5">
    <w:name w:val="c5"/>
    <w:basedOn w:val="Normal"/>
    <w:uiPriority w:val="99"/>
    <w:rsid w:val="00C863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8c2c10">
    <w:name w:val="c8 c2 c10"/>
    <w:basedOn w:val="DefaultParagraphFont"/>
    <w:uiPriority w:val="99"/>
    <w:rsid w:val="00C8637C"/>
    <w:rPr>
      <w:rFonts w:cs="Times New Roman"/>
    </w:rPr>
  </w:style>
  <w:style w:type="paragraph" w:customStyle="1" w:styleId="c5c12">
    <w:name w:val="c5 c12"/>
    <w:basedOn w:val="Normal"/>
    <w:uiPriority w:val="99"/>
    <w:rsid w:val="00C863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8">
    <w:name w:val="c8"/>
    <w:basedOn w:val="DefaultParagraphFont"/>
    <w:uiPriority w:val="99"/>
    <w:rsid w:val="00C8637C"/>
    <w:rPr>
      <w:rFonts w:cs="Times New Roman"/>
    </w:rPr>
  </w:style>
  <w:style w:type="character" w:customStyle="1" w:styleId="c1">
    <w:name w:val="c1"/>
    <w:basedOn w:val="DefaultParagraphFont"/>
    <w:uiPriority w:val="99"/>
    <w:rsid w:val="00C8637C"/>
    <w:rPr>
      <w:rFonts w:cs="Times New Roman"/>
    </w:rPr>
  </w:style>
  <w:style w:type="character" w:customStyle="1" w:styleId="c9">
    <w:name w:val="c9"/>
    <w:basedOn w:val="DefaultParagraphFont"/>
    <w:uiPriority w:val="99"/>
    <w:rsid w:val="00C8637C"/>
    <w:rPr>
      <w:rFonts w:cs="Times New Roman"/>
    </w:rPr>
  </w:style>
  <w:style w:type="character" w:customStyle="1" w:styleId="c14">
    <w:name w:val="c14"/>
    <w:basedOn w:val="DefaultParagraphFont"/>
    <w:uiPriority w:val="99"/>
    <w:rsid w:val="00C8637C"/>
    <w:rPr>
      <w:rFonts w:cs="Times New Roman"/>
    </w:rPr>
  </w:style>
  <w:style w:type="character" w:customStyle="1" w:styleId="c11">
    <w:name w:val="c11"/>
    <w:basedOn w:val="DefaultParagraphFont"/>
    <w:uiPriority w:val="99"/>
    <w:rsid w:val="00C8637C"/>
    <w:rPr>
      <w:rFonts w:cs="Times New Roman"/>
    </w:rPr>
  </w:style>
  <w:style w:type="character" w:customStyle="1" w:styleId="c0">
    <w:name w:val="c0"/>
    <w:basedOn w:val="DefaultParagraphFont"/>
    <w:uiPriority w:val="99"/>
    <w:rsid w:val="00C8637C"/>
    <w:rPr>
      <w:rFonts w:cs="Times New Roman"/>
    </w:rPr>
  </w:style>
  <w:style w:type="paragraph" w:customStyle="1" w:styleId="dlg">
    <w:name w:val="dlg"/>
    <w:basedOn w:val="Normal"/>
    <w:uiPriority w:val="99"/>
    <w:rsid w:val="004C60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70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26" Type="http://schemas.openxmlformats.org/officeDocument/2006/relationships/image" Target="http://s019.radikal.ru/i608/1210/5c/36f01f544f5a.jpg" TargetMode="External"/><Relationship Id="rId39" Type="http://schemas.openxmlformats.org/officeDocument/2006/relationships/image" Target="http://xn--i1abbnckbmcl9fb.xn--p1ai/%D1%81%D1%82%D0%B0%D1%82%D1%8C%D0%B8/662197/Image1516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http://icons.iconarchive.com/icons/custom-icon-design/pretty-office-9/128/palette-icon.png" TargetMode="External"/><Relationship Id="rId42" Type="http://schemas.openxmlformats.org/officeDocument/2006/relationships/image" Target="http://new-year.raskraski.link/uploads/3/3/7/Volk-v-lesu_3378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5" Type="http://schemas.openxmlformats.org/officeDocument/2006/relationships/image" Target="media/image14.jpeg"/><Relationship Id="rId33" Type="http://schemas.openxmlformats.org/officeDocument/2006/relationships/image" Target="media/image18.png"/><Relationship Id="rId38" Type="http://schemas.openxmlformats.org/officeDocument/2006/relationships/image" Target="http://xn--i1abbnckbmcl9fb.xn--p1ai/%D1%81%D1%82%D0%B0%D1%82%D1%8C%D0%B8/662197/Image1516.jpg" TargetMode="External"/><Relationship Id="rId46" Type="http://schemas.openxmlformats.org/officeDocument/2006/relationships/image" Target="http://new-year.raskraski.link/uploads/3/5/7/Lisa_3576.jpg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http://ribmir.net/upload/000/u25/005/4c5e83a2.jpeg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http://national-travel.ru/images/photos/medium/ezhiha-s-ezhatami-590a32bd70e88.jpg" TargetMode="External"/><Relationship Id="rId32" Type="http://schemas.openxmlformats.org/officeDocument/2006/relationships/image" Target="http://st.depositphotos.com/1007168/2990/i/950/depositphotos_29901251-stock-photo-yellow-cartoon-question-mark.jpg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3.jpeg"/><Relationship Id="rId28" Type="http://schemas.openxmlformats.org/officeDocument/2006/relationships/image" Target="http://sp72ru.ru/wp-content/uploads/2016/09/%D0%BB%D0%BE%D1%81%D0%B8%D1%85%D0%B0-%D0%BB%D0%BE%D1%81%D0%B5%D0%BD%D0%BE%D0%BA-%D0%BB%D0%BE%D1%81%D1%8C-610x400.jpg" TargetMode="External"/><Relationship Id="rId36" Type="http://schemas.openxmlformats.org/officeDocument/2006/relationships/image" Target="http://s001.radikal.ru/i193/1101/f1/9772bd3edc59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openxmlformats.org/officeDocument/2006/relationships/image" Target="http://new-year.raskraski.link/uploads/3/6/8/Medved_368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http://tolkovaniyasnov.ru/wp-content/uploads/2015/12/9123873401-medvedi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://xn--j1aidcn.org/wp-content/uploads/bfi_thumb/1348929409_zabavnie_i_prikolnie_belki_123_147-153-1-2zhe7hg1w7asnqiyocgyru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1205</TotalTime>
  <Pages>6</Pages>
  <Words>2154</Words>
  <Characters>12283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43</cp:revision>
  <dcterms:created xsi:type="dcterms:W3CDTF">2017-08-02T09:56:00Z</dcterms:created>
  <dcterms:modified xsi:type="dcterms:W3CDTF">2018-10-27T09:44:00Z</dcterms:modified>
</cp:coreProperties>
</file>