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00" w:rsidRPr="0089257D" w:rsidRDefault="00523300" w:rsidP="00AB313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9257D">
        <w:rPr>
          <w:rFonts w:ascii="Times New Roman" w:hAnsi="Times New Roman"/>
          <w:sz w:val="24"/>
          <w:szCs w:val="24"/>
        </w:rPr>
        <w:t>Муниципальное, дошкольное  образовательное учреждении «Детский сад №10 комбинированного вида» Россия г. Луга Ленинградской области</w:t>
      </w:r>
    </w:p>
    <w:p w:rsidR="00523300" w:rsidRPr="00D04F24" w:rsidRDefault="00523300" w:rsidP="00AB313B">
      <w:pPr>
        <w:jc w:val="center"/>
        <w:rPr>
          <w:rStyle w:val="c5"/>
          <w:rFonts w:ascii="Monotype Corsiva" w:hAnsi="Monotype Corsiva"/>
          <w:b/>
          <w:color w:val="993300"/>
          <w:sz w:val="36"/>
          <w:szCs w:val="36"/>
        </w:rPr>
      </w:pPr>
    </w:p>
    <w:p w:rsidR="00523300" w:rsidRDefault="00523300" w:rsidP="00AB313B">
      <w:pPr>
        <w:jc w:val="center"/>
        <w:rPr>
          <w:rFonts w:ascii="Times New Roman" w:hAnsi="Times New Roman"/>
          <w:sz w:val="28"/>
          <w:szCs w:val="28"/>
        </w:rPr>
      </w:pPr>
    </w:p>
    <w:p w:rsidR="00523300" w:rsidRDefault="00523300" w:rsidP="0089257D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AB313B">
        <w:rPr>
          <w:rFonts w:ascii="Times New Roman" w:hAnsi="Times New Roman"/>
          <w:sz w:val="32"/>
          <w:szCs w:val="32"/>
        </w:rPr>
        <w:t xml:space="preserve">Непосредственно - образовательная деятельность для детей с ОВЗ                  подготовительного дошкольного возраста и их родителей                                            </w:t>
      </w:r>
      <w:r w:rsidRPr="00AB313B">
        <w:rPr>
          <w:rFonts w:ascii="Times New Roman" w:hAnsi="Times New Roman"/>
          <w:b/>
          <w:sz w:val="32"/>
          <w:szCs w:val="32"/>
        </w:rPr>
        <w:t>«Зимняя сказка»</w:t>
      </w:r>
    </w:p>
    <w:p w:rsidR="00523300" w:rsidRPr="0089257D" w:rsidRDefault="00523300" w:rsidP="0089257D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23300" w:rsidRDefault="00523300" w:rsidP="0089257D">
      <w:pPr>
        <w:rPr>
          <w:rFonts w:ascii="Times New Roman" w:hAnsi="Times New Roman"/>
          <w:b/>
          <w:sz w:val="28"/>
          <w:szCs w:val="28"/>
        </w:rPr>
      </w:pPr>
      <w:r>
        <w:pict>
          <v:shape id="_x0000_i1027" type="#_x0000_t75" style="width:530.25pt;height:397.5pt">
            <v:imagedata r:id="rId5" o:title=""/>
          </v:shape>
        </w:pict>
      </w:r>
    </w:p>
    <w:p w:rsidR="00523300" w:rsidRDefault="00523300" w:rsidP="0089257D">
      <w:pPr>
        <w:spacing w:line="240" w:lineRule="auto"/>
        <w:jc w:val="right"/>
        <w:rPr>
          <w:rStyle w:val="c5"/>
          <w:rFonts w:ascii="Times New Roman" w:hAnsi="Times New Roman"/>
          <w:sz w:val="28"/>
          <w:szCs w:val="28"/>
        </w:rPr>
      </w:pPr>
    </w:p>
    <w:p w:rsidR="00523300" w:rsidRDefault="00523300" w:rsidP="0089257D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B313B">
        <w:rPr>
          <w:rStyle w:val="c5"/>
          <w:rFonts w:ascii="Times New Roman" w:hAnsi="Times New Roman"/>
          <w:sz w:val="28"/>
          <w:szCs w:val="28"/>
        </w:rPr>
        <w:t>Учитель-логопед:</w:t>
      </w:r>
      <w:r w:rsidRPr="00AB313B">
        <w:rPr>
          <w:rStyle w:val="c5"/>
          <w:rFonts w:ascii="Times New Roman" w:hAnsi="Times New Roman"/>
          <w:b/>
          <w:sz w:val="28"/>
          <w:szCs w:val="28"/>
        </w:rPr>
        <w:t xml:space="preserve"> Шустрова Алла Вячеславовна</w:t>
      </w:r>
      <w:r>
        <w:rPr>
          <w:rStyle w:val="c5"/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AB313B">
        <w:rPr>
          <w:rStyle w:val="c5"/>
          <w:rFonts w:ascii="Times New Roman" w:hAnsi="Times New Roman"/>
          <w:sz w:val="28"/>
          <w:szCs w:val="28"/>
        </w:rPr>
        <w:t>Воспитатель:</w:t>
      </w:r>
      <w:r w:rsidRPr="00AB313B">
        <w:rPr>
          <w:rStyle w:val="c5"/>
          <w:rFonts w:ascii="Times New Roman" w:hAnsi="Times New Roman"/>
          <w:b/>
          <w:sz w:val="28"/>
          <w:szCs w:val="28"/>
        </w:rPr>
        <w:t xml:space="preserve">   Пивоварова Валентина Евгеньевна</w:t>
      </w:r>
    </w:p>
    <w:p w:rsidR="00523300" w:rsidRDefault="00523300" w:rsidP="008925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23300" w:rsidRPr="0089257D" w:rsidRDefault="00523300" w:rsidP="0089257D">
      <w:pPr>
        <w:jc w:val="center"/>
        <w:rPr>
          <w:rFonts w:ascii="Times New Roman" w:hAnsi="Times New Roman"/>
          <w:sz w:val="24"/>
          <w:szCs w:val="24"/>
        </w:rPr>
      </w:pPr>
      <w:r w:rsidRPr="0089257D">
        <w:rPr>
          <w:rFonts w:ascii="Times New Roman" w:hAnsi="Times New Roman"/>
          <w:sz w:val="24"/>
          <w:szCs w:val="24"/>
        </w:rPr>
        <w:t>Февраль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57D">
        <w:rPr>
          <w:rFonts w:ascii="Times New Roman" w:hAnsi="Times New Roman"/>
          <w:sz w:val="24"/>
          <w:szCs w:val="24"/>
        </w:rPr>
        <w:t>2019 год</w:t>
      </w:r>
    </w:p>
    <w:p w:rsidR="00523300" w:rsidRPr="00FE6964" w:rsidRDefault="00523300" w:rsidP="00AB313B">
      <w:pPr>
        <w:tabs>
          <w:tab w:val="left" w:pos="4560"/>
          <w:tab w:val="center" w:pos="523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FE6964">
        <w:rPr>
          <w:rFonts w:ascii="Times New Roman" w:hAnsi="Times New Roman"/>
          <w:b/>
          <w:bCs/>
          <w:sz w:val="28"/>
          <w:szCs w:val="28"/>
        </w:rPr>
        <w:t xml:space="preserve"> Цель: 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 xml:space="preserve"> Повышение педагогической компетенции родителей детей с ОВЗ.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  <w:u w:val="single"/>
        </w:rPr>
      </w:pPr>
      <w:r w:rsidRPr="00FE6964">
        <w:rPr>
          <w:rFonts w:ascii="Times New Roman" w:hAnsi="Times New Roman"/>
          <w:bCs/>
          <w:sz w:val="28"/>
          <w:szCs w:val="28"/>
          <w:u w:val="single"/>
        </w:rPr>
        <w:t>Задачи:</w:t>
      </w:r>
    </w:p>
    <w:p w:rsidR="00523300" w:rsidRPr="00FE6964" w:rsidRDefault="00523300" w:rsidP="00FE6964">
      <w:pPr>
        <w:rPr>
          <w:rFonts w:ascii="Times New Roman" w:hAnsi="Times New Roman"/>
          <w:b/>
          <w:sz w:val="28"/>
          <w:szCs w:val="28"/>
        </w:rPr>
      </w:pPr>
      <w:r w:rsidRPr="00FE6964">
        <w:rPr>
          <w:rFonts w:ascii="Times New Roman" w:hAnsi="Times New Roman"/>
          <w:b/>
          <w:bCs/>
          <w:sz w:val="28"/>
          <w:szCs w:val="28"/>
        </w:rPr>
        <w:t>Коррекционно-образовательные: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закреплять знания детей о цифрах и буквах;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продолжать учить детей навыкам словоизменения и словообразования;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закреплять навыки чтения;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закрепить признаки зимы и знания детей о жизни диких зверей зимой;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закреплять правильное произношение;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совершенствовать умение детей вырезать круг из квадрата, срезая у квадрата углы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sz w:val="28"/>
          <w:szCs w:val="28"/>
          <w:bdr w:val="none" w:sz="0" w:space="0" w:color="auto" w:frame="1"/>
        </w:rPr>
        <w:t>(получая ведро)</w:t>
      </w:r>
      <w:r w:rsidRPr="00FE6964">
        <w:rPr>
          <w:rFonts w:ascii="Times New Roman" w:hAnsi="Times New Roman"/>
          <w:sz w:val="28"/>
          <w:szCs w:val="28"/>
        </w:rPr>
        <w:t>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закреплять умение правильно держать ножницы, работать ими, пользоваться клеем, салфеткой;</w:t>
      </w:r>
    </w:p>
    <w:p w:rsidR="00523300" w:rsidRPr="00FE6964" w:rsidRDefault="00523300" w:rsidP="0019534B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учить детей составлять композицию во весь лист.</w:t>
      </w:r>
    </w:p>
    <w:p w:rsidR="00523300" w:rsidRPr="00FE6964" w:rsidRDefault="00523300" w:rsidP="00FE6964">
      <w:pPr>
        <w:rPr>
          <w:rFonts w:ascii="Times New Roman" w:hAnsi="Times New Roman"/>
          <w:b/>
          <w:sz w:val="28"/>
          <w:szCs w:val="28"/>
        </w:rPr>
      </w:pPr>
      <w:r w:rsidRPr="00FE6964">
        <w:rPr>
          <w:rFonts w:ascii="Times New Roman" w:hAnsi="Times New Roman"/>
          <w:b/>
          <w:bCs/>
          <w:sz w:val="28"/>
          <w:szCs w:val="28"/>
        </w:rPr>
        <w:t>Коррекционно-развивающие:</w:t>
      </w:r>
    </w:p>
    <w:p w:rsidR="00523300" w:rsidRPr="00FE6964" w:rsidRDefault="00523300" w:rsidP="0019534B">
      <w:pPr>
        <w:numPr>
          <w:ilvl w:val="1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развитие  мелкой  и общей моторики;</w:t>
      </w:r>
    </w:p>
    <w:p w:rsidR="00523300" w:rsidRPr="00FE6964" w:rsidRDefault="00523300" w:rsidP="0019534B">
      <w:pPr>
        <w:numPr>
          <w:ilvl w:val="1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развитие интереса к учебной деятельности;</w:t>
      </w:r>
    </w:p>
    <w:p w:rsidR="00523300" w:rsidRPr="00FE6964" w:rsidRDefault="00523300" w:rsidP="0019534B">
      <w:pPr>
        <w:numPr>
          <w:ilvl w:val="1"/>
          <w:numId w:val="18"/>
        </w:num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развитие слухового внимания, памяти.</w:t>
      </w:r>
    </w:p>
    <w:p w:rsidR="00523300" w:rsidRPr="00FE6964" w:rsidRDefault="00523300" w:rsidP="00FE6964">
      <w:pPr>
        <w:rPr>
          <w:rFonts w:ascii="Times New Roman" w:hAnsi="Times New Roman"/>
          <w:b/>
          <w:sz w:val="28"/>
          <w:szCs w:val="28"/>
        </w:rPr>
      </w:pPr>
      <w:r w:rsidRPr="00FE6964">
        <w:rPr>
          <w:rFonts w:ascii="Times New Roman" w:hAnsi="Times New Roman"/>
          <w:b/>
          <w:bCs/>
          <w:sz w:val="28"/>
          <w:szCs w:val="28"/>
        </w:rPr>
        <w:t>Корреционно-воспитательные:</w:t>
      </w:r>
    </w:p>
    <w:p w:rsidR="00523300" w:rsidRPr="00FE6964" w:rsidRDefault="00523300" w:rsidP="0019534B">
      <w:pPr>
        <w:numPr>
          <w:ilvl w:val="2"/>
          <w:numId w:val="18"/>
        </w:numPr>
        <w:tabs>
          <w:tab w:val="clear" w:pos="2160"/>
          <w:tab w:val="num" w:pos="540"/>
        </w:tabs>
        <w:ind w:left="720" w:hanging="540"/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 xml:space="preserve">воспитывать умение слушать инструкцию взрослого  и правильно  её выполнять;   </w:t>
      </w:r>
    </w:p>
    <w:p w:rsidR="00523300" w:rsidRPr="00FE6964" w:rsidRDefault="00523300" w:rsidP="0019534B">
      <w:pPr>
        <w:numPr>
          <w:ilvl w:val="2"/>
          <w:numId w:val="18"/>
        </w:numPr>
        <w:tabs>
          <w:tab w:val="clear" w:pos="2160"/>
          <w:tab w:val="left" w:pos="540"/>
          <w:tab w:val="left" w:pos="1260"/>
          <w:tab w:val="num" w:pos="1620"/>
        </w:tabs>
        <w:ind w:hanging="1620"/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воспитывать усидчивость, совершенствовать умение работать в коллективе.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 xml:space="preserve">Оборудование: интерактивная доска, снеговик, карточки для чтения, карточки с математическими заданиями, 3 квадрата разного размера, два прямоугольника (разных цветов, ватман,  клей, ножницы, салфетка, столы, стулья.                                 </w:t>
      </w:r>
    </w:p>
    <w:p w:rsidR="00523300" w:rsidRDefault="00523300" w:rsidP="00FE6964">
      <w:pPr>
        <w:rPr>
          <w:rFonts w:ascii="Times New Roman" w:hAnsi="Times New Roman"/>
          <w:sz w:val="28"/>
          <w:szCs w:val="28"/>
        </w:rPr>
      </w:pP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Ход мероприятия.</w:t>
      </w:r>
    </w:p>
    <w:p w:rsidR="00523300" w:rsidRPr="00FE6964" w:rsidRDefault="00523300" w:rsidP="00FE6964">
      <w:pPr>
        <w:rPr>
          <w:rStyle w:val="c1"/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Воспитатель. Дети давайте посмотрим в окно, какое сейчас  время года? Назовите признаки зимы.</w:t>
      </w:r>
    </w:p>
    <w:p w:rsidR="00523300" w:rsidRPr="00FE6964" w:rsidRDefault="00523300" w:rsidP="00FE6964">
      <w:pPr>
        <w:rPr>
          <w:rStyle w:val="c1"/>
          <w:rFonts w:ascii="Times New Roman" w:hAnsi="Times New Roman"/>
          <w:b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Учитель - логопед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. Чем зимой любят заниматься дети? Ребята, посмотрите  на доску. Кого вы видите в лесу? Давайте составим предложения про детей. Придумайте ребятам имена. Если вы правильно составите предложение по картинке, четко произнесёте звуки, то увидите, кто спрятался за ней  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(слайд 1, слайд 2) </w:t>
      </w:r>
    </w:p>
    <w:p w:rsidR="00523300" w:rsidRPr="00FE6964" w:rsidRDefault="00523300" w:rsidP="00FE6964">
      <w:pPr>
        <w:rPr>
          <w:rStyle w:val="c1"/>
          <w:rFonts w:ascii="Times New Roman" w:hAnsi="Times New Roman"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А теперь подойдите к столу,  прочитайте слова и выберите только те которые относятся к зиме (дети выбирают картинки и вешают на ковралирограф)</w:t>
      </w:r>
    </w:p>
    <w:p w:rsidR="00523300" w:rsidRPr="00FE6964" w:rsidRDefault="00523300" w:rsidP="00FE6964">
      <w:pPr>
        <w:rPr>
          <w:rStyle w:val="c1"/>
          <w:rFonts w:ascii="Times New Roman" w:hAnsi="Times New Roman"/>
          <w:color w:val="000000"/>
          <w:sz w:val="28"/>
          <w:szCs w:val="28"/>
        </w:rPr>
      </w:pP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. </w:t>
      </w:r>
      <w:r w:rsidRPr="00FE6964">
        <w:rPr>
          <w:rFonts w:ascii="Times New Roman" w:hAnsi="Times New Roman"/>
          <w:sz w:val="28"/>
          <w:szCs w:val="28"/>
        </w:rPr>
        <w:t xml:space="preserve"> </w:t>
      </w:r>
      <w:r w:rsidRPr="00FE6964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(слайд 3)</w:t>
      </w:r>
      <w:r w:rsidRPr="00FE6964">
        <w:rPr>
          <w:rStyle w:val="c4"/>
          <w:rFonts w:ascii="Times New Roman" w:hAnsi="Times New Roman"/>
          <w:bCs/>
          <w:color w:val="000000"/>
          <w:sz w:val="28"/>
          <w:szCs w:val="28"/>
        </w:rPr>
        <w:t xml:space="preserve">.  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А вот и зимний лес.</w:t>
      </w:r>
      <w:r w:rsidRPr="00FE6964">
        <w:rPr>
          <w:rFonts w:ascii="Times New Roman" w:hAnsi="Times New Roman"/>
          <w:sz w:val="28"/>
          <w:szCs w:val="28"/>
        </w:rPr>
        <w:t xml:space="preserve"> Слушайте внимательно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загадку,</w:t>
      </w:r>
      <w:r w:rsidRPr="00FE6964">
        <w:rPr>
          <w:rFonts w:ascii="Times New Roman" w:hAnsi="Times New Roman"/>
          <w:sz w:val="28"/>
          <w:szCs w:val="28"/>
        </w:rPr>
        <w:t xml:space="preserve"> отгадаете её и поймете кого мы сейчас увидим.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341"/>
      </w:tblGrid>
      <w:tr w:rsidR="00523300" w:rsidRPr="00FE6964" w:rsidTr="0092405C">
        <w:trPr>
          <w:trHeight w:val="1717"/>
        </w:trPr>
        <w:tc>
          <w:tcPr>
            <w:tcW w:w="5341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:rsidR="00523300" w:rsidRPr="0092405C" w:rsidRDefault="00523300" w:rsidP="00FE6964">
            <w:pPr>
              <w:rPr>
                <w:rFonts w:ascii="Times New Roman" w:hAnsi="Times New Roman"/>
                <w:sz w:val="28"/>
                <w:szCs w:val="28"/>
              </w:rPr>
            </w:pPr>
            <w:r w:rsidRPr="0092405C">
              <w:rPr>
                <w:rFonts w:ascii="Times New Roman" w:hAnsi="Times New Roman"/>
                <w:sz w:val="28"/>
                <w:szCs w:val="28"/>
              </w:rPr>
              <w:t>Меня не растили,                                        Из</w:t>
            </w:r>
            <w:r w:rsidRPr="0092405C">
              <w:rPr>
                <w:rStyle w:val="apple-converted-space"/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92405C">
              <w:rPr>
                <w:rStyle w:val="Strong"/>
                <w:rFonts w:ascii="Times New Roman" w:hAnsi="Times New Roman"/>
                <w:b w:val="0"/>
                <w:bCs/>
                <w:color w:val="111111"/>
                <w:sz w:val="28"/>
                <w:szCs w:val="28"/>
                <w:bdr w:val="none" w:sz="0" w:space="0" w:color="auto" w:frame="1"/>
              </w:rPr>
              <w:t>снега слепили</w:t>
            </w:r>
            <w:r w:rsidRPr="0092405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40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Вместо носа ловко                                         Вставили морковку.                                         Глаза - угольки,</w:t>
            </w:r>
          </w:p>
        </w:tc>
        <w:tc>
          <w:tcPr>
            <w:tcW w:w="5341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:rsidR="00523300" w:rsidRPr="0092405C" w:rsidRDefault="00523300" w:rsidP="00FE6964">
            <w:pPr>
              <w:rPr>
                <w:rFonts w:ascii="Times New Roman" w:hAnsi="Times New Roman"/>
                <w:sz w:val="28"/>
                <w:szCs w:val="28"/>
              </w:rPr>
            </w:pPr>
            <w:r w:rsidRPr="0092405C">
              <w:rPr>
                <w:rFonts w:ascii="Times New Roman" w:hAnsi="Times New Roman"/>
                <w:sz w:val="28"/>
                <w:szCs w:val="28"/>
              </w:rPr>
              <w:t>Губы - сучки,                                              Холодный, большой.                                                                                               Кто я такой?                                                              - Кто же он такой?</w:t>
            </w:r>
            <w:r w:rsidRPr="0092405C">
              <w:rPr>
                <w:rStyle w:val="apple-converted-space"/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92405C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(</w:t>
            </w:r>
            <w:r w:rsidRPr="0092405C">
              <w:rPr>
                <w:rStyle w:val="Strong"/>
                <w:rFonts w:ascii="Times New Roman" w:hAnsi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Снеговик</w:t>
            </w:r>
            <w:r w:rsidRPr="0092405C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)</w:t>
            </w:r>
            <w:r w:rsidRPr="0092405C">
              <w:rPr>
                <w:rStyle w:val="apple-converted-space"/>
                <w:rFonts w:ascii="Times New Roman" w:hAnsi="Times New Roman"/>
                <w:color w:val="111111"/>
                <w:sz w:val="28"/>
                <w:szCs w:val="28"/>
              </w:rPr>
              <w:t> </w:t>
            </w:r>
          </w:p>
        </w:tc>
      </w:tr>
    </w:tbl>
    <w:p w:rsidR="00523300" w:rsidRPr="00FE6964" w:rsidRDefault="00523300" w:rsidP="00FE6964">
      <w:pPr>
        <w:rPr>
          <w:rStyle w:val="c1"/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Из чего же он сделан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sz w:val="28"/>
          <w:szCs w:val="28"/>
          <w:bdr w:val="none" w:sz="0" w:space="0" w:color="auto" w:frame="1"/>
        </w:rPr>
        <w:t>(из</w:t>
      </w:r>
      <w:r w:rsidRPr="00FE6964">
        <w:rPr>
          <w:rStyle w:val="apple-converted-space"/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FE6964">
        <w:rPr>
          <w:rStyle w:val="Strong"/>
          <w:rFonts w:ascii="Times New Roman" w:hAnsi="Times New Roman"/>
          <w:b w:val="0"/>
          <w:bCs/>
          <w:i/>
          <w:iCs/>
          <w:color w:val="111111"/>
          <w:sz w:val="28"/>
          <w:szCs w:val="28"/>
          <w:bdr w:val="none" w:sz="0" w:space="0" w:color="auto" w:frame="1"/>
        </w:rPr>
        <w:t>снега</w:t>
      </w:r>
      <w:r w:rsidRPr="00FE6964">
        <w:rPr>
          <w:rFonts w:ascii="Times New Roman" w:hAnsi="Times New Roman"/>
          <w:sz w:val="28"/>
          <w:szCs w:val="28"/>
          <w:bdr w:val="none" w:sz="0" w:space="0" w:color="auto" w:frame="1"/>
        </w:rPr>
        <w:t>)</w:t>
      </w:r>
      <w:r w:rsidRPr="00FE6964">
        <w:rPr>
          <w:rFonts w:ascii="Times New Roman" w:hAnsi="Times New Roman"/>
          <w:sz w:val="28"/>
          <w:szCs w:val="28"/>
        </w:rPr>
        <w:t xml:space="preserve"> </w:t>
      </w:r>
      <w:r w:rsidRPr="00FE6964">
        <w:rPr>
          <w:rStyle w:val="c4"/>
          <w:rFonts w:ascii="Times New Roman" w:hAnsi="Times New Roman"/>
          <w:bCs/>
          <w:color w:val="000000"/>
          <w:sz w:val="28"/>
          <w:szCs w:val="28"/>
        </w:rPr>
        <w:t xml:space="preserve">  </w:t>
      </w:r>
      <w:r w:rsidRPr="00FE6964">
        <w:rPr>
          <w:rFonts w:ascii="Times New Roman" w:hAnsi="Times New Roman"/>
          <w:sz w:val="28"/>
          <w:szCs w:val="28"/>
        </w:rPr>
        <w:t xml:space="preserve">Показать картинку  с изображением снеговика. 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Ребята, а вот и снеговик. Он хочет научить нас зимней зарядке 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(слайд 4)</w:t>
      </w:r>
    </w:p>
    <w:p w:rsidR="00523300" w:rsidRPr="00FE6964" w:rsidRDefault="00523300" w:rsidP="00FE6964">
      <w:pPr>
        <w:rPr>
          <w:rStyle w:val="c1"/>
          <w:rFonts w:ascii="Times New Roman" w:hAnsi="Times New Roman"/>
          <w:b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Физ. минутка.</w:t>
      </w:r>
      <w:r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(слайд 4)(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Снеговик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)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. </w:t>
      </w:r>
      <w:r w:rsidRPr="00FE6964">
        <w:rPr>
          <w:rFonts w:ascii="Times New Roman" w:hAnsi="Times New Roman"/>
          <w:sz w:val="28"/>
          <w:szCs w:val="28"/>
        </w:rPr>
        <w:t xml:space="preserve"> А что же с ним будет, если станет тепло?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(он растает)</w:t>
      </w:r>
      <w:r w:rsidRPr="00FE6964">
        <w:rPr>
          <w:rFonts w:ascii="Times New Roman" w:hAnsi="Times New Roman"/>
          <w:sz w:val="28"/>
          <w:szCs w:val="28"/>
        </w:rPr>
        <w:t>. Давайте посмотрим, из чего же он состоит. На что это похоже? Из каких частей состоит туловище?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(ком)</w:t>
      </w:r>
      <w:r w:rsidRPr="00FE6964">
        <w:rPr>
          <w:rFonts w:ascii="Times New Roman" w:hAnsi="Times New Roman"/>
          <w:sz w:val="28"/>
          <w:szCs w:val="28"/>
        </w:rPr>
        <w:t>. Какой формы комки?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(круглой)</w:t>
      </w:r>
      <w:r w:rsidRPr="00FE6964">
        <w:rPr>
          <w:rFonts w:ascii="Times New Roman" w:hAnsi="Times New Roman"/>
          <w:sz w:val="28"/>
          <w:szCs w:val="28"/>
        </w:rPr>
        <w:t>. А комки все одинаковые? Сколько их?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(три). </w:t>
      </w:r>
      <w:r w:rsidRPr="00FE6964">
        <w:rPr>
          <w:rFonts w:ascii="Times New Roman" w:hAnsi="Times New Roman"/>
          <w:sz w:val="28"/>
          <w:szCs w:val="28"/>
        </w:rPr>
        <w:t>Что, еще есть у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снеговика</w:t>
      </w:r>
      <w:r w:rsidRPr="00FE6964">
        <w:rPr>
          <w:rFonts w:ascii="Times New Roman" w:hAnsi="Times New Roman"/>
          <w:sz w:val="28"/>
          <w:szCs w:val="28"/>
        </w:rPr>
        <w:t>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(нос, глаза, ведро)</w:t>
      </w:r>
      <w:r w:rsidRPr="00FE6964">
        <w:rPr>
          <w:rFonts w:ascii="Times New Roman" w:hAnsi="Times New Roman"/>
          <w:sz w:val="28"/>
          <w:szCs w:val="28"/>
        </w:rPr>
        <w:t>. У вас на столах лежат детали.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- Что же можно сделать из этих деталей. Давайте соберем картинку. Что у нас получилось? Портрет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Снеговика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А вы хотите сделать такой же портрет?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-  Давайте посмотрим, что же лежит у вас на подносиках.  Какие геометрические фигуры белого цвета?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(квадраты)</w:t>
      </w:r>
      <w:r w:rsidRPr="00FE6964">
        <w:rPr>
          <w:rFonts w:ascii="Times New Roman" w:hAnsi="Times New Roman"/>
          <w:sz w:val="28"/>
          <w:szCs w:val="28"/>
        </w:rPr>
        <w:t>. Как нам сделать круг из квадрата?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(Срезать уголки.)</w:t>
      </w:r>
      <w:r w:rsidRPr="00FE6964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FE6964">
        <w:rPr>
          <w:rFonts w:ascii="Times New Roman" w:hAnsi="Times New Roman"/>
          <w:sz w:val="28"/>
          <w:szCs w:val="28"/>
        </w:rPr>
        <w:t xml:space="preserve">А глаза и рот мы нарисуем фломастерами. А ведро и руки вам помогут вырезать ваши родители. </w:t>
      </w:r>
    </w:p>
    <w:p w:rsidR="00523300" w:rsidRPr="00FE6964" w:rsidRDefault="00523300" w:rsidP="00FE6964">
      <w:pPr>
        <w:rPr>
          <w:rFonts w:ascii="Times New Roman" w:hAnsi="Times New Roman"/>
          <w:sz w:val="28"/>
          <w:szCs w:val="28"/>
        </w:rPr>
      </w:pPr>
      <w:r w:rsidRPr="00FE6964">
        <w:rPr>
          <w:rFonts w:ascii="Times New Roman" w:hAnsi="Times New Roman"/>
          <w:sz w:val="28"/>
          <w:szCs w:val="28"/>
        </w:rPr>
        <w:t>- Прежде чем начнем,  давайте вспомним технику безопасности при работе с ножницами.</w:t>
      </w:r>
    </w:p>
    <w:p w:rsidR="00523300" w:rsidRDefault="00523300" w:rsidP="00FE6964">
      <w:pPr>
        <w:rPr>
          <w:rFonts w:ascii="Times New Roman" w:hAnsi="Times New Roman"/>
          <w:color w:val="222222"/>
          <w:sz w:val="24"/>
          <w:szCs w:val="24"/>
        </w:rPr>
      </w:pPr>
      <w:r w:rsidRPr="00FE6964">
        <w:rPr>
          <w:rFonts w:ascii="Times New Roman" w:hAnsi="Times New Roman"/>
          <w:color w:val="222222"/>
          <w:sz w:val="28"/>
          <w:szCs w:val="28"/>
        </w:rPr>
        <w:br/>
      </w:r>
      <w:r w:rsidRPr="00FE6964">
        <w:rPr>
          <w:rFonts w:ascii="Times New Roman" w:hAnsi="Times New Roman"/>
          <w:color w:val="222222"/>
          <w:sz w:val="24"/>
          <w:szCs w:val="24"/>
        </w:rPr>
        <w:t xml:space="preserve">( 1. Не оставляйте ножницы в открытом виде.2. Не поворачивайте ножницы острием к себе.                                                                                        </w:t>
      </w:r>
      <w:r>
        <w:rPr>
          <w:rFonts w:ascii="Times New Roman" w:hAnsi="Times New Roman"/>
          <w:color w:val="222222"/>
          <w:sz w:val="24"/>
          <w:szCs w:val="24"/>
        </w:rPr>
        <w:t xml:space="preserve">        </w:t>
      </w:r>
      <w:r w:rsidRPr="00FE6964">
        <w:rPr>
          <w:rFonts w:ascii="Times New Roman" w:hAnsi="Times New Roman"/>
          <w:color w:val="222222"/>
          <w:sz w:val="24"/>
          <w:szCs w:val="24"/>
        </w:rPr>
        <w:t>3. Во время работы с ножницами сохраняйте правильную осанку.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FE6964">
        <w:rPr>
          <w:rFonts w:ascii="Times New Roman" w:hAnsi="Times New Roman"/>
          <w:color w:val="222222"/>
          <w:sz w:val="24"/>
          <w:szCs w:val="24"/>
        </w:rPr>
        <w:t>4. Не отвлекайтесь и не размахивайте ножницами.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FE6964">
        <w:rPr>
          <w:rFonts w:ascii="Times New Roman" w:hAnsi="Times New Roman"/>
          <w:color w:val="222222"/>
          <w:sz w:val="24"/>
          <w:szCs w:val="24"/>
        </w:rPr>
        <w:t>5. Передавайте ножницы в закрытом виде кольцами в сторону товарища.)</w:t>
      </w:r>
      <w:r w:rsidRPr="00FE6964">
        <w:rPr>
          <w:rFonts w:ascii="Times New Roman" w:hAnsi="Times New Roman"/>
          <w:color w:val="222222"/>
          <w:sz w:val="24"/>
          <w:szCs w:val="24"/>
        </w:rPr>
        <w:br/>
      </w:r>
    </w:p>
    <w:p w:rsidR="00523300" w:rsidRPr="005D17A3" w:rsidRDefault="00523300" w:rsidP="005D17A3">
      <w:pPr>
        <w:rPr>
          <w:rFonts w:ascii="Times New Roman" w:hAnsi="Times New Roman"/>
          <w:color w:val="222222"/>
          <w:sz w:val="28"/>
          <w:szCs w:val="28"/>
        </w:rPr>
      </w:pPr>
      <w:r w:rsidRPr="005D17A3">
        <w:rPr>
          <w:rStyle w:val="c1"/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5D17A3">
        <w:rPr>
          <w:rStyle w:val="c1"/>
          <w:rFonts w:ascii="Times New Roman" w:hAnsi="Times New Roman"/>
          <w:color w:val="000000"/>
          <w:sz w:val="28"/>
          <w:szCs w:val="28"/>
        </w:rPr>
        <w:t xml:space="preserve">. </w:t>
      </w:r>
      <w:r w:rsidRPr="005D17A3">
        <w:rPr>
          <w:rFonts w:ascii="Times New Roman" w:hAnsi="Times New Roman"/>
          <w:sz w:val="28"/>
          <w:szCs w:val="28"/>
        </w:rPr>
        <w:t xml:space="preserve"> </w:t>
      </w:r>
      <w:r w:rsidRPr="005D17A3">
        <w:rPr>
          <w:rFonts w:ascii="Times New Roman" w:hAnsi="Times New Roman"/>
          <w:color w:val="222222"/>
          <w:sz w:val="28"/>
          <w:szCs w:val="28"/>
        </w:rPr>
        <w:t xml:space="preserve"> Кто вырезал снеговика, давайте поместим на нашу лесную полянку, а родители вам помогут.</w:t>
      </w:r>
    </w:p>
    <w:p w:rsidR="00523300" w:rsidRPr="005D17A3" w:rsidRDefault="00523300" w:rsidP="005D17A3">
      <w:pPr>
        <w:rPr>
          <w:rStyle w:val="c1"/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 w:rsidRPr="005D17A3">
        <w:rPr>
          <w:rStyle w:val="c1"/>
          <w:rFonts w:ascii="Times New Roman" w:hAnsi="Times New Roman"/>
          <w:color w:val="000000"/>
          <w:sz w:val="28"/>
          <w:szCs w:val="28"/>
        </w:rPr>
        <w:t xml:space="preserve">Наши глазки устали, пусть они отдохнут, проведем зарядку для глаз. Родителей приглашаем на зарядку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вместе со своими детьми.</w:t>
      </w:r>
    </w:p>
    <w:p w:rsidR="00523300" w:rsidRDefault="00523300" w:rsidP="005D17A3">
      <w:pPr>
        <w:rPr>
          <w:rStyle w:val="c1"/>
          <w:rFonts w:ascii="Times New Roman" w:hAnsi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Физ.минутка для глаз. (слайд  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) (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Снежинки)</w:t>
      </w:r>
    </w:p>
    <w:p w:rsidR="00523300" w:rsidRPr="00FE6964" w:rsidRDefault="00523300" w:rsidP="005D17A3">
      <w:pPr>
        <w:rPr>
          <w:rStyle w:val="c1"/>
          <w:rFonts w:ascii="Times New Roman" w:hAnsi="Times New Roman"/>
          <w:b/>
          <w:color w:val="000000"/>
          <w:sz w:val="28"/>
          <w:szCs w:val="28"/>
        </w:rPr>
      </w:pPr>
    </w:p>
    <w:p w:rsidR="00523300" w:rsidRPr="00FE6964" w:rsidRDefault="00523300" w:rsidP="005D17A3">
      <w:pPr>
        <w:rPr>
          <w:rStyle w:val="c1"/>
          <w:rFonts w:ascii="Times New Roman" w:hAnsi="Times New Roman"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Учитель - логопед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. Снеговик,  дети хорошо знают цифры и буквы . Садитесь за столы, возьмите карточки(1) ,рассмотрите их внимательно и обведите </w:t>
      </w:r>
      <w:r w:rsidRPr="005D17A3">
        <w:rPr>
          <w:rStyle w:val="c1"/>
          <w:rFonts w:ascii="Times New Roman" w:hAnsi="Times New Roman"/>
          <w:color w:val="000000"/>
          <w:sz w:val="28"/>
          <w:szCs w:val="28"/>
        </w:rPr>
        <w:t>только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 буквы.(Дети выполняют задание, родители контролируют).</w:t>
      </w:r>
    </w:p>
    <w:p w:rsidR="00523300" w:rsidRPr="00FE6964" w:rsidRDefault="00523300" w:rsidP="005D17A3">
      <w:pPr>
        <w:rPr>
          <w:rStyle w:val="c1"/>
          <w:rFonts w:ascii="Times New Roman" w:hAnsi="Times New Roman"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А теперь на карточках(2) зачеркните цифру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 3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,подчеркните цифру 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5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,обведите в кружок цифру</w:t>
      </w: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 7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>.(Дети выполняют задание, родители контролируют).</w:t>
      </w:r>
    </w:p>
    <w:p w:rsidR="00523300" w:rsidRPr="00FE6964" w:rsidRDefault="00523300" w:rsidP="005D17A3">
      <w:pPr>
        <w:rPr>
          <w:rStyle w:val="c1"/>
          <w:rFonts w:ascii="Times New Roman" w:hAnsi="Times New Roman"/>
          <w:color w:val="000000"/>
          <w:sz w:val="28"/>
          <w:szCs w:val="28"/>
        </w:rPr>
      </w:pPr>
      <w:r w:rsidRPr="00FE6964">
        <w:rPr>
          <w:rStyle w:val="c1"/>
          <w:rFonts w:ascii="Times New Roman" w:hAnsi="Times New Roman"/>
          <w:b/>
          <w:color w:val="000000"/>
          <w:sz w:val="28"/>
          <w:szCs w:val="28"/>
        </w:rPr>
        <w:t>Рефлексия.</w:t>
      </w:r>
      <w:r w:rsidRPr="00FE6964">
        <w:rPr>
          <w:rStyle w:val="c1"/>
          <w:rFonts w:ascii="Times New Roman" w:hAnsi="Times New Roman"/>
          <w:color w:val="000000"/>
          <w:sz w:val="28"/>
          <w:szCs w:val="28"/>
        </w:rPr>
        <w:t xml:space="preserve"> Вам понравилось наше путешествие? Что запомнилось?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</w:p>
    <w:p w:rsidR="00523300" w:rsidRDefault="00523300" w:rsidP="00FE6964">
      <w:pPr>
        <w:rPr>
          <w:rFonts w:ascii="Times New Roman" w:hAnsi="Times New Roman"/>
          <w:color w:val="000000"/>
          <w:sz w:val="28"/>
          <w:szCs w:val="28"/>
        </w:rPr>
      </w:pPr>
    </w:p>
    <w:p w:rsidR="00523300" w:rsidRDefault="00523300" w:rsidP="00862486">
      <w:pPr>
        <w:rPr>
          <w:rFonts w:ascii="Times New Roman" w:hAnsi="Times New Roman"/>
          <w:b/>
          <w:color w:val="000000"/>
          <w:sz w:val="28"/>
          <w:szCs w:val="28"/>
        </w:rPr>
      </w:pPr>
      <w:r w:rsidRPr="00862486">
        <w:rPr>
          <w:rFonts w:ascii="Times New Roman" w:hAnsi="Times New Roman"/>
          <w:b/>
          <w:color w:val="000000"/>
          <w:sz w:val="28"/>
          <w:szCs w:val="28"/>
        </w:rPr>
        <w:t xml:space="preserve">Приложение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3"/>
        <w:gridCol w:w="4049"/>
      </w:tblGrid>
      <w:tr w:rsidR="00523300" w:rsidTr="00B40E35"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:rsidR="00523300" w:rsidRPr="00B40E35" w:rsidRDefault="00523300" w:rsidP="0086248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0E35">
              <w:rPr>
                <w:sz w:val="20"/>
                <w:szCs w:val="20"/>
              </w:rPr>
              <w:pict>
                <v:shape id="_x0000_i1030" type="#_x0000_t75" alt="" style="width:311.25pt;height:224.25pt">
                  <v:imagedata r:id="rId6" r:href="rId7"/>
                </v:shape>
              </w:pict>
            </w:r>
          </w:p>
        </w:tc>
        <w:tc>
          <w:tcPr>
            <w:tcW w:w="4049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:rsidR="00523300" w:rsidRPr="00B40E35" w:rsidRDefault="00523300" w:rsidP="0086248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0E3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40E35">
              <w:rPr>
                <w:rFonts w:ascii="Times New Roman" w:hAnsi="Times New Roman"/>
                <w:sz w:val="24"/>
                <w:szCs w:val="24"/>
              </w:rPr>
              <w:t xml:space="preserve"> учить детей выделять форму предмета, цвета,  закреплять правильно собирать изображение предмета из отдельных частей; соотносить образ представления с целостным образом реального предмета</w:t>
            </w:r>
            <w:r>
              <w:t xml:space="preserve">. </w:t>
            </w:r>
          </w:p>
        </w:tc>
      </w:tr>
    </w:tbl>
    <w:p w:rsidR="00523300" w:rsidRDefault="00523300" w:rsidP="008624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523300" w:rsidRPr="00862486" w:rsidRDefault="00523300" w:rsidP="00862486">
      <w:r>
        <w:t xml:space="preserve">     </w:t>
      </w:r>
    </w:p>
    <w:sectPr w:rsidR="00523300" w:rsidRPr="00862486" w:rsidSect="00E56A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numPicBullet w:numPicBulletId="1">
    <w:pict>
      <v:shape id="_x0000_i1026" type="#_x0000_t75" style="width:11.25pt;height:11.25pt" o:bullet="t">
        <v:imagedata r:id="rId1" o:title=""/>
      </v:shape>
    </w:pict>
  </w:numPicBullet>
  <w:abstractNum w:abstractNumId="0">
    <w:nsid w:val="FFFFFF7C"/>
    <w:multiLevelType w:val="singleLevel"/>
    <w:tmpl w:val="9DAA32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290F5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51E0A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90A9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06458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AACA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D840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CA05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160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79C8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6F42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1E28150A"/>
    <w:multiLevelType w:val="hybridMultilevel"/>
    <w:tmpl w:val="84FE6D50"/>
    <w:lvl w:ilvl="0" w:tplc="28B06DF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6A84D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9818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A1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2B2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CF8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E4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4A0F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4AAC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786BC2"/>
    <w:multiLevelType w:val="hybridMultilevel"/>
    <w:tmpl w:val="B38A46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7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4D7AFC"/>
    <w:multiLevelType w:val="hybridMultilevel"/>
    <w:tmpl w:val="C6A404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F0F3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8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70D7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3EC6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8636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6B8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2AD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084E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30683B"/>
    <w:multiLevelType w:val="hybridMultilevel"/>
    <w:tmpl w:val="DD4C4D3C"/>
    <w:lvl w:ilvl="0" w:tplc="552E2C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F0F3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8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70D7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3EC6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8636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6B8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2AD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084E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4934C6"/>
    <w:multiLevelType w:val="hybridMultilevel"/>
    <w:tmpl w:val="F522B8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7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265287"/>
    <w:multiLevelType w:val="hybridMultilevel"/>
    <w:tmpl w:val="9FB4458C"/>
    <w:lvl w:ilvl="0" w:tplc="9FFC34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361D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E6C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8805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0E1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4DA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E0D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24A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24E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8459B3"/>
    <w:multiLevelType w:val="hybridMultilevel"/>
    <w:tmpl w:val="F3C8FAFA"/>
    <w:lvl w:ilvl="0" w:tplc="DAF458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F48E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3CA1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A04D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3467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F087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4D1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85F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CBE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11"/>
  </w:num>
  <w:num w:numId="5">
    <w:abstractNumId w:val="13"/>
  </w:num>
  <w:num w:numId="6">
    <w:abstractNumId w:val="1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71C"/>
    <w:rsid w:val="00013E3E"/>
    <w:rsid w:val="000653BA"/>
    <w:rsid w:val="000713D1"/>
    <w:rsid w:val="00090958"/>
    <w:rsid w:val="000C304C"/>
    <w:rsid w:val="000C7CC5"/>
    <w:rsid w:val="000E169E"/>
    <w:rsid w:val="00105F7A"/>
    <w:rsid w:val="0019534B"/>
    <w:rsid w:val="00256BB2"/>
    <w:rsid w:val="002669ED"/>
    <w:rsid w:val="003359A7"/>
    <w:rsid w:val="003622B8"/>
    <w:rsid w:val="003E2E94"/>
    <w:rsid w:val="0045771C"/>
    <w:rsid w:val="004F1E08"/>
    <w:rsid w:val="00523300"/>
    <w:rsid w:val="005D17A3"/>
    <w:rsid w:val="00694793"/>
    <w:rsid w:val="006E3ECB"/>
    <w:rsid w:val="00733007"/>
    <w:rsid w:val="0075146C"/>
    <w:rsid w:val="00862486"/>
    <w:rsid w:val="0089257D"/>
    <w:rsid w:val="0092405C"/>
    <w:rsid w:val="00950B0D"/>
    <w:rsid w:val="0095730C"/>
    <w:rsid w:val="009C28BB"/>
    <w:rsid w:val="00A266C4"/>
    <w:rsid w:val="00A53AEA"/>
    <w:rsid w:val="00A75564"/>
    <w:rsid w:val="00AB313B"/>
    <w:rsid w:val="00B17680"/>
    <w:rsid w:val="00B40E35"/>
    <w:rsid w:val="00B930B0"/>
    <w:rsid w:val="00C065BD"/>
    <w:rsid w:val="00C267F3"/>
    <w:rsid w:val="00C63B9F"/>
    <w:rsid w:val="00D03BD5"/>
    <w:rsid w:val="00D04F24"/>
    <w:rsid w:val="00D140FE"/>
    <w:rsid w:val="00DB6183"/>
    <w:rsid w:val="00E07B73"/>
    <w:rsid w:val="00E56A69"/>
    <w:rsid w:val="00EC1260"/>
    <w:rsid w:val="00EF1A5A"/>
    <w:rsid w:val="00FA686E"/>
    <w:rsid w:val="00FE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6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">
    <w:name w:val="c3"/>
    <w:basedOn w:val="Normal"/>
    <w:uiPriority w:val="99"/>
    <w:rsid w:val="003E2E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3E2E94"/>
    <w:rPr>
      <w:rFonts w:cs="Times New Roman"/>
    </w:rPr>
  </w:style>
  <w:style w:type="character" w:customStyle="1" w:styleId="c1">
    <w:name w:val="c1"/>
    <w:basedOn w:val="DefaultParagraphFont"/>
    <w:uiPriority w:val="99"/>
    <w:rsid w:val="003E2E94"/>
    <w:rPr>
      <w:rFonts w:cs="Times New Roman"/>
    </w:rPr>
  </w:style>
  <w:style w:type="paragraph" w:customStyle="1" w:styleId="c0">
    <w:name w:val="c0"/>
    <w:basedOn w:val="Normal"/>
    <w:uiPriority w:val="99"/>
    <w:rsid w:val="003E2E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Normal"/>
    <w:uiPriority w:val="99"/>
    <w:rsid w:val="003E2E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Normal"/>
    <w:uiPriority w:val="99"/>
    <w:rsid w:val="003E2E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176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56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6A6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694793"/>
    <w:rPr>
      <w:rFonts w:cs="Times New Roman"/>
    </w:rPr>
  </w:style>
  <w:style w:type="character" w:styleId="Strong">
    <w:name w:val="Strong"/>
    <w:basedOn w:val="DefaultParagraphFont"/>
    <w:uiPriority w:val="99"/>
    <w:qFormat/>
    <w:rsid w:val="000713D1"/>
    <w:rPr>
      <w:rFonts w:cs="Times New Roman"/>
      <w:b/>
    </w:rPr>
  </w:style>
  <w:style w:type="table" w:styleId="TableGrid">
    <w:name w:val="Table Grid"/>
    <w:basedOn w:val="TableNormal"/>
    <w:uiPriority w:val="99"/>
    <w:locked/>
    <w:rsid w:val="00C065BD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909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AB31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rukodelieinfo.ru/wp-content/uploads/2018/02/Snegovik-iz-bumagi-18-768x543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214</TotalTime>
  <Pages>4</Pages>
  <Words>779</Words>
  <Characters>4443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2019-02-06T05:11:00Z</cp:lastPrinted>
  <dcterms:created xsi:type="dcterms:W3CDTF">2019-01-12T09:00:00Z</dcterms:created>
  <dcterms:modified xsi:type="dcterms:W3CDTF">2019-03-08T20:08:00Z</dcterms:modified>
</cp:coreProperties>
</file>